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C" w:rsidRPr="00272271" w:rsidRDefault="009B1B36">
      <w:pPr>
        <w:rPr>
          <w:lang w:val="en-US"/>
        </w:rPr>
      </w:pPr>
      <w:r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2B9E8542" wp14:editId="7B6B00E0">
            <wp:simplePos x="0" y="0"/>
            <wp:positionH relativeFrom="column">
              <wp:posOffset>1457325</wp:posOffset>
            </wp:positionH>
            <wp:positionV relativeFrom="paragraph">
              <wp:posOffset>-28575</wp:posOffset>
            </wp:positionV>
            <wp:extent cx="1515745" cy="2105025"/>
            <wp:effectExtent l="171450" t="171450" r="389255" b="371475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23739400" wp14:editId="24018DA8">
            <wp:simplePos x="0" y="0"/>
            <wp:positionH relativeFrom="column">
              <wp:posOffset>-85725</wp:posOffset>
            </wp:positionH>
            <wp:positionV relativeFrom="paragraph">
              <wp:posOffset>-26035</wp:posOffset>
            </wp:positionV>
            <wp:extent cx="1373505" cy="2105025"/>
            <wp:effectExtent l="171450" t="171450" r="379095" b="37147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6AA42EB6" wp14:editId="37A0DD4D">
            <wp:simplePos x="0" y="0"/>
            <wp:positionH relativeFrom="column">
              <wp:posOffset>7158355</wp:posOffset>
            </wp:positionH>
            <wp:positionV relativeFrom="paragraph">
              <wp:posOffset>-28575</wp:posOffset>
            </wp:positionV>
            <wp:extent cx="3088640" cy="4629150"/>
            <wp:effectExtent l="0" t="0" r="16510" b="0"/>
            <wp:wrapNone/>
            <wp:docPr id="136" name="Рисунок 115" descr="C:\Users\Ника и Денис\Pictures\104860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Ника и Денис\Pictures\10486087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500" b="90000" l="9502" r="85294">
                                  <a14:foregroundMark x1="61765" y1="13333" x2="61765" y2="13333"/>
                                  <a14:foregroundMark x1="46606" y1="14167" x2="46606" y2="14167"/>
                                  <a14:foregroundMark x1="41855" y1="18500" x2="41855" y2="18500"/>
                                  <a14:foregroundMark x1="37783" y1="23500" x2="37783" y2="23500"/>
                                  <a14:foregroundMark x1="71041" y1="28500" x2="71041" y2="28500"/>
                                  <a14:foregroundMark x1="67195" y1="31500" x2="67195" y2="31500"/>
                                  <a14:foregroundMark x1="70136" y1="23167" x2="70136" y2="23167"/>
                                  <a14:foregroundMark x1="47738" y1="6500" x2="47738" y2="6500"/>
                                  <a14:foregroundMark x1="59050" y1="15667" x2="59050" y2="15667"/>
                                  <a14:foregroundMark x1="54072" y1="19500" x2="54072" y2="19500"/>
                                  <a14:foregroundMark x1="45928" y1="41833" x2="45928" y2="41833"/>
                                  <a14:backgroundMark x1="44118" y1="5167" x2="44118" y2="5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" t="1300" r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462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31569D01" wp14:editId="62D1F485">
                <wp:simplePos x="0" y="0"/>
                <wp:positionH relativeFrom="page">
                  <wp:posOffset>3571875</wp:posOffset>
                </wp:positionH>
                <wp:positionV relativeFrom="page">
                  <wp:posOffset>200025</wp:posOffset>
                </wp:positionV>
                <wp:extent cx="3200400" cy="5905500"/>
                <wp:effectExtent l="0" t="0" r="0" b="0"/>
                <wp:wrapNone/>
                <wp:docPr id="6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90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EBD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Частное учреждение </w:t>
                            </w:r>
                            <w:proofErr w:type="gramStart"/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>дополнительного</w:t>
                            </w:r>
                            <w:proofErr w:type="gramEnd"/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 образования</w:t>
                            </w:r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  <w:t xml:space="preserve">Школа иностранных языков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Лицензия на </w:t>
                            </w:r>
                            <w:proofErr w:type="gramStart"/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>право ведения</w:t>
                            </w:r>
                            <w:proofErr w:type="gramEnd"/>
                          </w:p>
                          <w:p w:rsidR="00841A0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образовательной деятельности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РТ</w:t>
                            </w:r>
                            <w:r w:rsidRPr="00F14A3A">
                              <w:rPr>
                                <w:b/>
                                <w:color w:val="2E36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№ 001794 от 29.12.2011,  </w:t>
                            </w:r>
                          </w:p>
                          <w:p w:rsidR="00294EBD" w:rsidRPr="00F14A3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выдана</w:t>
                            </w:r>
                            <w:proofErr w:type="gramEnd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Министерством обр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зования и науки РТ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C62BA6" w:rsidRPr="00C62BA6" w:rsidRDefault="00C62BA6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color w:val="2E3640"/>
                                <w:sz w:val="16"/>
                                <w:szCs w:val="16"/>
                              </w:rPr>
                            </w:pPr>
                          </w:p>
                          <w:p w:rsidR="00C62BA6" w:rsidRDefault="00C62BA6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33634A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ендельсон</w:t>
                            </w:r>
                          </w:p>
                          <w:p w:rsidR="0033634A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В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ероника</w:t>
                            </w: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А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лександровна</w:t>
                            </w:r>
                          </w:p>
                          <w:p w:rsidR="00215351" w:rsidRDefault="00215351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94EBD" w:rsidRPr="0033634A" w:rsidRDefault="00215351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директор и ведущий</w:t>
                            </w:r>
                          </w:p>
                          <w:p w:rsidR="00294EBD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преподаватель школы</w:t>
                            </w:r>
                            <w:r w:rsidR="00294EBD" w:rsidRPr="0033634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:rsidR="00CE77E8" w:rsidRDefault="00CE77E8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</w:p>
                          <w:p w:rsidR="00215351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Кандидат филологических наук, доцент,</w:t>
                            </w:r>
                          </w:p>
                          <w:p w:rsidR="00294EBD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зав</w:t>
                            </w:r>
                            <w:r w:rsid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.</w:t>
                            </w: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кафедрой </w:t>
                            </w:r>
                            <w:r w:rsidR="00215351"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иностранных языков </w:t>
                            </w:r>
                          </w:p>
                          <w:p w:rsidR="00294EBD" w:rsidRPr="0033634A" w:rsidRDefault="00294EBD" w:rsidP="00841A0A">
                            <w:pPr>
                              <w:widowControl w:val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</w:p>
                          <w:p w:rsidR="00294EBD" w:rsidRPr="00841A0A" w:rsidRDefault="00294EBD" w:rsidP="00C62BA6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      </w:r>
                          </w:p>
                          <w:p w:rsidR="00294EBD" w:rsidRPr="00841A0A" w:rsidRDefault="00294EBD" w:rsidP="00C62BA6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Финалист конкурса “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to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”, Проводимого Министерством обр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зования США совместно с Американскими сов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е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тами</w:t>
                            </w:r>
                          </w:p>
                          <w:p w:rsidR="00294EBD" w:rsidRDefault="00294EBD" w:rsidP="00C62BA6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Выпускница курсов повышения квал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и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фикации при Н</w:t>
                            </w:r>
                            <w:r w:rsidR="00215351"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ОЦ «Школа Китай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городской», обладатель сертификата на право преподавания по методу.</w:t>
                            </w:r>
                          </w:p>
                          <w:p w:rsidR="006D2BF7" w:rsidRPr="00841A0A" w:rsidRDefault="006D2BF7" w:rsidP="00C62BA6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Член Европейского общества 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фразеол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гов</w:t>
                            </w:r>
                            <w:proofErr w:type="spellEnd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6D2BF7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“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E</w:t>
                            </w:r>
                            <w:r w:rsidR="00070D4E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urophras</w:t>
                            </w:r>
                            <w:r w:rsidRPr="006D2BF7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</w:t>
                            </w:r>
                            <w:r w:rsidR="00C53123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.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215351" w:rsidRPr="0033634A" w:rsidRDefault="00215351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1.25pt;margin-top:15.75pt;width:252pt;height:46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" filled="f" fillcolor="#fffffe" stroked="f" strokecolor="#212120" insetpen="t">
                <v:textbox inset="2.88pt,2.88pt,2.88pt,2.88pt">
                  <w:txbxContent>
                    <w:p w:rsidR="00294EBD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2"/>
                          <w:szCs w:val="22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Частное учреждение </w:t>
                      </w:r>
                      <w:proofErr w:type="gramStart"/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>дополнительного</w:t>
                      </w:r>
                      <w:proofErr w:type="gramEnd"/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 образования</w:t>
                      </w:r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8"/>
                          <w:szCs w:val="28"/>
                        </w:rPr>
                        <w:t xml:space="preserve">Школа иностранных языков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</w:t>
                      </w:r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Лицензия на </w:t>
                      </w:r>
                      <w:proofErr w:type="gramStart"/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>право ведения</w:t>
                      </w:r>
                      <w:proofErr w:type="gramEnd"/>
                    </w:p>
                    <w:p w:rsidR="00841A0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образовательной деятельности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РТ</w:t>
                      </w:r>
                      <w:r w:rsidRPr="00F14A3A">
                        <w:rPr>
                          <w:b/>
                          <w:color w:val="2E3640"/>
                          <w:sz w:val="24"/>
                          <w:szCs w:val="24"/>
                        </w:rPr>
                        <w:t xml:space="preserve">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№ 001794 от 29.12.2011,  </w:t>
                      </w:r>
                    </w:p>
                    <w:p w:rsidR="00294EBD" w:rsidRPr="00F14A3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выдана</w:t>
                      </w:r>
                      <w:proofErr w:type="gramEnd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Министерством обр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зования и науки РТ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C62BA6" w:rsidRPr="00C62BA6" w:rsidRDefault="00C62BA6" w:rsidP="00841A0A">
                      <w:pPr>
                        <w:widowControl w:val="0"/>
                        <w:ind w:right="1376"/>
                        <w:jc w:val="center"/>
                        <w:rPr>
                          <w:color w:val="2E3640"/>
                          <w:sz w:val="16"/>
                          <w:szCs w:val="16"/>
                        </w:rPr>
                      </w:pPr>
                    </w:p>
                    <w:p w:rsidR="00C62BA6" w:rsidRDefault="00C62BA6" w:rsidP="00841A0A">
                      <w:pPr>
                        <w:widowControl w:val="0"/>
                        <w:ind w:right="1376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33634A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М</w:t>
                      </w: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ендельсон</w:t>
                      </w:r>
                    </w:p>
                    <w:p w:rsidR="0033634A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В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ероника</w:t>
                      </w: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А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лександровна</w:t>
                      </w:r>
                    </w:p>
                    <w:p w:rsidR="00215351" w:rsidRDefault="00215351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94EBD" w:rsidRPr="0033634A" w:rsidRDefault="00215351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директор и ведущий</w:t>
                      </w:r>
                    </w:p>
                    <w:p w:rsidR="00294EBD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преподаватель школы</w:t>
                      </w:r>
                      <w:r w:rsidR="00294EBD" w:rsidRPr="0033634A"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  <w:t xml:space="preserve"> </w:t>
                      </w:r>
                    </w:p>
                    <w:p w:rsidR="00CE77E8" w:rsidRDefault="00CE77E8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</w:p>
                    <w:p w:rsidR="00215351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Кандидат филологических наук, доцент,</w:t>
                      </w:r>
                    </w:p>
                    <w:p w:rsidR="00294EBD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зав</w:t>
                      </w:r>
                      <w:r w:rsid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.</w:t>
                      </w: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кафедрой </w:t>
                      </w:r>
                      <w:r w:rsidR="00215351"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иностранных языков </w:t>
                      </w:r>
                    </w:p>
                    <w:p w:rsidR="00294EBD" w:rsidRPr="0033634A" w:rsidRDefault="00294EBD" w:rsidP="00841A0A">
                      <w:pPr>
                        <w:widowControl w:val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</w:p>
                    <w:p w:rsidR="00294EBD" w:rsidRPr="00841A0A" w:rsidRDefault="00294EBD" w:rsidP="00C62BA6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</w:r>
                    </w:p>
                    <w:p w:rsidR="00294EBD" w:rsidRPr="00841A0A" w:rsidRDefault="00294EBD" w:rsidP="00C62BA6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Финалист конкурса “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to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”, Проводимого Министерством обр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зования США совместно с Американскими сов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е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тами</w:t>
                      </w:r>
                    </w:p>
                    <w:p w:rsidR="00294EBD" w:rsidRDefault="00294EBD" w:rsidP="00C62BA6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Выпускница курсов повышения квал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и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фикации при Н</w:t>
                      </w:r>
                      <w:r w:rsidR="00215351"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ОЦ «Школа Китай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городской», обладатель сертификата на право преподавания по методу.</w:t>
                      </w:r>
                    </w:p>
                    <w:p w:rsidR="006D2BF7" w:rsidRPr="00841A0A" w:rsidRDefault="006D2BF7" w:rsidP="00C62BA6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Член Европейского общества 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фразеол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гов</w:t>
                      </w:r>
                      <w:proofErr w:type="spellEnd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6D2BF7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“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E</w:t>
                      </w:r>
                      <w:r w:rsidR="00070D4E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urophras</w:t>
                      </w:r>
                      <w:r w:rsidRPr="006D2BF7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</w:t>
                      </w:r>
                      <w:r w:rsidR="00C53123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  <w:p w:rsidR="00215351" w:rsidRPr="0033634A" w:rsidRDefault="00215351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725BC1" wp14:editId="1536DCE6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3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4C5189A" wp14:editId="484DBCDD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hnwMAABU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NybN&#10;Y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95339EF" wp14:editId="38E262E3">
                <wp:simplePos x="0" y="0"/>
                <wp:positionH relativeFrom="page">
                  <wp:posOffset>238125</wp:posOffset>
                </wp:positionH>
                <wp:positionV relativeFrom="page">
                  <wp:posOffset>1590675</wp:posOffset>
                </wp:positionV>
                <wp:extent cx="3086100" cy="640715"/>
                <wp:effectExtent l="0" t="0" r="19050" b="26035"/>
                <wp:wrapNone/>
                <wp:docPr id="1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75pt;margin-top:125.2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r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F868DE" wp14:editId="57DBF4A6">
                <wp:simplePos x="0" y="0"/>
                <wp:positionH relativeFrom="page">
                  <wp:posOffset>236855</wp:posOffset>
                </wp:positionH>
                <wp:positionV relativeFrom="page">
                  <wp:posOffset>1487170</wp:posOffset>
                </wp:positionV>
                <wp:extent cx="3086100" cy="637540"/>
                <wp:effectExtent l="8255" t="10795" r="10795" b="8890"/>
                <wp:wrapNone/>
                <wp:docPr id="1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1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C4562A4" wp14:editId="7CE5FB5A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12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M9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qBRM9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DE89A5E" wp14:editId="7F76C68F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</w:p>
    <w:p w:rsidR="007E4CAC" w:rsidRDefault="006D2BF7">
      <w:r>
        <w:rPr>
          <w:noProof/>
        </w:rPr>
        <w:drawing>
          <wp:anchor distT="0" distB="0" distL="114300" distR="114300" simplePos="0" relativeHeight="251721216" behindDoc="0" locked="0" layoutInCell="1" allowOverlap="1" wp14:anchorId="51548BE5" wp14:editId="33879F9E">
            <wp:simplePos x="0" y="0"/>
            <wp:positionH relativeFrom="column">
              <wp:posOffset>5495925</wp:posOffset>
            </wp:positionH>
            <wp:positionV relativeFrom="paragraph">
              <wp:posOffset>2025650</wp:posOffset>
            </wp:positionV>
            <wp:extent cx="837565" cy="980440"/>
            <wp:effectExtent l="171450" t="171450" r="381635" b="353060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98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44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872123C" wp14:editId="1B322B77">
                <wp:simplePos x="0" y="0"/>
                <wp:positionH relativeFrom="page">
                  <wp:posOffset>-9525</wp:posOffset>
                </wp:positionH>
                <wp:positionV relativeFrom="page">
                  <wp:posOffset>3232785</wp:posOffset>
                </wp:positionV>
                <wp:extent cx="10696575" cy="4333875"/>
                <wp:effectExtent l="0" t="0" r="47625" b="66675"/>
                <wp:wrapNone/>
                <wp:docPr id="10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6575" cy="4333875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-.75pt;margin-top:254.55pt;width:842.25pt;height:341.2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" path="m3168,1422v,-1024,,-1024,,-1024c2969,397,2631,394,2182,366,1865,347,668,230,,,,1422,,1422,,1422r3168,xe" fillcolor="#fabf8f [1945]" strokecolor="#fabf8f [1945]" strokeweight="1pt">
                <v:fill color2="#fde9d9 [665]" angle="135" focus="50%" type="gradient"/>
                <v:shadow on="t" color="#974706 [1609]" opacity=".5" offset="1pt"/>
                <v:path arrowok="t" o:connecttype="custom" o:connectlocs="10696575,4333875;10696575,1212997;7367401,1115470;0,0;0,4333875;10696575,4333875" o:connectangles="0,0,0,0,0,0"/>
                <w10:wrap anchorx="page" anchory="page"/>
              </v:shape>
            </w:pict>
          </mc:Fallback>
        </mc:AlternateContent>
      </w:r>
      <w:r w:rsidR="00C62BA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EBA3963" wp14:editId="79387DE7">
                <wp:simplePos x="0" y="0"/>
                <wp:positionH relativeFrom="page">
                  <wp:posOffset>237490</wp:posOffset>
                </wp:positionH>
                <wp:positionV relativeFrom="page">
                  <wp:posOffset>3314700</wp:posOffset>
                </wp:positionV>
                <wp:extent cx="10372725" cy="1299210"/>
                <wp:effectExtent l="0" t="0" r="28575" b="0"/>
                <wp:wrapNone/>
                <wp:docPr id="1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72725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18.7pt;margin-top:261pt;width:816.75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K8pAMAABs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10372725,1174461" o:connectangles="0,0"/>
                <w10:wrap anchorx="page" anchory="page"/>
              </v:shape>
            </w:pict>
          </mc:Fallback>
        </mc:AlternateContent>
      </w:r>
      <w:r w:rsidR="00C62BA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42F956" wp14:editId="2F6419CE">
                <wp:simplePos x="0" y="0"/>
                <wp:positionH relativeFrom="page">
                  <wp:posOffset>238125</wp:posOffset>
                </wp:positionH>
                <wp:positionV relativeFrom="page">
                  <wp:posOffset>3114675</wp:posOffset>
                </wp:positionV>
                <wp:extent cx="10372725" cy="1299210"/>
                <wp:effectExtent l="0" t="0" r="28575" b="0"/>
                <wp:wrapNone/>
                <wp:docPr id="1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72725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.75pt;margin-top:245.25pt;width:816.7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10372725,1186632" o:connectangles="0,0"/>
                <w10:wrap anchorx="page" anchory="page"/>
              </v:shape>
            </w:pict>
          </mc:Fallback>
        </mc:AlternateContent>
      </w:r>
      <w:r w:rsidR="00C62BA6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E3ECB34" wp14:editId="3A065BCA">
                <wp:simplePos x="0" y="0"/>
                <wp:positionH relativeFrom="column">
                  <wp:posOffset>7029450</wp:posOffset>
                </wp:positionH>
                <wp:positionV relativeFrom="paragraph">
                  <wp:posOffset>4244975</wp:posOffset>
                </wp:positionV>
                <wp:extent cx="3352800" cy="742950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Default="00AC79E7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95489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 ЯЗЫК</w:t>
                            </w:r>
                          </w:p>
                          <w:p w:rsidR="00AC79E7" w:rsidRPr="00395489" w:rsidRDefault="00AC79E7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95489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ДЛЯ ПОЖАРНЫХ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2" o:spid="_x0000_s1027" type="#_x0000_t202" style="position:absolute;margin-left:553.5pt;margin-top:334.25pt;width:264pt;height:5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" filled="f" stroked="f">
                <v:textbox>
                  <w:txbxContent>
                    <w:p w:rsidR="00AC79E7" w:rsidRDefault="00AC79E7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95489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 ЯЗЫК</w:t>
                      </w:r>
                    </w:p>
                    <w:p w:rsidR="00AC79E7" w:rsidRPr="00395489" w:rsidRDefault="00AC79E7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95489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ДЛЯ ПОЖАРНЫХ</w:t>
                      </w:r>
                    </w:p>
                  </w:txbxContent>
                </v:textbox>
              </v:shape>
            </w:pict>
          </mc:Fallback>
        </mc:AlternateContent>
      </w:r>
      <w:r w:rsidR="00C62BA6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20FC1C51" wp14:editId="02D7114B">
                <wp:simplePos x="0" y="0"/>
                <wp:positionH relativeFrom="page">
                  <wp:posOffset>190500</wp:posOffset>
                </wp:positionH>
                <wp:positionV relativeFrom="page">
                  <wp:posOffset>2305050</wp:posOffset>
                </wp:positionV>
                <wp:extent cx="3009900" cy="4857750"/>
                <wp:effectExtent l="0" t="0" r="0" b="0"/>
                <wp:wrapNone/>
                <wp:docPr id="1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34A" w:rsidRDefault="0033634A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701B91" w:rsidRPr="00094543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94543"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  <w:t>«Метод Китайгородской»</w:t>
                            </w: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676767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авторская система обучения, известная как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Метод активизации во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можностей личности и коллектива</w:t>
                              </w:r>
                            </w:hyperlink>
                            <w:r w:rsidRPr="00701B9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самые современные технол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гии преподавания, основанные на дост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и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жениях лингвистики, методики, психол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гии и социологии.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десятки тысяч людей, а также фирмы и организации, прошедшие об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у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чение иностранным языкам.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международная известность и престиж.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Style w:val="a9"/>
                                <w:rFonts w:ascii="Georgia" w:hAnsi="Georgia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16 октября 2003 года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доктор педагогических наук,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пр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о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фессор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Г.А.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Китайгородская  пол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у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чила патент </w:t>
                            </w:r>
                            <w:proofErr w:type="gramStart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"Метод Китайгородской»</w:t>
                            </w:r>
                          </w:p>
                          <w:p w:rsidR="00701B91" w:rsidRPr="00932327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Впервые в России уникальность метода обучения была подтве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р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ждена патентом.</w:t>
                            </w:r>
                          </w:p>
                          <w:p w:rsidR="00AC79E7" w:rsidRPr="00701B91" w:rsidRDefault="00AC79E7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pt;margin-top:181.5pt;width:237pt;height:382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1tK/QIAAI8GAAAOAAAAZHJzL2Uyb0RvYy54bWysVclu2zAQvRfoPxC8K1osa0OUwJalokC6&#10;AG0/gJYoi6hEqiQTOS367x1SdqKkPRRNZYDgMnx8M/N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33634A" w:rsidRDefault="0033634A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</w:pPr>
                    </w:p>
                    <w:p w:rsidR="00701B91" w:rsidRPr="00094543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94543"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  <w:t>«Метод Китайгородской»</w:t>
                      </w:r>
                    </w:p>
                    <w:p w:rsidR="00701B91" w:rsidRP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b/>
                          <w:color w:val="676767"/>
                        </w:rPr>
                      </w:pP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авторская система обучения, известная как</w:t>
                      </w:r>
                      <w:r w:rsidRPr="00701B91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Метод активизации во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з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можностей личности и колле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к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тива</w:t>
                        </w:r>
                      </w:hyperlink>
                      <w:r w:rsidRPr="00701B9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самые современные технол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гии преподавания, основанные на дост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жениях лингвистики, методики, психол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гии и социологии.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десятки тысяч людей, а также фирмы и организации, прошедшие об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у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чение иностранным яз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ы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кам.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международная известность и престиж.</w:t>
                      </w:r>
                    </w:p>
                    <w:p w:rsid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color w:val="002060"/>
                          <w:sz w:val="15"/>
                          <w:szCs w:val="15"/>
                        </w:rPr>
                      </w:pP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Style w:val="a9"/>
                          <w:rFonts w:ascii="Georgia" w:hAnsi="Georgia"/>
                          <w:bCs/>
                          <w:color w:val="002060"/>
                          <w:sz w:val="24"/>
                          <w:szCs w:val="24"/>
                        </w:rPr>
                        <w:t>16 октября 2003 года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доктор педагогических наук,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пр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о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фессор </w:t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Г.А.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Китайгородская  пол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у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чила патент </w:t>
                      </w:r>
                      <w:proofErr w:type="gramStart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"Метод Китайгородской»</w:t>
                      </w:r>
                    </w:p>
                    <w:p w:rsidR="00701B91" w:rsidRPr="00932327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701B91" w:rsidRPr="00701B91" w:rsidRDefault="00701B91" w:rsidP="00701B91">
                      <w:pPr>
                        <w:widowControl w:val="0"/>
                        <w:jc w:val="center"/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Впервые в России уникальность метода обучения была подтве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р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ждена патентом.</w:t>
                      </w:r>
                    </w:p>
                    <w:p w:rsidR="00AC79E7" w:rsidRPr="00701B91" w:rsidRDefault="00AC79E7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2BA6">
        <w:rPr>
          <w:noProof/>
        </w:rPr>
        <w:drawing>
          <wp:anchor distT="0" distB="0" distL="114300" distR="114300" simplePos="0" relativeHeight="251728384" behindDoc="0" locked="0" layoutInCell="1" allowOverlap="1" wp14:anchorId="0FBF10C3" wp14:editId="2FF2CA42">
            <wp:simplePos x="0" y="0"/>
            <wp:positionH relativeFrom="column">
              <wp:posOffset>5610225</wp:posOffset>
            </wp:positionH>
            <wp:positionV relativeFrom="paragraph">
              <wp:posOffset>5759450</wp:posOffset>
            </wp:positionV>
            <wp:extent cx="771525" cy="276225"/>
            <wp:effectExtent l="0" t="0" r="9525" b="952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noProof/>
        </w:rPr>
        <w:drawing>
          <wp:anchor distT="0" distB="0" distL="114300" distR="114300" simplePos="0" relativeHeight="251727360" behindDoc="0" locked="0" layoutInCell="1" allowOverlap="1" wp14:anchorId="1046000D" wp14:editId="687C9D6E">
            <wp:simplePos x="0" y="0"/>
            <wp:positionH relativeFrom="column">
              <wp:posOffset>5610225</wp:posOffset>
            </wp:positionH>
            <wp:positionV relativeFrom="paragraph">
              <wp:posOffset>6092825</wp:posOffset>
            </wp:positionV>
            <wp:extent cx="790575" cy="295275"/>
            <wp:effectExtent l="0" t="0" r="9525" b="9525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noProof/>
        </w:rPr>
        <w:drawing>
          <wp:anchor distT="0" distB="0" distL="114300" distR="114300" simplePos="0" relativeHeight="251725312" behindDoc="0" locked="0" layoutInCell="1" allowOverlap="1" wp14:anchorId="0FB07355" wp14:editId="7F454CB5">
            <wp:simplePos x="0" y="0"/>
            <wp:positionH relativeFrom="column">
              <wp:posOffset>5067300</wp:posOffset>
            </wp:positionH>
            <wp:positionV relativeFrom="paragraph">
              <wp:posOffset>5788025</wp:posOffset>
            </wp:positionV>
            <wp:extent cx="428625" cy="590550"/>
            <wp:effectExtent l="0" t="0" r="9525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noProof/>
        </w:rPr>
        <w:drawing>
          <wp:anchor distT="0" distB="0" distL="114300" distR="114300" simplePos="0" relativeHeight="251723264" behindDoc="0" locked="0" layoutInCell="1" allowOverlap="1" wp14:anchorId="209CAAE0" wp14:editId="3554153D">
            <wp:simplePos x="0" y="0"/>
            <wp:positionH relativeFrom="column">
              <wp:posOffset>4533900</wp:posOffset>
            </wp:positionH>
            <wp:positionV relativeFrom="paragraph">
              <wp:posOffset>5788025</wp:posOffset>
            </wp:positionV>
            <wp:extent cx="426720" cy="60960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noProof/>
        </w:rPr>
        <w:drawing>
          <wp:anchor distT="0" distB="0" distL="114300" distR="114300" simplePos="0" relativeHeight="251724288" behindDoc="0" locked="0" layoutInCell="1" allowOverlap="1" wp14:anchorId="75BF9209" wp14:editId="51524B0B">
            <wp:simplePos x="0" y="0"/>
            <wp:positionH relativeFrom="column">
              <wp:posOffset>3981450</wp:posOffset>
            </wp:positionH>
            <wp:positionV relativeFrom="paragraph">
              <wp:posOffset>5797550</wp:posOffset>
            </wp:positionV>
            <wp:extent cx="419735" cy="607060"/>
            <wp:effectExtent l="0" t="0" r="0" b="254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noProof/>
        </w:rPr>
        <w:drawing>
          <wp:anchor distT="0" distB="0" distL="114300" distR="114300" simplePos="0" relativeHeight="251722240" behindDoc="0" locked="0" layoutInCell="1" allowOverlap="1" wp14:anchorId="5D15D4DD" wp14:editId="29940365">
            <wp:simplePos x="0" y="0"/>
            <wp:positionH relativeFrom="column">
              <wp:posOffset>3419475</wp:posOffset>
            </wp:positionH>
            <wp:positionV relativeFrom="paragraph">
              <wp:posOffset>5793105</wp:posOffset>
            </wp:positionV>
            <wp:extent cx="476250" cy="61531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2E52FCC1" wp14:editId="40B74165">
                <wp:simplePos x="0" y="0"/>
                <wp:positionH relativeFrom="margin">
                  <wp:posOffset>3267075</wp:posOffset>
                </wp:positionH>
                <wp:positionV relativeFrom="margin">
                  <wp:posOffset>6619875</wp:posOffset>
                </wp:positionV>
                <wp:extent cx="3219450" cy="64770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420080, Татарстан, г. Казань, ул. </w:t>
                            </w:r>
                            <w:proofErr w:type="spellStart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Тунакова</w:t>
                            </w:r>
                            <w:proofErr w:type="spellEnd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, д.60, </w:t>
                            </w:r>
                          </w:p>
                          <w:p w:rsidR="00F14A3A" w:rsidRPr="00F14A3A" w:rsidRDefault="00F14A3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тел./факс:  (843)  561-37-75</w:t>
                            </w:r>
                          </w:p>
                          <w:p w:rsidR="007B6EBA" w:rsidRPr="00F14A3A" w:rsidRDefault="00AE1363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hyperlink r:id="rId20" w:history="1">
                              <w:r w:rsidR="007B6EBA" w:rsidRPr="00F14A3A">
                                <w:rPr>
                                  <w:rStyle w:val="a7"/>
                                  <w:rFonts w:asciiTheme="majorHAnsi" w:hAnsiTheme="majorHAnsi"/>
                                  <w:b/>
                                  <w:color w:val="FFFFFF" w:themeColor="background1"/>
                                  <w:sz w:val="20"/>
                                </w:rPr>
                                <w:t>express-school@mail.ru</w:t>
                              </w:r>
                            </w:hyperlink>
                          </w:p>
                          <w:p w:rsidR="007B6EBA" w:rsidRDefault="007B6EBA" w:rsidP="00F14A3A">
                            <w:pPr>
                              <w:pBdr>
                                <w:top w:val="single" w:sz="24" w:space="4" w:color="CDDDAC" w:themeColor="accent3" w:themeTint="7F"/>
                                <w:bottom w:val="single" w:sz="24" w:space="10" w:color="CDDDAC" w:themeColor="accent3" w:themeTint="7F"/>
                              </w:pBd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margin-left:257.25pt;margin-top:521.25pt;width:253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" o:allowincell="f" fillcolor="#8db3e2 [1298]" stroked="f">
                <v:fill color2="#060e18 [642]" rotate="t" focusposition=".5,-52429f" focussize="" colors="0 #bec9e5;26214f #b4c1e1;1 #001a5e" focus="100%" type="gradientRadial"/>
                <v:textbox inset=",7.2pt,,7.2pt">
                  <w:txbxContent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420080, Татарстан, г. Казань, ул. </w:t>
                      </w:r>
                      <w:proofErr w:type="spellStart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Тунакова</w:t>
                      </w:r>
                      <w:proofErr w:type="spellEnd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, д.60, </w:t>
                      </w:r>
                    </w:p>
                    <w:p w:rsidR="00F14A3A" w:rsidRPr="00F14A3A" w:rsidRDefault="00F14A3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тел./факс:  (843)  561-37-75</w:t>
                      </w:r>
                    </w:p>
                    <w:p w:rsidR="007B6EBA" w:rsidRPr="00F14A3A" w:rsidRDefault="006D2BF7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hyperlink r:id="rId21" w:history="1">
                        <w:r w:rsidR="007B6EBA" w:rsidRPr="00F14A3A">
                          <w:rPr>
                            <w:rStyle w:val="a7"/>
                            <w:rFonts w:asciiTheme="majorHAnsi" w:hAnsiTheme="majorHAnsi"/>
                            <w:b/>
                            <w:color w:val="FFFFFF" w:themeColor="background1"/>
                            <w:sz w:val="20"/>
                          </w:rPr>
                          <w:t>express-school@mail.ru</w:t>
                        </w:r>
                      </w:hyperlink>
                    </w:p>
                    <w:p w:rsidR="007B6EBA" w:rsidRDefault="007B6EBA" w:rsidP="00F14A3A">
                      <w:pPr>
                        <w:pBdr>
                          <w:top w:val="single" w:sz="24" w:space="4" w:color="CDDDAC" w:themeColor="accent3" w:themeTint="7F"/>
                          <w:bottom w:val="single" w:sz="24" w:space="10" w:color="CDDDAC" w:themeColor="accent3" w:themeTint="7F"/>
                        </w:pBd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62BA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592328" wp14:editId="7BA68075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448925" cy="1289685"/>
                <wp:effectExtent l="0" t="0" r="28575" b="0"/>
                <wp:wrapNone/>
                <wp:docPr id="1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8925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18.75pt;margin-top:254.25pt;width:822.75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10448925,1161933" o:connectangles="0,0"/>
                <w10:wrap anchorx="page" anchory="page"/>
              </v:shape>
            </w:pict>
          </mc:Fallback>
        </mc:AlternateContent>
      </w:r>
      <w:r w:rsidR="00841A0A">
        <w:rPr>
          <w:noProof/>
          <w:color w:val="2E3640"/>
          <w:sz w:val="28"/>
          <w:szCs w:val="28"/>
        </w:rPr>
        <w:drawing>
          <wp:anchor distT="0" distB="0" distL="114300" distR="114300" simplePos="0" relativeHeight="251731456" behindDoc="0" locked="0" layoutInCell="1" allowOverlap="1" wp14:anchorId="3D9B0662" wp14:editId="7F50BD6E">
            <wp:simplePos x="0" y="0"/>
            <wp:positionH relativeFrom="column">
              <wp:posOffset>3448050</wp:posOffset>
            </wp:positionH>
            <wp:positionV relativeFrom="paragraph">
              <wp:posOffset>859790</wp:posOffset>
            </wp:positionV>
            <wp:extent cx="843280" cy="116205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7803160" wp14:editId="6BF318FF">
                <wp:simplePos x="0" y="0"/>
                <wp:positionH relativeFrom="column">
                  <wp:posOffset>4223385</wp:posOffset>
                </wp:positionH>
                <wp:positionV relativeFrom="paragraph">
                  <wp:posOffset>415925</wp:posOffset>
                </wp:positionV>
                <wp:extent cx="2771775" cy="4857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BD" w:rsidRPr="00294EBD" w:rsidRDefault="00294EBD" w:rsidP="00294EBD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4EBD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0" type="#_x0000_t202" style="position:absolute;margin-left:332.55pt;margin-top:32.75pt;width:218.25pt;height:382.5pt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" filled="f" stroked="f">
                <v:textbox style="mso-fit-shape-to-text:t">
                  <w:txbxContent>
                    <w:p w:rsidR="00294EBD" w:rsidRPr="00294EBD" w:rsidRDefault="00294EBD" w:rsidP="00294EBD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94EBD"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227037">
        <w:rPr>
          <w:rFonts w:ascii="Arial" w:hAnsi="Arial" w:cs="Arial"/>
          <w:b/>
          <w:noProof/>
          <w:color w:val="2E3640"/>
          <w:spacing w:val="20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0111BF8A" wp14:editId="20EDC4E9">
            <wp:simplePos x="0" y="0"/>
            <wp:positionH relativeFrom="column">
              <wp:posOffset>7720330</wp:posOffset>
            </wp:positionH>
            <wp:positionV relativeFrom="paragraph">
              <wp:posOffset>6039485</wp:posOffset>
            </wp:positionV>
            <wp:extent cx="2524125" cy="438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1"/>
                    <a:stretch/>
                  </pic:blipFill>
                  <pic:spPr bwMode="auto">
                    <a:xfrm>
                      <a:off x="0" y="0"/>
                      <a:ext cx="2524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w:drawing>
          <wp:anchor distT="0" distB="0" distL="114300" distR="114300" simplePos="0" relativeHeight="251686400" behindDoc="0" locked="0" layoutInCell="1" allowOverlap="1" wp14:anchorId="5CA7E5D3" wp14:editId="3028CA6C">
            <wp:simplePos x="0" y="0"/>
            <wp:positionH relativeFrom="column">
              <wp:posOffset>6757035</wp:posOffset>
            </wp:positionH>
            <wp:positionV relativeFrom="paragraph">
              <wp:posOffset>6280785</wp:posOffset>
            </wp:positionV>
            <wp:extent cx="693420" cy="621665"/>
            <wp:effectExtent l="0" t="0" r="0" b="698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7EA6FA5" wp14:editId="67C9E1AF">
                <wp:simplePos x="0" y="0"/>
                <wp:positionH relativeFrom="column">
                  <wp:posOffset>7564120</wp:posOffset>
                </wp:positionH>
                <wp:positionV relativeFrom="paragraph">
                  <wp:posOffset>6287135</wp:posOffset>
                </wp:positionV>
                <wp:extent cx="2682240" cy="619760"/>
                <wp:effectExtent l="0" t="0" r="0" b="889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95704A" w:rsidRDefault="00AE1363" w:rsidP="0095704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AC79E7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1" o:spid="_x0000_s1031" type="#_x0000_t202" style="position:absolute;margin-left:595.6pt;margin-top:495.05pt;width:211.2pt;height:4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" filled="f" stroked="f">
                <v:textbox>
                  <w:txbxContent>
                    <w:p w:rsidR="00AC79E7" w:rsidRPr="0095704A" w:rsidRDefault="00AE1363" w:rsidP="0095704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AC79E7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B01906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3F8C1168" wp14:editId="7B8493B3">
                <wp:simplePos x="0" y="0"/>
                <wp:positionH relativeFrom="page">
                  <wp:posOffset>7486651</wp:posOffset>
                </wp:positionH>
                <wp:positionV relativeFrom="page">
                  <wp:posOffset>5486400</wp:posOffset>
                </wp:positionV>
                <wp:extent cx="2599690" cy="691515"/>
                <wp:effectExtent l="0" t="0" r="0" b="0"/>
                <wp:wrapNone/>
                <wp:docPr id="9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Групповое,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корпоративное,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>индивидуальное обучение</w:t>
                            </w:r>
                          </w:p>
                          <w:p w:rsidR="00AC79E7" w:rsidRPr="00B15D01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589.5pt;margin-top:6in;width:204.7pt;height:54.4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Групповое,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корпоративное,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>индивидуальное обучение</w:t>
                      </w:r>
                    </w:p>
                    <w:p w:rsidR="00AC79E7" w:rsidRPr="00B15D01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2340D3" wp14:editId="6B7AAFCC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234930" cy="1216660"/>
                <wp:effectExtent l="0" t="0" r="13970" b="0"/>
                <wp:wrapNone/>
                <wp:docPr id="1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75pt;margin-top:254.25pt;width:805.9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10234930,982453" o:connectangles="0,0"/>
                <w10:wrap anchorx="page" anchory="page"/>
              </v:shape>
            </w:pict>
          </mc:Fallback>
        </mc:AlternateContent>
      </w:r>
      <w:r w:rsidR="007E4CAC">
        <w:rPr>
          <w:lang w:bidi="ru-RU"/>
        </w:rPr>
        <w:br w:type="page"/>
      </w:r>
      <w:r w:rsidR="00D72844" w:rsidRPr="003B04FC">
        <w:rPr>
          <w:rFonts w:ascii="Calibri" w:eastAsia="Calibri" w:hAnsi="Calibri"/>
          <w:noProof/>
          <w:color w:val="auto"/>
          <w:kern w:val="0"/>
          <w:sz w:val="17"/>
          <w:szCs w:val="22"/>
        </w:rPr>
        <w:lastRenderedPageBreak/>
        <w:drawing>
          <wp:anchor distT="0" distB="0" distL="114300" distR="114300" simplePos="0" relativeHeight="251696640" behindDoc="0" locked="0" layoutInCell="1" allowOverlap="1" wp14:anchorId="4FD2B16B" wp14:editId="60ED4211">
            <wp:simplePos x="0" y="0"/>
            <wp:positionH relativeFrom="column">
              <wp:posOffset>-104775</wp:posOffset>
            </wp:positionH>
            <wp:positionV relativeFrom="paragraph">
              <wp:posOffset>-66675</wp:posOffset>
            </wp:positionV>
            <wp:extent cx="1264285" cy="895350"/>
            <wp:effectExtent l="171450" t="171450" r="374015" b="361950"/>
            <wp:wrapSquare wrapText="bothSides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44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69EA260" wp14:editId="0EC7FD3E">
                <wp:simplePos x="0" y="0"/>
                <wp:positionH relativeFrom="column">
                  <wp:posOffset>-2084705</wp:posOffset>
                </wp:positionH>
                <wp:positionV relativeFrom="paragraph">
                  <wp:posOffset>99060</wp:posOffset>
                </wp:positionV>
                <wp:extent cx="3257550" cy="7229475"/>
                <wp:effectExtent l="0" t="0" r="0" b="3810"/>
                <wp:wrapNone/>
                <wp:docPr id="675" name="Поле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844" w:rsidRPr="00D72844" w:rsidRDefault="00D72844" w:rsidP="00D72844">
                            <w:pPr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2844">
                              <w:rPr>
                                <w:b/>
                                <w:noProof/>
                                <w:color w:val="1F497D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Зачем пожарному </w:t>
                            </w:r>
                          </w:p>
                          <w:p w:rsidR="00D72844" w:rsidRPr="00D72844" w:rsidRDefault="00D72844" w:rsidP="00D72844">
                            <w:pPr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2844">
                              <w:rPr>
                                <w:b/>
                                <w:noProof/>
                                <w:color w:val="1F497D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знать английский?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5" o:spid="_x0000_s1033" type="#_x0000_t202" style="position:absolute;margin-left:-164.15pt;margin-top:7.8pt;width:256.5pt;height:569.25pt;z-index:251736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" filled="f" stroked="f">
                <v:fill o:detectmouseclick="t"/>
                <v:textbox style="mso-fit-shape-to-text:t">
                  <w:txbxContent>
                    <w:p w:rsidR="00D72844" w:rsidRPr="00D72844" w:rsidRDefault="00D72844" w:rsidP="00D72844">
                      <w:pPr>
                        <w:jc w:val="center"/>
                        <w:rPr>
                          <w:b/>
                          <w:noProof/>
                          <w:color w:val="1F497D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72844">
                        <w:rPr>
                          <w:b/>
                          <w:noProof/>
                          <w:color w:val="1F497D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Зачем пожарному </w:t>
                      </w:r>
                    </w:p>
                    <w:p w:rsidR="00D72844" w:rsidRPr="00D72844" w:rsidRDefault="00D72844" w:rsidP="00D72844">
                      <w:pPr>
                        <w:jc w:val="center"/>
                        <w:rPr>
                          <w:b/>
                          <w:noProof/>
                          <w:color w:val="1F497D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72844">
                        <w:rPr>
                          <w:b/>
                          <w:noProof/>
                          <w:color w:val="1F497D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знать английский?</w:t>
                      </w:r>
                    </w:p>
                  </w:txbxContent>
                </v:textbox>
              </v:shape>
            </w:pict>
          </mc:Fallback>
        </mc:AlternateContent>
      </w:r>
      <w:r w:rsidR="00D72844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94AE820" wp14:editId="39B7DABC">
                <wp:simplePos x="0" y="0"/>
                <wp:positionH relativeFrom="column">
                  <wp:posOffset>1549400</wp:posOffset>
                </wp:positionH>
                <wp:positionV relativeFrom="paragraph">
                  <wp:posOffset>-63500</wp:posOffset>
                </wp:positionV>
                <wp:extent cx="10706100" cy="213677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0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844" w:rsidRPr="00D72844" w:rsidRDefault="00D72844" w:rsidP="00D72844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2844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 причин выучить язык в нашей школе: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4" type="#_x0000_t202" style="position:absolute;margin-left:122pt;margin-top:-5pt;width:843pt;height:168.25pt;z-index:25173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" filled="f" stroked="f">
                <v:fill o:detectmouseclick="t"/>
                <v:textbox style="mso-fit-shape-to-text:t">
                  <w:txbxContent>
                    <w:p w:rsidR="00D72844" w:rsidRPr="00D72844" w:rsidRDefault="00D72844" w:rsidP="00D72844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72844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 причин выучить язык в нашей школе:</w:t>
                      </w:r>
                    </w:p>
                  </w:txbxContent>
                </v:textbox>
              </v:shape>
            </w:pict>
          </mc:Fallback>
        </mc:AlternateContent>
      </w:r>
      <w:r w:rsidR="009B1B36"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714048" behindDoc="1" locked="0" layoutInCell="1" allowOverlap="1" wp14:anchorId="5D4F203B" wp14:editId="3F9471A4">
            <wp:simplePos x="0" y="0"/>
            <wp:positionH relativeFrom="column">
              <wp:posOffset>3401695</wp:posOffset>
            </wp:positionH>
            <wp:positionV relativeFrom="paragraph">
              <wp:posOffset>5200650</wp:posOffset>
            </wp:positionV>
            <wp:extent cx="3581400" cy="3505200"/>
            <wp:effectExtent l="0" t="0" r="0" b="0"/>
            <wp:wrapNone/>
            <wp:docPr id="31" name="Рисунок 31" descr="Картинка 132 из 121662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2 из 121662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89974" l="684" r="100000">
                                  <a14:foregroundMark x1="19336" y1="7031" x2="19336" y2="7031"/>
                                  <a14:foregroundMark x1="73340" y1="14844" x2="73340" y2="14844"/>
                                  <a14:foregroundMark x1="54785" y1="25000" x2="54785" y2="25000"/>
                                  <a14:foregroundMark x1="36328" y1="52344" x2="36328" y2="52344"/>
                                  <a14:foregroundMark x1="66992" y1="53385" x2="66992" y2="53385"/>
                                  <a14:foregroundMark x1="66504" y1="44922" x2="66504" y2="44922"/>
                                  <a14:foregroundMark x1="71094" y1="54688" x2="71094" y2="54688"/>
                                  <a14:foregroundMark x1="71875" y1="68359" x2="71875" y2="68359"/>
                                  <a14:foregroundMark x1="97461" y1="62630" x2="97461" y2="62630"/>
                                  <a14:foregroundMark x1="91602" y1="62109" x2="91602" y2="62109"/>
                                  <a14:foregroundMark x1="97168" y1="47135" x2="97168" y2="47135"/>
                                  <a14:foregroundMark x1="91602" y1="49349" x2="91602" y2="49349"/>
                                  <a14:foregroundMark x1="93359" y1="58333" x2="93359" y2="58333"/>
                                  <a14:foregroundMark x1="74902" y1="68359" x2="74902" y2="68359"/>
                                  <a14:foregroundMark x1="69531" y1="66406" x2="69531" y2="66406"/>
                                  <a14:foregroundMark x1="69531" y1="68359" x2="69531" y2="683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rFonts w:asciiTheme="minorHAnsi" w:hAnsiTheme="minorHAnsi" w:cs="Arial"/>
          <w:b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732480" behindDoc="0" locked="0" layoutInCell="1" allowOverlap="1" wp14:anchorId="3CD8843C" wp14:editId="5955BB9A">
            <wp:simplePos x="0" y="0"/>
            <wp:positionH relativeFrom="column">
              <wp:posOffset>3752850</wp:posOffset>
            </wp:positionH>
            <wp:positionV relativeFrom="paragraph">
              <wp:posOffset>-114300</wp:posOffset>
            </wp:positionV>
            <wp:extent cx="1009650" cy="1009650"/>
            <wp:effectExtent l="0" t="0" r="0" b="0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Q1N9DJ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A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0AD990" wp14:editId="40494241">
                <wp:simplePos x="0" y="0"/>
                <wp:positionH relativeFrom="page">
                  <wp:posOffset>228600</wp:posOffset>
                </wp:positionH>
                <wp:positionV relativeFrom="page">
                  <wp:posOffset>838200</wp:posOffset>
                </wp:positionV>
                <wp:extent cx="10487025" cy="1286510"/>
                <wp:effectExtent l="0" t="0" r="28575" b="27940"/>
                <wp:wrapNone/>
                <wp:docPr id="3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87025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8pt;margin-top:66pt;width:825.75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10487025,173360" o:connectangles="0,0"/>
                <w10:wrap anchorx="page" anchory="page"/>
              </v:shape>
            </w:pict>
          </mc:Fallback>
        </mc:AlternateContent>
      </w:r>
      <w:r w:rsidR="00C62BA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7F8264" wp14:editId="17BA1ACF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10706100" cy="2136775"/>
                <wp:effectExtent l="0" t="0" r="0" b="0"/>
                <wp:wrapSquare wrapText="bothSides"/>
                <wp:docPr id="4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06100" cy="213677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Default="00923C15" w:rsidP="00227037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AC79E7" w:rsidRPr="000C5C08">
                              <w:rPr>
                                <w:rFonts w:ascii="Bodoni MT Black" w:hAnsi="Bodoni MT Black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79E7">
                              <w:rPr>
                                <w:rFonts w:asciiTheme="minorHAnsi" w:hAnsiTheme="minorHAnsi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35" style="position:absolute;margin-left:.75pt;margin-top:0;width:843pt;height:168.2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" adj="-11796480,,5400" path="m,c,627,,627,,627,731,409,1853,296,2168,276v442,-27,783,-33,1000,-34c3168,,3168,,3168,l,xe" fillcolor="#fabf8f [1945]" stroked="f">
                <v:stroke joinstyle="miter"/>
                <v:formulas/>
                <v:path arrowok="t" o:connecttype="custom" o:connectlocs="0,0;0,2136775;7326649,940590;10706100,824720;10706100,0;0,0" o:connectangles="0,0,0,0,0,0" textboxrect="0,0,3168,627"/>
                <v:textbox>
                  <w:txbxContent>
                    <w:p w:rsidR="00AC79E7" w:rsidRDefault="00923C15" w:rsidP="00227037">
                      <w:pPr>
                        <w:widowControl w:val="0"/>
                        <w:jc w:val="center"/>
                      </w:pPr>
                      <w:r>
                        <w:rPr>
                          <w:rFonts w:asciiTheme="minorHAnsi" w:hAnsiTheme="minorHAnsi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      </w:t>
                      </w:r>
                      <w:r w:rsidR="00AC79E7" w:rsidRPr="000C5C08">
                        <w:rPr>
                          <w:rFonts w:ascii="Bodoni MT Black" w:hAnsi="Bodoni MT Black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 w:rsidR="00AC79E7">
                        <w:rPr>
                          <w:rFonts w:asciiTheme="minorHAnsi" w:hAnsiTheme="minorHAnsi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6880" behindDoc="0" locked="0" layoutInCell="0" allowOverlap="1" wp14:anchorId="59A340ED" wp14:editId="66FEBA1C">
                <wp:simplePos x="0" y="0"/>
                <wp:positionH relativeFrom="margin">
                  <wp:posOffset>3638550</wp:posOffset>
                </wp:positionH>
                <wp:positionV relativeFrom="margin">
                  <wp:posOffset>3533775</wp:posOffset>
                </wp:positionV>
                <wp:extent cx="3314700" cy="2581910"/>
                <wp:effectExtent l="0" t="0" r="19050" b="20955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581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363" w:rsidRPr="00AE1363" w:rsidRDefault="004C6876" w:rsidP="00F96E7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0" w:firstLine="284"/>
                              <w:jc w:val="both"/>
                              <w:rPr>
                                <w:rStyle w:val="point"/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876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Преподавательский состав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нашей  школы - это  опытные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высококв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лифицированные преподаватели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проше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шие зарубежные стажировки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постоянно повышающие квалификацию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C6876" w:rsidRPr="004C6876" w:rsidRDefault="004C6876" w:rsidP="00AE1363">
                            <w:pPr>
                              <w:pStyle w:val="a5"/>
                              <w:ind w:left="0"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AE1363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Преподаватели школы прошли </w:t>
                            </w:r>
                            <w:r w:rsidRPr="00AE1363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курсы повышения квалификации при Нау</w:t>
                            </w:r>
                            <w:r w:rsidRPr="00AE1363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ч</w:t>
                            </w:r>
                            <w:r w:rsidRPr="00AE1363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но-образовательном центре «Школа Китайгородской», являются обладат</w:t>
                            </w:r>
                            <w:r w:rsidRPr="00AE1363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е</w:t>
                            </w:r>
                            <w:r w:rsidRPr="00AE1363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лями сертификатов на право препод</w:t>
                            </w:r>
                            <w:r w:rsidRPr="00AE1363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а</w:t>
                            </w:r>
                            <w:r w:rsidRPr="00AE1363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вания по методу.</w:t>
                            </w:r>
                            <w:r w:rsidRPr="00AE1363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AE1363">
                              <w:rPr>
                                <w:rStyle w:val="thinsp"/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Эти молодые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цел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устремленные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доброжелательные и коммуникабельные люди  помогут вам преодолеть языковой барьер за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минимал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ный срок.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86.5pt;margin-top:278.25pt;width:261pt;height:203.3pt;z-index:2517068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" o:allowincell="f" fillcolor="#fde9d9 [665]" strokecolor="#4f81bd [3204]" strokeweight="2pt">
                <v:textbox style="mso-fit-shape-to-text:t" inset="16.56pt,7.2pt,16.56pt,7.2pt">
                  <w:txbxContent>
                    <w:p w:rsidR="00AE1363" w:rsidRPr="00AE1363" w:rsidRDefault="004C6876" w:rsidP="00F96E7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0" w:firstLine="284"/>
                        <w:jc w:val="both"/>
                        <w:rPr>
                          <w:rStyle w:val="point"/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876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sz w:val="22"/>
                          <w:szCs w:val="22"/>
                        </w:rPr>
                        <w:t>Преподавательский состав</w:t>
                      </w:r>
                      <w:r w:rsidRPr="004C6876">
                        <w:rPr>
                          <w:rFonts w:asciiTheme="majorHAnsi" w:hAnsiTheme="majorHAnsi" w:cstheme="minorHAnsi"/>
                          <w:cap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нашей  школы - это  опытные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высококв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лифицированные преподаватели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проше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шие зарубежные стажировки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и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постоянно повышающие квалификацию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C6876" w:rsidRPr="004C6876" w:rsidRDefault="004C6876" w:rsidP="00AE1363">
                      <w:pPr>
                        <w:pStyle w:val="a5"/>
                        <w:ind w:left="0"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AE1363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Преподаватели школы прошли </w:t>
                      </w:r>
                      <w:r w:rsidRPr="00AE1363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курсы повышения квалификации при Нау</w:t>
                      </w:r>
                      <w:r w:rsidRPr="00AE1363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ч</w:t>
                      </w:r>
                      <w:r w:rsidRPr="00AE1363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но-образовательном центре «Школа Китайгородской», являются обладат</w:t>
                      </w:r>
                      <w:r w:rsidRPr="00AE1363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е</w:t>
                      </w:r>
                      <w:r w:rsidRPr="00AE1363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лями сертификатов на право препод</w:t>
                      </w:r>
                      <w:r w:rsidRPr="00AE1363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а</w:t>
                      </w:r>
                      <w:r w:rsidRPr="00AE1363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вания по методу.</w:t>
                      </w:r>
                      <w:r w:rsidRPr="00AE1363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     </w:t>
                      </w:r>
                      <w:r w:rsidRPr="00AE1363">
                        <w:rPr>
                          <w:rStyle w:val="thinsp"/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Эти молодые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устремленные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доброжелательные и коммуникабельные люди  помогут вам преодолеть языковой барьер за 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минимал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ный срок.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36A13B" wp14:editId="2BD44534">
                <wp:simplePos x="0" y="0"/>
                <wp:positionH relativeFrom="page">
                  <wp:posOffset>-38100</wp:posOffset>
                </wp:positionH>
                <wp:positionV relativeFrom="page">
                  <wp:posOffset>5867400</wp:posOffset>
                </wp:positionV>
                <wp:extent cx="7372350" cy="1672590"/>
                <wp:effectExtent l="0" t="0" r="0" b="3810"/>
                <wp:wrapNone/>
                <wp:docPr id="5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0" cy="1672590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-3pt;margin-top:462pt;width:580.5pt;height:1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" path="m2131,c1697,63,1312,98,1148,109,588,144,189,143,,144,,545,,545,,545v2131,,2131,,2131,l2131,xe" fillcolor="#fbd4b4 [1305]" stroked="f">
                <v:path arrowok="t" o:connecttype="custom" o:connectlocs="7372350,0;3971590,334518;0,441932;0,1672590;7372350,1672590;7372350,0" o:connectangles="0,0,0,0,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0736" behindDoc="0" locked="0" layoutInCell="0" allowOverlap="1" wp14:anchorId="096F9D88" wp14:editId="19FB2261">
                <wp:simplePos x="0" y="0"/>
                <wp:positionH relativeFrom="margin">
                  <wp:posOffset>3752850</wp:posOffset>
                </wp:positionH>
                <wp:positionV relativeFrom="margin">
                  <wp:posOffset>1133475</wp:posOffset>
                </wp:positionV>
                <wp:extent cx="3267075" cy="2286000"/>
                <wp:effectExtent l="0" t="0" r="28575" b="19050"/>
                <wp:wrapSquare wrapText="bothSides"/>
                <wp:docPr id="70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28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37" w:rsidRPr="000C5C08" w:rsidRDefault="00227037" w:rsidP="00F96E7B">
                            <w:pPr>
                              <w:pStyle w:val="Sidebarphoto"/>
                              <w:numPr>
                                <w:ilvl w:val="0"/>
                                <w:numId w:val="14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lang w:val="ru-RU"/>
                              </w:rPr>
                            </w:pP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ПРОЦЕСС ОБУЧЕНИЯ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lang w:val="ru-RU"/>
                              </w:rPr>
                              <w:t>.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lang w:val="ru-RU"/>
                              </w:rPr>
                              <w:t xml:space="preserve">Мы ценим ваше время и деньги. Поэтому предлагаем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u w:val="single"/>
                                <w:lang w:val="ru-RU"/>
                              </w:rPr>
                              <w:t>корпоративное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lang w:val="ru-RU"/>
                              </w:rPr>
                              <w:t xml:space="preserve">    обучение с выездом преподавателя к Вам в офис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lang w:val="ru-RU"/>
                              </w:rPr>
                              <w:t>, наиболее удобный и выгодный формат изучения иностранного языка для Вас и Ваших сотрудников.</w:t>
                            </w:r>
                          </w:p>
                          <w:p w:rsidR="00227037" w:rsidRPr="00227037" w:rsidRDefault="00227037" w:rsidP="00227037">
                            <w:pPr>
                              <w:spacing w:before="60" w:after="60"/>
                              <w:ind w:firstLine="284"/>
                              <w:jc w:val="both"/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C5C08"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Основное преимущество, которое дают корпоративные курсы английского языка – Вы будете изучать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именно то, что нужно Вам в удобное для Вас время и на терр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тории Вашего предприятия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295.5pt;margin-top:89.25pt;width:257.25pt;height:180pt;z-index:25170073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" o:allowincell="f" fillcolor="#daeef3 [664]" strokecolor="#c0504d [3205]" strokeweight="2pt">
                <v:textbox inset="16.56pt,7.2pt,16.56pt,7.2pt">
                  <w:txbxContent>
                    <w:p w:rsidR="00227037" w:rsidRPr="000C5C08" w:rsidRDefault="00227037" w:rsidP="00F96E7B">
                      <w:pPr>
                        <w:pStyle w:val="Sidebarphoto"/>
                        <w:numPr>
                          <w:ilvl w:val="0"/>
                          <w:numId w:val="14"/>
                        </w:numPr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lang w:val="ru-RU"/>
                        </w:rPr>
                      </w:pPr>
                      <w:r w:rsidRPr="000C5C08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lang w:val="ru-RU"/>
                        </w:rPr>
                        <w:t>ПРОЦЕСС ОБУЧЕНИЯ</w:t>
                      </w:r>
                      <w:r w:rsidRPr="000C5C08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lang w:val="ru-RU"/>
                        </w:rPr>
                        <w:t>.</w:t>
                      </w:r>
                      <w:r w:rsidRPr="000C5C08">
                        <w:rPr>
                          <w:rFonts w:asciiTheme="majorHAnsi" w:hAnsiTheme="majorHAnsi" w:cstheme="minorHAnsi"/>
                          <w:color w:val="auto"/>
                          <w:sz w:val="22"/>
                          <w:lang w:val="ru-RU"/>
                        </w:rPr>
                        <w:t xml:space="preserve"> </w:t>
                      </w:r>
                      <w:r w:rsidRPr="000C5C08"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lang w:val="ru-RU"/>
                        </w:rPr>
                        <w:t xml:space="preserve">Мы ценим ваше время и деньги. Поэтому предлагаем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u w:val="single"/>
                          <w:lang w:val="ru-RU"/>
                        </w:rPr>
                        <w:t>корпоративное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lang w:val="ru-RU"/>
                        </w:rPr>
                        <w:t xml:space="preserve">    обучение с выездом преподавателя к Вам в офис</w:t>
                      </w:r>
                      <w:r w:rsidRPr="000C5C08"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lang w:val="ru-RU"/>
                        </w:rPr>
                        <w:t>, наиболее удобный и выгодный формат изучения иностранного языка для Вас и Ваших сотрудников.</w:t>
                      </w:r>
                    </w:p>
                    <w:p w:rsidR="00227037" w:rsidRPr="00227037" w:rsidRDefault="00227037" w:rsidP="00227037">
                      <w:pPr>
                        <w:spacing w:before="60" w:after="60"/>
                        <w:ind w:firstLine="284"/>
                        <w:jc w:val="both"/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0C5C08"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  <w:t xml:space="preserve">Основное преимущество, которое дают корпоративные курсы английского языка – Вы будете изучать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именно то, что ну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ж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но Вам в удобное для Вас время и на терр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тории Вашего предприятия</w:t>
                      </w:r>
                      <w:r w:rsidRPr="000C5C08"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3024" behindDoc="0" locked="0" layoutInCell="0" allowOverlap="1" wp14:anchorId="5262B103" wp14:editId="2F2DAEC3">
                <wp:simplePos x="0" y="0"/>
                <wp:positionH relativeFrom="margin">
                  <wp:posOffset>3743325</wp:posOffset>
                </wp:positionH>
                <wp:positionV relativeFrom="margin">
                  <wp:posOffset>6308725</wp:posOffset>
                </wp:positionV>
                <wp:extent cx="3921760" cy="857250"/>
                <wp:effectExtent l="0" t="0" r="21590" b="1905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857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7A4E3D" w:rsidRDefault="00842B28" w:rsidP="007A4E3D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7A4E3D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</w:t>
                            </w:r>
                            <w:r w:rsidRPr="007A4E3D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7A4E3D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      </w:r>
                            <w:r w:rsidRPr="007A4E3D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а</w:t>
                            </w:r>
                            <w:r w:rsidRPr="007A4E3D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ете </w:t>
                            </w:r>
                            <w:bookmarkStart w:id="0" w:name="_GoBack"/>
                            <w:r w:rsidRPr="00AE136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 установленного образца.</w:t>
                            </w:r>
                            <w:bookmarkEnd w:id="0"/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94.75pt;margin-top:496.75pt;width:308.8pt;height:67.5pt;z-index:25171302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" o:allowincell="f" fillcolor="#ffc" strokecolor="#f79646 [3209]" strokeweight="2pt">
                <v:textbox inset="16.56pt,7.2pt,16.56pt,7.2pt">
                  <w:txbxContent>
                    <w:p w:rsidR="004C6876" w:rsidRPr="007A4E3D" w:rsidRDefault="00842B28" w:rsidP="007A4E3D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7A4E3D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Сертификат</w:t>
                      </w:r>
                      <w:r w:rsidRPr="007A4E3D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7A4E3D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</w:r>
                      <w:r w:rsidRPr="007A4E3D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а</w:t>
                      </w:r>
                      <w:r w:rsidRPr="007A4E3D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ете </w:t>
                      </w:r>
                      <w:bookmarkStart w:id="1" w:name="_GoBack"/>
                      <w:r w:rsidRPr="00AE1363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сертификат установленного образца.</w:t>
                      </w:r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0976" behindDoc="0" locked="0" layoutInCell="0" allowOverlap="1" wp14:anchorId="06962D2F" wp14:editId="4A501C58">
                <wp:simplePos x="0" y="0"/>
                <wp:positionH relativeFrom="margin">
                  <wp:posOffset>7105650</wp:posOffset>
                </wp:positionH>
                <wp:positionV relativeFrom="margin">
                  <wp:posOffset>1000125</wp:posOffset>
                </wp:positionV>
                <wp:extent cx="3171825" cy="1838325"/>
                <wp:effectExtent l="0" t="0" r="28575" b="28575"/>
                <wp:wrapSquare wrapText="bothSides"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838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842B28" w:rsidRDefault="004C6876" w:rsidP="00842B2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42B28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ПРОФЕССИОНАЛЬНЫЙ ВЫБОР.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 зависимости от вашего начального уро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ня знаний, профессиональной направле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ности, вы можете выбрать из большого количества специализированных пр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 и тренингов именно ту, которая необходима именно вам. Любая програ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ма может быть скорректирована в зав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и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симости от </w:t>
                            </w:r>
                            <w:r w:rsidRPr="00AE136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поставленных ВАМИ целей и задач обучения.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559.5pt;margin-top:78.75pt;width:249.75pt;height:144.75pt;z-index:25171097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" o:allowincell="f" fillcolor="#eaf1dd [662]" strokecolor="#9bbb59 [3206]" strokeweight="2pt">
                <v:textbox inset="16.56pt,7.2pt,16.56pt,7.2pt">
                  <w:txbxContent>
                    <w:p w:rsidR="004C6876" w:rsidRPr="00842B28" w:rsidRDefault="004C6876" w:rsidP="00842B2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842B28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ПРОФЕССИОНАЛЬНЫЙ ВЫБОР.</w:t>
                      </w:r>
                      <w:r w:rsidRPr="00842B28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 зависимости от вашего начального уро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ня знаний, профессиональной направле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ности, вы можете выбрать из большого количества специализированных пр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 и тренингов именно ту, которая необходима именно вам. Любая програ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ма может быть скорректирована в зав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и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симости от </w:t>
                      </w:r>
                      <w:r w:rsidRPr="00AE1363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поставленных ВАМИ целей и задач обучения.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8928" behindDoc="0" locked="0" layoutInCell="0" allowOverlap="1" wp14:anchorId="7E5C459D" wp14:editId="34E79C96">
                <wp:simplePos x="0" y="0"/>
                <wp:positionH relativeFrom="margin">
                  <wp:posOffset>7105650</wp:posOffset>
                </wp:positionH>
                <wp:positionV relativeFrom="margin">
                  <wp:posOffset>2952750</wp:posOffset>
                </wp:positionV>
                <wp:extent cx="3124200" cy="2581910"/>
                <wp:effectExtent l="0" t="0" r="19050" b="17145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581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F96E7B" w:rsidRDefault="004C6876" w:rsidP="00F96E7B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0" w:firstLine="36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96E7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УчебнЫЕ ПОСОБИЯ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и полный набор наглядных, аудио-видео и DVD материалов ведущих западных и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з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дательств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Cambridge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Oxford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Longman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Macmillan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 подобраны согласно пр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граммным требованиям международных стандартов в области обучения ин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странным языкам.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Каждый </w:t>
                            </w:r>
                            <w:hyperlink r:id="rId30" w:history="1"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наш курс а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глийского языка</w:t>
                              </w:r>
                            </w:hyperlink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E1363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учитывает специфич</w:t>
                            </w:r>
                            <w:r w:rsidRPr="00AE1363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AE1363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ские особенности</w:t>
                            </w:r>
                            <w:r w:rsidRPr="00AE1363">
                              <w:rPr>
                                <w:rFonts w:asciiTheme="majorHAnsi" w:hAnsiTheme="majorHAnsi" w:cs="Helvetic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только Вашей профе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сиональной деятельности.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559.5pt;margin-top:232.5pt;width:246pt;height:203.3pt;z-index:2517089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" o:allowincell="f" fillcolor="#e5dfec [663]" strokecolor="#8064a2 [3207]" strokeweight="2pt">
                <v:textbox style="mso-fit-shape-to-text:t" inset="16.56pt,7.2pt,16.56pt,7.2pt">
                  <w:txbxContent>
                    <w:p w:rsidR="004C6876" w:rsidRPr="00F96E7B" w:rsidRDefault="004C6876" w:rsidP="00F96E7B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0" w:firstLine="36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F96E7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УчебнЫЕ ПОСОБИЯ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и полный набор наглядных, аудио-видео и DVD материалов ведущих западных и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з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дательств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Cambridge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Oxford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Longman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Macmillan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 подобраны согласно пр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граммным требованиям международных стандартов в области обучения ин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странным языкам.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Каждый </w:t>
                      </w:r>
                      <w:hyperlink r:id="rId31" w:history="1"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наш курс а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глийского языка</w:t>
                        </w:r>
                      </w:hyperlink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E1363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учитывает специфич</w:t>
                      </w:r>
                      <w:r w:rsidRPr="00AE1363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AE1363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ские особенности</w:t>
                      </w:r>
                      <w:r w:rsidRPr="00AE1363">
                        <w:rPr>
                          <w:rFonts w:asciiTheme="majorHAnsi" w:hAnsiTheme="majorHAnsi" w:cs="Helvetic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только Вашей профе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сиональной деятельности.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6E7B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346EE668" wp14:editId="1D89FB4D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257550" cy="7229475"/>
                <wp:effectExtent l="0" t="0" r="0" b="9525"/>
                <wp:wrapSquare wrapText="bothSides"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 w:rsidP="00D7284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</w:p>
                          <w:p w:rsidR="00D72844" w:rsidRDefault="00D72844" w:rsidP="00D7284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D72844" w:rsidRDefault="00D72844" w:rsidP="00D7284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D72844" w:rsidRPr="000C5C08" w:rsidRDefault="00D72844" w:rsidP="00D7284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Bodoni MT Black" w:hAnsi="Bodoni MT Black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AC79E7" w:rsidRPr="004A4584" w:rsidRDefault="00AC79E7" w:rsidP="003B04F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426" w:hanging="426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/>
                                <w:color w:val="1F497D" w:themeColor="text2"/>
                                <w:sz w:val="22"/>
                                <w:szCs w:val="22"/>
                              </w:rPr>
                              <w:t>Каждый образованный человек должен вл</w:t>
                            </w:r>
                            <w:r w:rsidRPr="004A4584">
                              <w:rPr>
                                <w:rFonts w:asciiTheme="majorHAnsi" w:hAnsiTheme="majorHAnsi"/>
                                <w:color w:val="1F497D" w:themeColor="text2"/>
                                <w:sz w:val="22"/>
                                <w:szCs w:val="22"/>
                              </w:rPr>
                              <w:t>а</w:t>
                            </w:r>
                            <w:r w:rsidRPr="004A4584">
                              <w:rPr>
                                <w:rFonts w:asciiTheme="majorHAnsi" w:hAnsiTheme="majorHAnsi"/>
                                <w:color w:val="1F497D" w:themeColor="text2"/>
                                <w:sz w:val="22"/>
                                <w:szCs w:val="22"/>
                              </w:rPr>
                              <w:t>деть хотя бы одним иностранным языком, так как это важно не только для его дал</w:t>
                            </w:r>
                            <w:r w:rsidRPr="004A4584">
                              <w:rPr>
                                <w:rFonts w:asciiTheme="majorHAnsi" w:hAnsiTheme="majorHAnsi"/>
                                <w:color w:val="1F497D" w:themeColor="text2"/>
                                <w:sz w:val="22"/>
                                <w:szCs w:val="22"/>
                              </w:rPr>
                              <w:t>ь</w:t>
                            </w:r>
                            <w:r w:rsidRPr="004A4584">
                              <w:rPr>
                                <w:rFonts w:asciiTheme="majorHAnsi" w:hAnsiTheme="maj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нейшего саморазвития, но и для 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професси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нальной карьеры.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Знание языка, особенно для ведущих специ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а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листов подразделений, является обязател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ь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ным и свидетельствует о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престиже и выс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ком уровне организации. 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Знание языка делает возможным у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  <w:t>частие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  <w:t>в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  <w:t>организации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международного сотруднич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ства в области предупреждения и ликвид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а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ции последствий чрезвычайных ситуаций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В преддверии многочисленных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междунаро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д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ных мероприятий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, которые пройдут в Ре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с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публике Татарстан и г. Казани в ближайшие несколько лет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(Студенческая Универсиада 2013 года, Матчи Чемпионата мира по фу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болу 2018 г.,</w:t>
                            </w:r>
                            <w:r w:rsidRPr="004A4584">
                              <w:rPr>
                                <w:rFonts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дипломатические и деловые в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зиты, концерты звезд мирового уровня и др.), актуальным остается вопрос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обеспечения безопасности иностранных гостей.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923C15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Доступ к различным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обучающим компь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ю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терным программам и играм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в сети Инте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р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нет. Многие зарубежные организации и и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н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ституты, занимающиеся проблемами чрезв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ы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чайных ситуаций и гражданской обороны, в настоящее время предлагают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виртуальное обучение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— </w:t>
                            </w:r>
                            <w:proofErr w:type="gramStart"/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интернет-академии</w:t>
                            </w:r>
                            <w:proofErr w:type="gramEnd"/>
                            <w:r w:rsidRPr="00B93903">
                              <w:rPr>
                                <w:rFonts w:asciiTheme="majorHAnsi" w:hAnsiTheme="maj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23C15" w:rsidRDefault="00923C15" w:rsidP="00923C15">
                            <w:pPr>
                              <w:pStyle w:val="a5"/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923C15" w:rsidRDefault="00923C15" w:rsidP="00923C15">
                            <w:pPr>
                              <w:pStyle w:val="a5"/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B93903" w:rsidRDefault="00923C15" w:rsidP="00923C15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 wp14:anchorId="1C851C5D" wp14:editId="399DD422">
                                  <wp:extent cx="581025" cy="521162"/>
                                  <wp:effectExtent l="0" t="0" r="0" b="0"/>
                                  <wp:docPr id="677" name="Рисунок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ар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660" cy="522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9E7" w:rsidRPr="00B93903" w:rsidRDefault="00AC79E7" w:rsidP="004A4584">
                            <w:pPr>
                              <w:widowControl w:val="0"/>
                              <w:spacing w:before="120" w:after="120"/>
                              <w:jc w:val="both"/>
                              <w:rPr>
                                <w:rFonts w:asciiTheme="majorHAnsi" w:hAnsiTheme="majorHAnsi" w:cs="Arial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margin-left:18pt;margin-top:18pt;width:256.5pt;height:569.2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C79E7" w:rsidRDefault="00AC79E7" w:rsidP="00D7284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  <w:t xml:space="preserve">                    </w:t>
                      </w:r>
                    </w:p>
                    <w:p w:rsidR="00D72844" w:rsidRDefault="00D72844" w:rsidP="00D7284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D72844" w:rsidRDefault="00D72844" w:rsidP="00D7284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D72844" w:rsidRPr="000C5C08" w:rsidRDefault="00D72844" w:rsidP="00D72844">
                      <w:pPr>
                        <w:widowControl w:val="0"/>
                        <w:spacing w:line="400" w:lineRule="exact"/>
                        <w:jc w:val="center"/>
                        <w:rPr>
                          <w:rFonts w:ascii="Bodoni MT Black" w:hAnsi="Bodoni MT Black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AC79E7" w:rsidRPr="004A4584" w:rsidRDefault="00AC79E7" w:rsidP="003B04FC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426" w:hanging="426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/>
                          <w:color w:val="1F497D" w:themeColor="text2"/>
                          <w:sz w:val="22"/>
                          <w:szCs w:val="22"/>
                        </w:rPr>
                        <w:t>Каждый образованный человек должен вл</w:t>
                      </w:r>
                      <w:r w:rsidRPr="004A4584">
                        <w:rPr>
                          <w:rFonts w:asciiTheme="majorHAnsi" w:hAnsiTheme="majorHAnsi"/>
                          <w:color w:val="1F497D" w:themeColor="text2"/>
                          <w:sz w:val="22"/>
                          <w:szCs w:val="22"/>
                        </w:rPr>
                        <w:t>а</w:t>
                      </w:r>
                      <w:r w:rsidRPr="004A4584">
                        <w:rPr>
                          <w:rFonts w:asciiTheme="majorHAnsi" w:hAnsiTheme="majorHAnsi"/>
                          <w:color w:val="1F497D" w:themeColor="text2"/>
                          <w:sz w:val="22"/>
                          <w:szCs w:val="22"/>
                        </w:rPr>
                        <w:t>деть хотя бы одним иностранным языком, так как это важно не только для его дал</w:t>
                      </w:r>
                      <w:r w:rsidRPr="004A4584">
                        <w:rPr>
                          <w:rFonts w:asciiTheme="majorHAnsi" w:hAnsiTheme="majorHAnsi"/>
                          <w:color w:val="1F497D" w:themeColor="text2"/>
                          <w:sz w:val="22"/>
                          <w:szCs w:val="22"/>
                        </w:rPr>
                        <w:t>ь</w:t>
                      </w:r>
                      <w:r w:rsidRPr="004A4584">
                        <w:rPr>
                          <w:rFonts w:asciiTheme="majorHAnsi" w:hAnsiTheme="majorHAnsi"/>
                          <w:color w:val="1F497D" w:themeColor="text2"/>
                          <w:sz w:val="22"/>
                          <w:szCs w:val="22"/>
                        </w:rPr>
                        <w:t xml:space="preserve">нейшего саморазвития, но и для 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професси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нальной карьеры.</w:t>
                      </w: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Знание языка, особенно для ведущих специ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а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листов подразделений, является обязател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ь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ным и свидетельствует о 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престиже и выс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ком уровне организации. 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Знание языка делает возможным у</w:t>
                      </w:r>
                      <w:r w:rsidRPr="004A4584"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  <w:t>частие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  <w:t>в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  <w:t>организации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международного сотруднич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ства в области предупреждения и ликвид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а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ции последствий чрезвычайных ситуаций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В преддверии многочисленных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междунаро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д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ных мероприятий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, которые пройдут в Ре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с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публике Татарстан и г. Казани в ближайшие несколько лет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(Студенческая Универсиада 2013 года, Матчи Чемпионата мира по фу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т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болу 2018 г.,</w:t>
                      </w:r>
                      <w:r w:rsidRPr="004A4584">
                        <w:rPr>
                          <w:rFonts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дипломатические и деловые в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и</w:t>
                      </w:r>
                      <w:r w:rsidRPr="004A4584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зиты, концерты звезд мирового уровня и др.), актуальным остается вопрос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обеспечения безопасности иностранных гостей.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923C15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Доступ к различным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обучающим компь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ю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терным программам и играм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в сети Инте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р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нет. Многие зарубежные организации и и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н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ституты, занимающиеся проблемами чрезв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ы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чайных ситуаций и гражданской обороны, в настоящее время предлагают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виртуальное обучение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 xml:space="preserve">— </w:t>
                      </w:r>
                      <w:proofErr w:type="gramStart"/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интернет-академии</w:t>
                      </w:r>
                      <w:proofErr w:type="gramEnd"/>
                      <w:r w:rsidRPr="00B93903">
                        <w:rPr>
                          <w:rFonts w:asciiTheme="majorHAnsi" w:hAnsiTheme="majorHAnsi" w:cstheme="minorHAnsi"/>
                          <w:color w:val="1F497D" w:themeColor="text2"/>
                          <w:sz w:val="22"/>
                          <w:szCs w:val="22"/>
                        </w:rPr>
                        <w:t>.</w:t>
                      </w:r>
                    </w:p>
                    <w:p w:rsidR="00923C15" w:rsidRDefault="00923C15" w:rsidP="00923C15">
                      <w:pPr>
                        <w:pStyle w:val="a5"/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923C15" w:rsidRPr="00923C15" w:rsidRDefault="00923C15" w:rsidP="00923C15">
                      <w:pPr>
                        <w:pStyle w:val="a5"/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923C15" w:rsidRPr="00B93903" w:rsidRDefault="00923C15" w:rsidP="00923C15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noProof/>
                          <w:color w:val="1F497D" w:themeColor="text2"/>
                        </w:rPr>
                        <w:drawing>
                          <wp:inline distT="0" distB="0" distL="0" distR="0" wp14:anchorId="1C851C5D" wp14:editId="399DD422">
                            <wp:extent cx="581025" cy="521162"/>
                            <wp:effectExtent l="0" t="0" r="0" b="0"/>
                            <wp:docPr id="677" name="Рисунок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ар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660" cy="522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9E7" w:rsidRPr="00B93903" w:rsidRDefault="00AC79E7" w:rsidP="004A4584">
                      <w:pPr>
                        <w:widowControl w:val="0"/>
                        <w:spacing w:before="120" w:after="120"/>
                        <w:jc w:val="both"/>
                        <w:rPr>
                          <w:rFonts w:asciiTheme="majorHAnsi" w:hAnsiTheme="majorHAnsi" w:cs="Arial"/>
                          <w:color w:val="1F497D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01B91">
        <w:rPr>
          <w:noProof/>
        </w:rPr>
        <w:drawing>
          <wp:anchor distT="0" distB="0" distL="114300" distR="114300" simplePos="0" relativeHeight="251691520" behindDoc="0" locked="0" layoutInCell="1" allowOverlap="1" wp14:anchorId="517A7271" wp14:editId="61853F1A">
            <wp:simplePos x="0" y="0"/>
            <wp:positionH relativeFrom="column">
              <wp:posOffset>-4320540</wp:posOffset>
            </wp:positionH>
            <wp:positionV relativeFrom="paragraph">
              <wp:posOffset>6773545</wp:posOffset>
            </wp:positionV>
            <wp:extent cx="599440" cy="537626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53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343CA1" wp14:editId="3506F54F">
                <wp:simplePos x="0" y="0"/>
                <wp:positionH relativeFrom="page">
                  <wp:posOffset>227965</wp:posOffset>
                </wp:positionH>
                <wp:positionV relativeFrom="page">
                  <wp:posOffset>933450</wp:posOffset>
                </wp:positionV>
                <wp:extent cx="10277475" cy="1299210"/>
                <wp:effectExtent l="0" t="0" r="28575" b="15240"/>
                <wp:wrapNone/>
                <wp:docPr id="3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7475" cy="1299210"/>
                        </a:xfrm>
                        <a:custGeom>
                          <a:avLst/>
                          <a:gdLst>
                            <a:gd name="T0" fmla="*/ 0 w 3171"/>
                            <a:gd name="T1" fmla="*/ 427 h 427"/>
                            <a:gd name="T2" fmla="*/ 3171 w 3171"/>
                            <a:gd name="T3" fmla="*/ 52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7">
                              <a:moveTo>
                                <a:pt x="0" y="427"/>
                              </a:moveTo>
                              <a:cubicBezTo>
                                <a:pt x="1369" y="0"/>
                                <a:pt x="2702" y="25"/>
                                <a:pt x="3171" y="52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7.95pt;margin-top:73.5pt;width:809.25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" path="m,427c1369,,2702,25,3171,52e" fillcolor="#f2f2f2 [3052]" strokecolor="#efb32f" strokeweight=".17711mm">
                <v:stroke joinstyle="miter"/>
                <v:path arrowok="t" o:connecttype="custom" o:connectlocs="0,1299210;10277475,158218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9C1129" wp14:editId="774B4176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9525" t="9525" r="6350" b="10795"/>
                <wp:wrapNone/>
                <wp:docPr id="5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ckow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1B3777" wp14:editId="382BA3C7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coQ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36D112" wp14:editId="3AFFA031">
                <wp:simplePos x="0" y="0"/>
                <wp:positionH relativeFrom="page">
                  <wp:posOffset>228600</wp:posOffset>
                </wp:positionH>
                <wp:positionV relativeFrom="page">
                  <wp:posOffset>6015355</wp:posOffset>
                </wp:positionV>
                <wp:extent cx="6565900" cy="517525"/>
                <wp:effectExtent l="9525" t="5080" r="6350" b="10795"/>
                <wp:wrapNone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752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UpgMAABc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6565900,0;0,449754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B14CFE" wp14:editId="5BE39A44">
                <wp:simplePos x="0" y="0"/>
                <wp:positionH relativeFrom="page">
                  <wp:posOffset>228600</wp:posOffset>
                </wp:positionH>
                <wp:positionV relativeFrom="page">
                  <wp:posOffset>5916930</wp:posOffset>
                </wp:positionV>
                <wp:extent cx="6565900" cy="511175"/>
                <wp:effectExtent l="9525" t="11430" r="6350" b="1079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1175"/>
                        </a:xfrm>
                        <a:custGeom>
                          <a:avLst/>
                          <a:gdLst>
                            <a:gd name="T0" fmla="*/ 2128 w 2128"/>
                            <a:gd name="T1" fmla="*/ 0 h 166"/>
                            <a:gd name="T2" fmla="*/ 0 w 2128"/>
                            <a:gd name="T3" fmla="*/ 143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6">
                              <a:moveTo>
                                <a:pt x="2128" y="0"/>
                              </a:moveTo>
                              <a:cubicBezTo>
                                <a:pt x="1206" y="166"/>
                                <a:pt x="400" y="161"/>
                                <a:pt x="0" y="143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y8nwMAABc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" path="m2128,c1206,166,400,161,,143e" filled="f" fillcolor="#fffffe" strokecolor="#fffffe" strokeweight=".17711mm">
                <v:stroke joinstyle="miter"/>
                <v:shadow color="#8c8682"/>
                <v:path arrowok="t" o:connecttype="custom" o:connectlocs="6565900,0;0,4403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A2156B" wp14:editId="761C873B">
                <wp:simplePos x="0" y="0"/>
                <wp:positionH relativeFrom="page">
                  <wp:posOffset>228600</wp:posOffset>
                </wp:positionH>
                <wp:positionV relativeFrom="page">
                  <wp:posOffset>5812155</wp:posOffset>
                </wp:positionV>
                <wp:extent cx="6565900" cy="520700"/>
                <wp:effectExtent l="9525" t="11430" r="6350" b="10795"/>
                <wp:wrapNone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20700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6565900,0;0,45907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7CC8B6" wp14:editId="312CC5B6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4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A9978F" wp14:editId="0E280485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4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42254E" wp14:editId="749DE3A5">
                <wp:simplePos x="0" y="0"/>
                <wp:positionH relativeFrom="page">
                  <wp:posOffset>228600</wp:posOffset>
                </wp:positionH>
                <wp:positionV relativeFrom="page">
                  <wp:posOffset>730885</wp:posOffset>
                </wp:positionV>
                <wp:extent cx="9601200" cy="1296035"/>
                <wp:effectExtent l="9525" t="6985" r="9525" b="11430"/>
                <wp:wrapNone/>
                <wp:docPr id="4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96035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18pt;margin-top:57.55pt;width:756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" path="m,426c1377,,2716,29,3171,56e" filled="f" fillcolor="#fffffe" strokecolor="#efb32f" strokeweight=".17711mm">
                <v:stroke joinstyle="miter"/>
                <v:shadow color="#8c8682"/>
                <v:path arrowok="t" o:connecttype="custom" o:connectlocs="0,1296035;9601200,170371" o:connectangles="0,0"/>
                <w10:wrap anchorx="page" anchory="page"/>
              </v:shape>
            </w:pict>
          </mc:Fallback>
        </mc:AlternateContent>
      </w:r>
    </w:p>
    <w:sectPr w:rsidR="007E4CAC" w:rsidSect="00737E3B">
      <w:pgSz w:w="16839" w:h="11907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11.25pt;height:11.25pt" o:bullet="t">
        <v:imagedata r:id="rId1" o:title=""/>
      </v:shape>
    </w:pict>
  </w:numPicBullet>
  <w:abstractNum w:abstractNumId="0">
    <w:nsid w:val="08205B9E"/>
    <w:multiLevelType w:val="hybridMultilevel"/>
    <w:tmpl w:val="59884AEE"/>
    <w:lvl w:ilvl="0" w:tplc="580C2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color w:val="1F497D" w:themeColor="text2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11436066"/>
    <w:multiLevelType w:val="hybridMultilevel"/>
    <w:tmpl w:val="BE4C15D2"/>
    <w:lvl w:ilvl="0" w:tplc="E2822F3E">
      <w:start w:val="3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3D21323"/>
    <w:multiLevelType w:val="hybridMultilevel"/>
    <w:tmpl w:val="BCFEE3F0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50789"/>
    <w:multiLevelType w:val="hybridMultilevel"/>
    <w:tmpl w:val="70A29106"/>
    <w:lvl w:ilvl="0" w:tplc="7C728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425FD"/>
    <w:multiLevelType w:val="hybridMultilevel"/>
    <w:tmpl w:val="F9EEDF88"/>
    <w:lvl w:ilvl="0" w:tplc="55FE659A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color w:val="FF0000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6172A5"/>
    <w:multiLevelType w:val="hybridMultilevel"/>
    <w:tmpl w:val="CFE29CA4"/>
    <w:lvl w:ilvl="0" w:tplc="B5C020D4">
      <w:start w:val="5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55D1C99"/>
    <w:multiLevelType w:val="hybridMultilevel"/>
    <w:tmpl w:val="36306066"/>
    <w:lvl w:ilvl="0" w:tplc="78A86766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3609D"/>
    <w:multiLevelType w:val="hybridMultilevel"/>
    <w:tmpl w:val="8376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01306"/>
    <w:multiLevelType w:val="hybridMultilevel"/>
    <w:tmpl w:val="039E470E"/>
    <w:lvl w:ilvl="0" w:tplc="55FE659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FE5817"/>
    <w:multiLevelType w:val="hybridMultilevel"/>
    <w:tmpl w:val="E3C0CF62"/>
    <w:lvl w:ilvl="0" w:tplc="4A3AE084">
      <w:start w:val="2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3014035"/>
    <w:multiLevelType w:val="hybridMultilevel"/>
    <w:tmpl w:val="DC82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03AFB"/>
    <w:multiLevelType w:val="hybridMultilevel"/>
    <w:tmpl w:val="D5FE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4D3940"/>
    <w:multiLevelType w:val="hybridMultilevel"/>
    <w:tmpl w:val="099E69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654253"/>
    <w:multiLevelType w:val="hybridMultilevel"/>
    <w:tmpl w:val="38B4C6AE"/>
    <w:lvl w:ilvl="0" w:tplc="8D8A6836">
      <w:start w:val="4"/>
      <w:numFmt w:val="decimal"/>
      <w:lvlText w:val="%1."/>
      <w:lvlJc w:val="left"/>
      <w:pPr>
        <w:ind w:left="1004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81E2C6C"/>
    <w:multiLevelType w:val="hybridMultilevel"/>
    <w:tmpl w:val="5D64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8A0AC9"/>
    <w:multiLevelType w:val="hybridMultilevel"/>
    <w:tmpl w:val="47527B04"/>
    <w:lvl w:ilvl="0" w:tplc="F84873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D046BC"/>
    <w:multiLevelType w:val="hybridMultilevel"/>
    <w:tmpl w:val="9E966AE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3"/>
  </w:num>
  <w:num w:numId="10">
    <w:abstractNumId w:val="5"/>
  </w:num>
  <w:num w:numId="11">
    <w:abstractNumId w:val="12"/>
  </w:num>
  <w:num w:numId="12">
    <w:abstractNumId w:val="10"/>
  </w:num>
  <w:num w:numId="13">
    <w:abstractNumId w:val="7"/>
  </w:num>
  <w:num w:numId="14">
    <w:abstractNumId w:val="15"/>
  </w:num>
  <w:num w:numId="15">
    <w:abstractNumId w:val="9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FD"/>
    <w:rsid w:val="00070D4E"/>
    <w:rsid w:val="00094543"/>
    <w:rsid w:val="000C5C08"/>
    <w:rsid w:val="00195AFD"/>
    <w:rsid w:val="00195C5F"/>
    <w:rsid w:val="00215351"/>
    <w:rsid w:val="00227037"/>
    <w:rsid w:val="00272271"/>
    <w:rsid w:val="00294EBD"/>
    <w:rsid w:val="0033634A"/>
    <w:rsid w:val="00395489"/>
    <w:rsid w:val="003B04FC"/>
    <w:rsid w:val="0045435C"/>
    <w:rsid w:val="004A4584"/>
    <w:rsid w:val="004C6876"/>
    <w:rsid w:val="005A02A7"/>
    <w:rsid w:val="005E2CFD"/>
    <w:rsid w:val="006D2BF7"/>
    <w:rsid w:val="00701B91"/>
    <w:rsid w:val="00737E3B"/>
    <w:rsid w:val="007A4E3D"/>
    <w:rsid w:val="007B53ED"/>
    <w:rsid w:val="007B6EBA"/>
    <w:rsid w:val="007E4CAC"/>
    <w:rsid w:val="007E6FB3"/>
    <w:rsid w:val="00841A0A"/>
    <w:rsid w:val="00842B28"/>
    <w:rsid w:val="00923C15"/>
    <w:rsid w:val="0095704A"/>
    <w:rsid w:val="009B1B36"/>
    <w:rsid w:val="00AC79E7"/>
    <w:rsid w:val="00AE1363"/>
    <w:rsid w:val="00AF797E"/>
    <w:rsid w:val="00B01906"/>
    <w:rsid w:val="00B15D01"/>
    <w:rsid w:val="00B93903"/>
    <w:rsid w:val="00C53123"/>
    <w:rsid w:val="00C62BA6"/>
    <w:rsid w:val="00CD5244"/>
    <w:rsid w:val="00CE36D9"/>
    <w:rsid w:val="00CE77E8"/>
    <w:rsid w:val="00D72844"/>
    <w:rsid w:val="00E258C2"/>
    <w:rsid w:val="00E97743"/>
    <w:rsid w:val="00F14A3A"/>
    <w:rsid w:val="00F736BD"/>
    <w:rsid w:val="00F9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itaygorodskaya.ru/school2_int.php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oleg.biohost.ru/club/images/paste4.jpg" TargetMode="External"/><Relationship Id="rId3" Type="http://schemas.openxmlformats.org/officeDocument/2006/relationships/styles" Target="styles.xml"/><Relationship Id="rId21" Type="http://schemas.openxmlformats.org/officeDocument/2006/relationships/hyperlink" Target="mailto:express-school@mail.ru" TargetMode="External"/><Relationship Id="rId34" Type="http://schemas.openxmlformats.org/officeDocument/2006/relationships/image" Target="media/image180.png"/><Relationship Id="rId7" Type="http://schemas.openxmlformats.org/officeDocument/2006/relationships/image" Target="media/image2.jpeg"/><Relationship Id="rId12" Type="http://schemas.openxmlformats.org/officeDocument/2006/relationships/hyperlink" Target="http://www.kitaygorodskaya.ru/school2_int.php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express-school@mail.ru" TargetMode="External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microsoft.com/office/2007/relationships/hdphoto" Target="media/hdphoto2.wd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hyperlink" Target="http://english-pro.org/cours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yperlink" Target="http://english-pro.org/courses/" TargetMode="External"/><Relationship Id="rId35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72;%20&#1080;%20&#1044;&#1077;&#1085;&#1080;&#1089;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30BE1-1FAF-42B3-9FAF-649B41AAF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37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и Денис</dc:creator>
  <cp:lastModifiedBy>Ника и Денис</cp:lastModifiedBy>
  <cp:revision>11</cp:revision>
  <dcterms:created xsi:type="dcterms:W3CDTF">2012-02-28T15:16:00Z</dcterms:created>
  <dcterms:modified xsi:type="dcterms:W3CDTF">2012-04-05T10:14:00Z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TC102580011049</vt:lpwstr>
  </property>
</Properties>
</file>