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41385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55532469" wp14:editId="71A8AF27">
            <wp:simplePos x="0" y="0"/>
            <wp:positionH relativeFrom="column">
              <wp:posOffset>7372350</wp:posOffset>
            </wp:positionH>
            <wp:positionV relativeFrom="paragraph">
              <wp:posOffset>-24765</wp:posOffset>
            </wp:positionV>
            <wp:extent cx="3028950" cy="4213860"/>
            <wp:effectExtent l="0" t="0" r="0" b="0"/>
            <wp:wrapNone/>
            <wp:docPr id="678" name="Рисунок 678" descr="http://www.aviats.ru/foto_max/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viats.ru/foto_max/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633" b="67347" l="25000" r="75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7" t="6700" r="18240" b="33909"/>
                    <a:stretch/>
                  </pic:blipFill>
                  <pic:spPr bwMode="auto">
                    <a:xfrm>
                      <a:off x="0" y="0"/>
                      <a:ext cx="302895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308DB336" wp14:editId="4720EDE4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88645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обр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зования и науки РТ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41385E" w:rsidRPr="0041385E" w:rsidRDefault="0041385E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16"/>
                                <w:szCs w:val="16"/>
                              </w:rPr>
                            </w:pPr>
                          </w:p>
                          <w:p w:rsidR="00841A0A" w:rsidRDefault="00841A0A" w:rsidP="00215351">
                            <w:pPr>
                              <w:widowControl w:val="0"/>
                              <w:ind w:firstLine="1418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33634A" w:rsidRPr="0033634A" w:rsidRDefault="0033634A" w:rsidP="00294EB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841A0A" w:rsidRDefault="00294EBD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Default="00294EBD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CF4DDC" w:rsidRPr="00841A0A" w:rsidRDefault="00CF4DDC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Член 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CF4DDC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Europhras</w:t>
                            </w:r>
                            <w:proofErr w:type="spellEnd"/>
                            <w:r w:rsidRPr="00CF4DDC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3.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ON+gIAAIg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41385E" w:rsidRPr="0041385E" w:rsidRDefault="0041385E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16"/>
                          <w:szCs w:val="16"/>
                        </w:rPr>
                      </w:pPr>
                    </w:p>
                    <w:p w:rsidR="00841A0A" w:rsidRDefault="00841A0A" w:rsidP="00215351">
                      <w:pPr>
                        <w:widowControl w:val="0"/>
                        <w:ind w:firstLine="1418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33634A" w:rsidRPr="0033634A" w:rsidRDefault="0033634A" w:rsidP="00294EB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841A0A" w:rsidRDefault="00294EBD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Default="00294EBD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CF4DDC" w:rsidRPr="00841A0A" w:rsidRDefault="00CF4DDC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Член 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CF4DDC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Europhras</w:t>
                      </w:r>
                      <w:proofErr w:type="spellEnd"/>
                      <w:r w:rsidRPr="00CF4DDC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6E7B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726865C6" wp14:editId="2A15527E">
            <wp:simplePos x="0" y="0"/>
            <wp:positionH relativeFrom="column">
              <wp:posOffset>1590675</wp:posOffset>
            </wp:positionH>
            <wp:positionV relativeFrom="paragraph">
              <wp:posOffset>-28575</wp:posOffset>
            </wp:positionV>
            <wp:extent cx="1516260" cy="2105025"/>
            <wp:effectExtent l="171450" t="171450" r="389255" b="35242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57" cy="210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91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391F43C0" wp14:editId="7F7701AD">
            <wp:simplePos x="0" y="0"/>
            <wp:positionH relativeFrom="column">
              <wp:posOffset>57150</wp:posOffset>
            </wp:positionH>
            <wp:positionV relativeFrom="paragraph">
              <wp:posOffset>-28575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3883D64" wp14:editId="6CA7DC66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EBF224C" wp14:editId="0593B786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F4312D" wp14:editId="490F463E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068985" wp14:editId="17D69AB8">
                <wp:simplePos x="0" y="0"/>
                <wp:positionH relativeFrom="page">
                  <wp:posOffset>236855</wp:posOffset>
                </wp:positionH>
                <wp:positionV relativeFrom="page">
                  <wp:posOffset>1487170</wp:posOffset>
                </wp:positionV>
                <wp:extent cx="3086100" cy="637540"/>
                <wp:effectExtent l="8255" t="10795" r="10795" b="889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1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EFA51CC" wp14:editId="0420C77E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91F214" wp14:editId="1200EA25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</w:p>
    <w:p w:rsidR="007E4CAC" w:rsidRDefault="00CF4DDC">
      <w:r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4D35C75F" wp14:editId="232E5DC2">
                <wp:simplePos x="0" y="0"/>
                <wp:positionH relativeFrom="page">
                  <wp:posOffset>238125</wp:posOffset>
                </wp:positionH>
                <wp:positionV relativeFrom="page">
                  <wp:posOffset>2305050</wp:posOffset>
                </wp:positionV>
                <wp:extent cx="2962275" cy="4857750"/>
                <wp:effectExtent l="0" t="0" r="9525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гии преподавания, основанные на д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стижениях лингвистики, методики, пс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хологии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у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пр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Китайгородская  пол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у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75pt;margin-top:181.5pt;width:233.25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обучения,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Метод активизации во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з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можностей личности и колле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к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тива</w:t>
                        </w:r>
                      </w:hyperlink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технол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гии преподавания, основанные на д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стижениях лингвистики, методики, пс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хологии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у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чение иностранным яз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ы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пр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о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Китайгородская  пол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у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Китайгородской»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385E">
        <w:rPr>
          <w:noProof/>
        </w:rPr>
        <w:drawing>
          <wp:anchor distT="0" distB="0" distL="114300" distR="114300" simplePos="0" relativeHeight="251721216" behindDoc="0" locked="0" layoutInCell="1" allowOverlap="1" wp14:anchorId="3C542678" wp14:editId="0354A05D">
            <wp:simplePos x="0" y="0"/>
            <wp:positionH relativeFrom="column">
              <wp:posOffset>5495925</wp:posOffset>
            </wp:positionH>
            <wp:positionV relativeFrom="paragraph">
              <wp:posOffset>2149475</wp:posOffset>
            </wp:positionV>
            <wp:extent cx="837565" cy="980440"/>
            <wp:effectExtent l="171450" t="171450" r="381635" b="35306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9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8384" behindDoc="0" locked="0" layoutInCell="1" allowOverlap="1" wp14:anchorId="6098D04C" wp14:editId="617BDC82">
            <wp:simplePos x="0" y="0"/>
            <wp:positionH relativeFrom="column">
              <wp:posOffset>5610225</wp:posOffset>
            </wp:positionH>
            <wp:positionV relativeFrom="paragraph">
              <wp:posOffset>5711825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7360" behindDoc="0" locked="0" layoutInCell="1" allowOverlap="1" wp14:anchorId="67C76375" wp14:editId="673F5F7C">
            <wp:simplePos x="0" y="0"/>
            <wp:positionH relativeFrom="column">
              <wp:posOffset>5591175</wp:posOffset>
            </wp:positionH>
            <wp:positionV relativeFrom="paragraph">
              <wp:posOffset>6083300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5312" behindDoc="0" locked="0" layoutInCell="1" allowOverlap="1" wp14:anchorId="053F0C0A" wp14:editId="5EBD9600">
            <wp:simplePos x="0" y="0"/>
            <wp:positionH relativeFrom="column">
              <wp:posOffset>5067300</wp:posOffset>
            </wp:positionH>
            <wp:positionV relativeFrom="paragraph">
              <wp:posOffset>5788025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3264" behindDoc="0" locked="0" layoutInCell="1" allowOverlap="1" wp14:anchorId="2A306AF3" wp14:editId="1E83A3CD">
            <wp:simplePos x="0" y="0"/>
            <wp:positionH relativeFrom="column">
              <wp:posOffset>4533900</wp:posOffset>
            </wp:positionH>
            <wp:positionV relativeFrom="paragraph">
              <wp:posOffset>5788025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4288" behindDoc="0" locked="0" layoutInCell="1" allowOverlap="1" wp14:anchorId="3B2FB9CD" wp14:editId="30F7CE82">
            <wp:simplePos x="0" y="0"/>
            <wp:positionH relativeFrom="column">
              <wp:posOffset>3981450</wp:posOffset>
            </wp:positionH>
            <wp:positionV relativeFrom="paragraph">
              <wp:posOffset>5788025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2240" behindDoc="0" locked="0" layoutInCell="1" allowOverlap="1" wp14:anchorId="2DBA0D52" wp14:editId="559DD030">
            <wp:simplePos x="0" y="0"/>
            <wp:positionH relativeFrom="column">
              <wp:posOffset>3419475</wp:posOffset>
            </wp:positionH>
            <wp:positionV relativeFrom="paragraph">
              <wp:posOffset>5787390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2248B3A1" wp14:editId="5A1FFA6F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9727FB" w:rsidRDefault="009727FB" w:rsidP="009727F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тел.: +7 (843)  240-31-41</w:t>
                            </w:r>
                          </w:p>
                          <w:p w:rsidR="009727FB" w:rsidRDefault="009727FB" w:rsidP="009727F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express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E41850"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"mailto:express-school@mail.ru"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7"/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express-school@mail.ru</w:t>
                            </w:r>
                            <w:r>
                              <w:fldChar w:fldCharType="end"/>
                            </w:r>
                          </w:p>
                          <w:bookmarkEnd w:id="0"/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7B6EBA" w:rsidRDefault="007B6EBA" w:rsidP="00F14A3A">
                            <w:pPr>
                              <w:pBdr>
                                <w:top w:val="single" w:sz="24" w:space="4" w:color="CCCBBF" w:themeColor="accent3" w:themeTint="7F"/>
                                <w:bottom w:val="single" w:sz="24" w:space="10" w:color="CCCBBF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" o:allowincell="f" fillcolor="#8bb8cb [1298]" stroked="f">
                <v:fill color2="#050a0c [642]" rotate="t" focusposition=".5,-52429f" focussize="" colors="0 #c9ced2;26214f #c0c6ca;1 #001a29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9727FB" w:rsidRDefault="009727FB" w:rsidP="009727FB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bookmarkStart w:id="1" w:name="_GoBack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тел.: +7 (843)  240-31-41</w:t>
                      </w:r>
                    </w:p>
                    <w:p w:rsidR="009727FB" w:rsidRDefault="009727FB" w:rsidP="009727FB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www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express</w:t>
                      </w:r>
                      <w:r>
                        <w:rPr>
                          <w:b/>
                          <w:color w:val="FFFFFF" w:themeColor="background1"/>
                        </w:rPr>
                        <w:t>-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school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ru</w:t>
                      </w:r>
                      <w:proofErr w:type="spellEnd"/>
                      <w:r w:rsidRPr="00E41850"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"mailto:express-school@mail.ru" </w:instrText>
                      </w:r>
                      <w:r>
                        <w:fldChar w:fldCharType="separate"/>
                      </w:r>
                      <w:r>
                        <w:rPr>
                          <w:rStyle w:val="a7"/>
                          <w:rFonts w:asciiTheme="majorHAnsi" w:hAnsiTheme="majorHAnsi"/>
                          <w:b/>
                          <w:color w:val="FFFFFF" w:themeColor="background1"/>
                        </w:rPr>
                        <w:t>express-school@mail.ru</w:t>
                      </w:r>
                      <w:r>
                        <w:fldChar w:fldCharType="end"/>
                      </w:r>
                    </w:p>
                    <w:bookmarkEnd w:id="1"/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:rsidR="007B6EBA" w:rsidRDefault="007B6EBA" w:rsidP="00F14A3A">
                      <w:pPr>
                        <w:pBdr>
                          <w:top w:val="single" w:sz="24" w:space="4" w:color="CCCBBF" w:themeColor="accent3" w:themeTint="7F"/>
                          <w:bottom w:val="single" w:sz="24" w:space="10" w:color="CCCBBF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D75117" wp14:editId="3A4E8DE3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439400" cy="1289685"/>
                <wp:effectExtent l="0" t="0" r="19050" b="0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0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8.75pt;margin-top:254.25pt;width:822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10439400,1161933" o:connectangles="0,0"/>
                <w10:wrap anchorx="page" anchory="page"/>
              </v:shape>
            </w:pict>
          </mc:Fallback>
        </mc:AlternateContent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2A60F95" wp14:editId="67B0CA54">
                <wp:simplePos x="0" y="0"/>
                <wp:positionH relativeFrom="page">
                  <wp:posOffset>-9525</wp:posOffset>
                </wp:positionH>
                <wp:positionV relativeFrom="page">
                  <wp:posOffset>3219450</wp:posOffset>
                </wp:positionV>
                <wp:extent cx="10687050" cy="4343400"/>
                <wp:effectExtent l="0" t="0" r="38100" b="57150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0" cy="4343400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-.75pt;margin-top:253.5pt;width:841.5pt;height:34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" path="m3168,1422v,-1024,,-1024,,-1024c2969,397,2631,394,2182,366,1865,347,668,230,,,,1422,,1422,,1422r3168,xe" fillcolor="#d5cca8 [1945]" strokecolor="#d5cca8 [1945]" strokeweight="1pt">
                <v:fill color2="#f1eee2 [665]" angle="135" focus="50%" type="gradient"/>
                <v:shadow on="t" color="#635930 [1609]" opacity=".5" offset="1pt"/>
                <v:path arrowok="t" o:connecttype="custom" o:connectlocs="10687050,4343400;10687050,1215663;7360841,1117922;0,0;0,4343400;10687050,4343400" o:connectangles="0,0,0,0,0,0"/>
                <w10:wrap anchorx="page" anchory="page"/>
              </v:shape>
            </w:pict>
          </mc:Fallback>
        </mc:AlternateContent>
      </w:r>
      <w:r w:rsidR="002C20C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44ED475" wp14:editId="5F393B1C">
                <wp:simplePos x="0" y="0"/>
                <wp:positionH relativeFrom="page">
                  <wp:posOffset>238125</wp:posOffset>
                </wp:positionH>
                <wp:positionV relativeFrom="page">
                  <wp:posOffset>3314700</wp:posOffset>
                </wp:positionV>
                <wp:extent cx="10234930" cy="1299210"/>
                <wp:effectExtent l="0" t="0" r="13970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8.75pt;margin-top:261pt;width:805.9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2P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234930,1174461" o:connectangles="0,0"/>
                <w10:wrap anchorx="page" anchory="page"/>
              </v:shape>
            </w:pict>
          </mc:Fallback>
        </mc:AlternateContent>
      </w:r>
      <w:r w:rsidR="002C20CA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19D7A43" wp14:editId="0168350F">
                <wp:simplePos x="0" y="0"/>
                <wp:positionH relativeFrom="page">
                  <wp:posOffset>238124</wp:posOffset>
                </wp:positionH>
                <wp:positionV relativeFrom="page">
                  <wp:posOffset>3114675</wp:posOffset>
                </wp:positionV>
                <wp:extent cx="10239375" cy="1299210"/>
                <wp:effectExtent l="0" t="0" r="28575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937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06.2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Ev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239375,1186632" o:connectangles="0,0"/>
                <w10:wrap anchorx="page" anchory="page"/>
              </v:shape>
            </w:pict>
          </mc:Fallback>
        </mc:AlternateContent>
      </w:r>
      <w:r w:rsidR="00E07C42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5C83653" wp14:editId="3CD8D8A2">
                <wp:simplePos x="0" y="0"/>
                <wp:positionH relativeFrom="column">
                  <wp:posOffset>6753225</wp:posOffset>
                </wp:positionH>
                <wp:positionV relativeFrom="paragraph">
                  <wp:posOffset>4244975</wp:posOffset>
                </wp:positionV>
                <wp:extent cx="3352800" cy="1066800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7D456B" w:rsidRDefault="00AC79E7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 ЯЗЫК</w:t>
                            </w:r>
                          </w:p>
                          <w:p w:rsidR="00E07C42" w:rsidRPr="007D456B" w:rsidRDefault="00E07C42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</w:t>
                            </w:r>
                          </w:p>
                          <w:p w:rsidR="00AC79E7" w:rsidRPr="007D456B" w:rsidRDefault="00E07C42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СЛУЖБ СПАСЕНИЯ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27" type="#_x0000_t202" style="position:absolute;margin-left:531.75pt;margin-top:334.25pt;width:264pt;height:8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" filled="f" stroked="f">
                <v:textbox>
                  <w:txbxContent>
                    <w:p w:rsidR="00AC79E7" w:rsidRPr="007D456B" w:rsidRDefault="00AC79E7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 ЯЗЫК</w:t>
                      </w:r>
                    </w:p>
                    <w:p w:rsidR="00E07C42" w:rsidRPr="007D456B" w:rsidRDefault="00E07C42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ДЛЯ </w:t>
                      </w:r>
                    </w:p>
                    <w:p w:rsidR="00AC79E7" w:rsidRPr="007D456B" w:rsidRDefault="00E07C42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СЛУЖБ СПАСЕНИЯ</w:t>
                      </w:r>
                    </w:p>
                  </w:txbxContent>
                </v:textbox>
              </v:shape>
            </w:pict>
          </mc:Fallback>
        </mc:AlternateContent>
      </w:r>
      <w:r w:rsidR="00E07C42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65FB92F5" wp14:editId="7F41A9E6">
                <wp:simplePos x="0" y="0"/>
                <wp:positionH relativeFrom="page">
                  <wp:posOffset>7486650</wp:posOffset>
                </wp:positionH>
                <wp:positionV relativeFrom="page">
                  <wp:posOffset>5791200</wp:posOffset>
                </wp:positionV>
                <wp:extent cx="2752725" cy="571500"/>
                <wp:effectExtent l="0" t="0" r="9525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54BDBCA" wp14:editId="2A3BBAA9">
                                  <wp:extent cx="2524125" cy="1066800"/>
                                  <wp:effectExtent l="0" t="0" r="0" b="0"/>
                                  <wp:docPr id="154" name="Рисунок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1906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589.5pt;margin-top:456pt;width:216.75pt;height:4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2E3640"/>
                          <w:spacing w:val="20"/>
                          <w:sz w:val="24"/>
                          <w:szCs w:val="24"/>
                        </w:rPr>
                        <w:drawing>
                          <wp:inline distT="0" distB="0" distL="0" distR="0" wp14:anchorId="277E2DEA" wp14:editId="2EB42641">
                            <wp:extent cx="2524125" cy="1066800"/>
                            <wp:effectExtent l="0" t="0" r="0" b="0"/>
                            <wp:docPr id="154" name="Рисунок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1906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151FE826" wp14:editId="0419BC92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63DA71" wp14:editId="13C0241A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7D456B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2p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8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xKJNq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7D456B" w:rsidRDefault="00294EBD" w:rsidP="00294EB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68EE0D77" wp14:editId="0F876A52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w:drawing>
          <wp:anchor distT="0" distB="0" distL="114300" distR="114300" simplePos="0" relativeHeight="251686400" behindDoc="0" locked="0" layoutInCell="1" allowOverlap="1" wp14:anchorId="59068854" wp14:editId="6AA8F5B9">
            <wp:simplePos x="0" y="0"/>
            <wp:positionH relativeFrom="column">
              <wp:posOffset>6757035</wp:posOffset>
            </wp:positionH>
            <wp:positionV relativeFrom="paragraph">
              <wp:posOffset>6280785</wp:posOffset>
            </wp:positionV>
            <wp:extent cx="693420" cy="621665"/>
            <wp:effectExtent l="0" t="0" r="0" b="698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EE7BA08" wp14:editId="4AD8C076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7D456B" w:rsidRDefault="001A022B" w:rsidP="009570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AC79E7" w:rsidRPr="007D456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1" o:spid="_x0000_s1032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HbDUeb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7D456B" w:rsidRDefault="001A022B" w:rsidP="0095704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AC79E7" w:rsidRPr="007D456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2340D3" wp14:editId="6B7AAFCC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5397500</wp:posOffset>
            </wp:positionV>
            <wp:extent cx="2428875" cy="1764983"/>
            <wp:effectExtent l="0" t="0" r="0" b="6985"/>
            <wp:wrapNone/>
            <wp:docPr id="680" name="Рисунок 680" descr="http://im7-tub-ru.yandex.net/i?id=397603277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397603277-51-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BE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6AE5381" wp14:editId="28C665BD">
                <wp:simplePos x="0" y="0"/>
                <wp:positionH relativeFrom="column">
                  <wp:posOffset>1744345</wp:posOffset>
                </wp:positionH>
                <wp:positionV relativeFrom="paragraph">
                  <wp:posOffset>-57150</wp:posOffset>
                </wp:positionV>
                <wp:extent cx="5313680" cy="619125"/>
                <wp:effectExtent l="0" t="0" r="0" b="9525"/>
                <wp:wrapNone/>
                <wp:docPr id="675" name="Поле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8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7EBE" w:rsidRPr="00B27EBE" w:rsidRDefault="00B27EBE" w:rsidP="00B27EB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1D3641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7EBE">
                              <w:rPr>
                                <w:rFonts w:ascii="Bodoni MT Black" w:hAnsi="Bodoni MT Black" w:cs="Arial"/>
                                <w:b/>
                                <w:color w:val="1D3641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  <w:r w:rsidRPr="00B27EBE">
                              <w:rPr>
                                <w:b/>
                                <w:color w:val="1D3641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причин</w:t>
                            </w:r>
                            <w:r>
                              <w:rPr>
                                <w:b/>
                                <w:color w:val="1D3641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27EBE">
                              <w:rPr>
                                <w:b/>
                                <w:color w:val="1D3641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выучить язык 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5" o:spid="_x0000_s1033" type="#_x0000_t202" style="position:absolute;margin-left:137.35pt;margin-top:-4.5pt;width:418.4pt;height:48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" filled="f" stroked="f">
                <v:fill o:detectmouseclick="t"/>
                <v:textbox>
                  <w:txbxContent>
                    <w:p w:rsidR="00B27EBE" w:rsidRPr="00B27EBE" w:rsidRDefault="00B27EBE" w:rsidP="00B27EBE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/>
                          <w:color w:val="1D3641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27EBE">
                        <w:rPr>
                          <w:rFonts w:ascii="Bodoni MT Black" w:hAnsi="Bodoni MT Black" w:cs="Arial"/>
                          <w:b/>
                          <w:color w:val="1D3641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 </w:t>
                      </w:r>
                      <w:r w:rsidRPr="00B27EBE">
                        <w:rPr>
                          <w:b/>
                          <w:color w:val="1D3641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причин</w:t>
                      </w:r>
                      <w:r>
                        <w:rPr>
                          <w:b/>
                          <w:color w:val="1D3641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27EBE">
                        <w:rPr>
                          <w:b/>
                          <w:color w:val="1D3641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B27EBE">
                        <w:rPr>
                          <w:b/>
                          <w:color w:val="1D3641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ы</w:t>
                      </w:r>
                      <w:r w:rsidRPr="00B27EBE">
                        <w:rPr>
                          <w:b/>
                          <w:color w:val="1D3641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учить язык в нашей школе:</w:t>
                      </w:r>
                    </w:p>
                  </w:txbxContent>
                </v:textbox>
              </v:shape>
            </w:pict>
          </mc:Fallback>
        </mc:AlternateContent>
      </w:r>
      <w:r w:rsidR="00B27EBE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4840CD0" wp14:editId="78EC4201">
                <wp:simplePos x="0" y="0"/>
                <wp:positionH relativeFrom="column">
                  <wp:posOffset>-2227580</wp:posOffset>
                </wp:positionH>
                <wp:positionV relativeFrom="paragraph">
                  <wp:posOffset>152400</wp:posOffset>
                </wp:positionV>
                <wp:extent cx="2190750" cy="847725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7EBE" w:rsidRPr="00B27EBE" w:rsidRDefault="00B27EBE" w:rsidP="00B27EB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Bodoni MT Black" w:hAnsi="Bodoni MT Black" w:cs="Arial"/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7EBE"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Зачем</w:t>
                            </w:r>
                            <w:r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27EBE"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спасателю</w:t>
                            </w:r>
                            <w:r w:rsidRPr="00B27EBE">
                              <w:rPr>
                                <w:rFonts w:ascii="Bodoni MT Black" w:hAnsi="Bodoni MT Black" w:cs="Arial"/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27EBE"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знать</w:t>
                            </w:r>
                            <w:r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27EBE"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</w:t>
                            </w:r>
                            <w:r w:rsidRPr="00B27EBE">
                              <w:rPr>
                                <w:rFonts w:ascii="Bodoni MT Black" w:hAnsi="Bodoni MT Black" w:cs="Arial"/>
                                <w:b/>
                                <w:color w:val="1D3641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4" type="#_x0000_t202" style="position:absolute;margin-left:-175.4pt;margin-top:12pt;width:172.5pt;height:66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" filled="f" stroked="f">
                <v:fill o:detectmouseclick="t"/>
                <v:textbox>
                  <w:txbxContent>
                    <w:p w:rsidR="00B27EBE" w:rsidRPr="00B27EBE" w:rsidRDefault="00B27EBE" w:rsidP="00B27EBE">
                      <w:pPr>
                        <w:widowControl w:val="0"/>
                        <w:spacing w:line="400" w:lineRule="exact"/>
                        <w:jc w:val="center"/>
                        <w:rPr>
                          <w:rFonts w:ascii="Bodoni MT Black" w:hAnsi="Bodoni MT Black" w:cs="Arial"/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</w:t>
                      </w: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</w:t>
                      </w: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чем</w:t>
                      </w:r>
                      <w:r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спасателю</w:t>
                      </w:r>
                      <w:r w:rsidRPr="00B27EBE">
                        <w:rPr>
                          <w:rFonts w:ascii="Bodoni MT Black" w:hAnsi="Bodoni MT Black" w:cs="Arial"/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знать</w:t>
                      </w:r>
                      <w:r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</w:t>
                      </w: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й</w:t>
                      </w:r>
                      <w:r w:rsidRPr="00B27EBE">
                        <w:rPr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ский</w:t>
                      </w:r>
                      <w:r w:rsidRPr="00B27EBE">
                        <w:rPr>
                          <w:rFonts w:ascii="Bodoni MT Black" w:hAnsi="Bodoni MT Black" w:cs="Arial"/>
                          <w:b/>
                          <w:color w:val="1D3641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1385E">
        <w:rPr>
          <w:rFonts w:asciiTheme="minorHAnsi" w:hAnsiTheme="minorHAnsi" w:cs="Arial"/>
          <w:b/>
          <w:noProof/>
          <w:color w:val="1D3641" w:themeColor="text2"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1AAD1448" wp14:editId="7CEFC1A1">
            <wp:simplePos x="0" y="0"/>
            <wp:positionH relativeFrom="column">
              <wp:posOffset>3752850</wp:posOffset>
            </wp:positionH>
            <wp:positionV relativeFrom="paragraph">
              <wp:posOffset>-123825</wp:posOffset>
            </wp:positionV>
            <wp:extent cx="1009650" cy="1009650"/>
            <wp:effectExtent l="0" t="0" r="0" b="0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E43587" wp14:editId="11E62F39">
                <wp:simplePos x="0" y="0"/>
                <wp:positionH relativeFrom="page">
                  <wp:posOffset>-38100</wp:posOffset>
                </wp:positionH>
                <wp:positionV relativeFrom="page">
                  <wp:posOffset>19050</wp:posOffset>
                </wp:positionV>
                <wp:extent cx="10763250" cy="2117725"/>
                <wp:effectExtent l="0" t="0" r="0" b="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3250" cy="211772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Default="00923C15" w:rsidP="0022703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1D3641" w:themeColor="text2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C79E7" w:rsidRPr="000C5C08">
                              <w:rPr>
                                <w:rFonts w:ascii="Bodoni MT Black" w:hAnsi="Bodoni MT Black" w:cs="Arial"/>
                                <w:b/>
                                <w:color w:val="1D3641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79E7">
                              <w:rPr>
                                <w:rFonts w:asciiTheme="minorHAnsi" w:hAnsiTheme="minorHAnsi" w:cs="Arial"/>
                                <w:b/>
                                <w:color w:val="1D3641" w:themeColor="text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35" style="position:absolute;margin-left:-3pt;margin-top:1.5pt;width:847.5pt;height:166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" adj="-11796480,,5400" path="m,c,627,,627,,627,731,409,1853,296,2168,276v442,-27,783,-33,1000,-34c3168,,3168,,3168,l,xe" fillcolor="#d5cca8 [1945]" stroked="f">
                <v:stroke joinstyle="miter"/>
                <v:formulas/>
                <v:path arrowok="t" o:connecttype="custom" o:connectlocs="0,0;0,2117725;7365759,932204;10763250,817368;10763250,0;0,0" o:connectangles="0,0,0,0,0,0" textboxrect="0,0,3168,627"/>
                <v:textbox>
                  <w:txbxContent>
                    <w:p w:rsidR="00AC79E7" w:rsidRDefault="00923C15" w:rsidP="00227037">
                      <w:pPr>
                        <w:widowControl w:val="0"/>
                        <w:jc w:val="center"/>
                      </w:pPr>
                      <w:r>
                        <w:rPr>
                          <w:rFonts w:asciiTheme="minorHAnsi" w:hAnsiTheme="minorHAnsi" w:cs="Arial"/>
                          <w:b/>
                          <w:color w:val="1D3641" w:themeColor="text2"/>
                          <w:sz w:val="36"/>
                          <w:szCs w:val="36"/>
                        </w:rPr>
                        <w:t xml:space="preserve">       </w:t>
                      </w:r>
                      <w:r w:rsidR="00AC79E7" w:rsidRPr="000C5C08">
                        <w:rPr>
                          <w:rFonts w:ascii="Bodoni MT Black" w:hAnsi="Bodoni MT Black" w:cs="Arial"/>
                          <w:b/>
                          <w:color w:val="1D3641" w:themeColor="text2"/>
                          <w:sz w:val="36"/>
                          <w:szCs w:val="36"/>
                        </w:rPr>
                        <w:t xml:space="preserve"> </w:t>
                      </w:r>
                      <w:r w:rsidR="00AC79E7">
                        <w:rPr>
                          <w:rFonts w:asciiTheme="minorHAnsi" w:hAnsiTheme="minorHAnsi" w:cs="Arial"/>
                          <w:b/>
                          <w:color w:val="1D3641" w:themeColor="text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C20CA">
        <w:rPr>
          <w:rFonts w:ascii="Arial" w:hAnsi="Arial" w:cs="Arial"/>
          <w:b/>
          <w:bCs/>
          <w:noProof/>
          <w:color w:val="110EA7"/>
          <w:sz w:val="19"/>
          <w:szCs w:val="19"/>
        </w:rPr>
        <w:drawing>
          <wp:anchor distT="0" distB="0" distL="114300" distR="114300" simplePos="0" relativeHeight="251734528" behindDoc="0" locked="0" layoutInCell="1" allowOverlap="1" wp14:anchorId="345714E1" wp14:editId="0BC8BA02">
            <wp:simplePos x="0" y="0"/>
            <wp:positionH relativeFrom="column">
              <wp:posOffset>-3180079</wp:posOffset>
            </wp:positionH>
            <wp:positionV relativeFrom="paragraph">
              <wp:posOffset>19050</wp:posOffset>
            </wp:positionV>
            <wp:extent cx="1050850" cy="981075"/>
            <wp:effectExtent l="0" t="0" r="0" b="0"/>
            <wp:wrapNone/>
            <wp:docPr id="679" name="Рисунок 679" descr="http://im3-tub-ru.yandex.net/i?id=463103487-59-7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3-tub-ru.yandex.net/i?id=463103487-59-7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9291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73" cy="9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2E949008" wp14:editId="14664A51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22B" w:rsidRPr="001A022B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Style w:val="point"/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C6876" w:rsidRPr="004C6876" w:rsidRDefault="004C6876" w:rsidP="001A022B">
                            <w:pPr>
                              <w:pStyle w:val="a5"/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A022B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1A022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1A022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1A022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1A022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1A022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1A022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1A022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вания по методу.</w:t>
                            </w:r>
                            <w:r w:rsidRPr="001A022B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1A022B">
                              <w:rPr>
                                <w:rStyle w:val="thinsp"/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доброжелательные и коммуникабельные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" o:allowincell="f" fillcolor="#f1eee2 [665]" strokecolor="#759aa5 [3204]" strokeweight="2pt">
                <v:textbox style="mso-fit-shape-to-text:t" inset="16.56pt,7.2pt,16.56pt,7.2pt">
                  <w:txbxContent>
                    <w:p w:rsidR="001A022B" w:rsidRPr="001A022B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Style w:val="point"/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C6876" w:rsidRPr="004C6876" w:rsidRDefault="004C6876" w:rsidP="001A022B">
                      <w:pPr>
                        <w:pStyle w:val="a5"/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1A022B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1A022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1A022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1A022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1A022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1A022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1A022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1A022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вания по методу.</w:t>
                      </w:r>
                      <w:r w:rsidRPr="001A022B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     </w:t>
                      </w:r>
                      <w:r w:rsidRPr="001A022B">
                        <w:rPr>
                          <w:rStyle w:val="thinsp"/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доброжелательные и коммуникабельные люди  помогут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3DBCE0" wp14:editId="6283A0BC">
                <wp:simplePos x="0" y="0"/>
                <wp:positionH relativeFrom="page">
                  <wp:posOffset>228599</wp:posOffset>
                </wp:positionH>
                <wp:positionV relativeFrom="page">
                  <wp:posOffset>838200</wp:posOffset>
                </wp:positionV>
                <wp:extent cx="1027747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747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09.2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27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277475,173360" o:connectangles="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BA3173" wp14:editId="7807EADB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e3ddc5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60ADD8C0" wp14:editId="08612860">
                <wp:simplePos x="0" y="0"/>
                <wp:positionH relativeFrom="margin">
                  <wp:posOffset>3752850</wp:posOffset>
                </wp:positionH>
                <wp:positionV relativeFrom="margin">
                  <wp:posOffset>1133475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95.5pt;margin-top:89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" o:allowincell="f" fillcolor="#ffeed1 [664]" strokecolor="#cfc60d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нужно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1256B090" wp14:editId="22C034F1">
                <wp:simplePos x="0" y="0"/>
                <wp:positionH relativeFrom="margin">
                  <wp:posOffset>3743325</wp:posOffset>
                </wp:positionH>
                <wp:positionV relativeFrom="margin">
                  <wp:posOffset>6308725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7D456B" w:rsidRDefault="00842B28" w:rsidP="007D456B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7D456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ете </w:t>
                            </w:r>
                            <w:r w:rsidRPr="001A022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 установленного образца.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94.75pt;margin-top:496.7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" o:allowincell="f" fillcolor="#ffc" strokecolor="#b9ab6f [3209]" strokeweight="2pt">
                <v:textbox inset="16.56pt,7.2pt,16.56pt,7.2pt">
                  <w:txbxContent>
                    <w:p w:rsidR="004C6876" w:rsidRPr="007D456B" w:rsidRDefault="00842B28" w:rsidP="007D456B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7D456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7D456B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7D456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7D456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7D456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ете </w:t>
                      </w:r>
                      <w:bookmarkStart w:id="1" w:name="_GoBack"/>
                      <w:r w:rsidRPr="001A022B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сертификат установленного образца.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42BBD6F8" wp14:editId="3B32C4A1">
                <wp:simplePos x="0" y="0"/>
                <wp:positionH relativeFrom="margin">
                  <wp:posOffset>7105650</wp:posOffset>
                </wp:positionH>
                <wp:positionV relativeFrom="margin">
                  <wp:posOffset>1000125</wp:posOffset>
                </wp:positionV>
                <wp:extent cx="3171825" cy="1838325"/>
                <wp:effectExtent l="0" t="0" r="28575" b="28575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842B28" w:rsidRDefault="004C6876" w:rsidP="00842B2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42B28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ПРОФЕССИОНАЛЬНЫЙ ВЫБОР.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 зависимости от вашего начального уро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ня знаний, профессиональной направле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ности, вы можете выбрать из большого количества специализированных пр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 и тренингов именно ту, которая необходима именно вам. Любая програ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ма может быть скорректирована в зав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симости </w:t>
                            </w:r>
                            <w:r w:rsidRPr="001A022B">
                              <w:rPr>
                                <w:rFonts w:asciiTheme="majorHAnsi" w:hAnsiTheme="majorHAnsi" w:cstheme="minorHAnsi"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от поставленных ВАМИ целей и задач обучения.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559.5pt;margin-top:78.75pt;width:249.75pt;height:144.75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" o:allowincell="f" fillcolor="#eaeae5 [662]" strokecolor="#99987f [3206]" strokeweight="2pt">
                <v:textbox inset="16.56pt,7.2pt,16.56pt,7.2pt">
                  <w:txbxContent>
                    <w:p w:rsidR="004C6876" w:rsidRPr="00842B28" w:rsidRDefault="004C6876" w:rsidP="00842B2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842B28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ПРОФЕССИОНАЛЬНЫЙ ВЫБОР.</w:t>
                      </w:r>
                      <w:r w:rsidRPr="00842B28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 зависимости от вашего начального уро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ня знаний, профессиональной направле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ности, вы можете выбрать из большого количества специализированных пр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 и тренингов именно ту, которая необходима именно вам. Любая програ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ма может быть скорректирована в зав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симости </w:t>
                      </w:r>
                      <w:r w:rsidRPr="001A022B">
                        <w:rPr>
                          <w:rFonts w:asciiTheme="majorHAnsi" w:hAnsiTheme="majorHAnsi" w:cstheme="minorHAnsi"/>
                          <w:color w:val="FF0000"/>
                          <w:kern w:val="0"/>
                          <w:sz w:val="22"/>
                          <w:szCs w:val="22"/>
                        </w:rPr>
                        <w:t>от поставленных ВАМИ целей и задач обучения.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25AE3AD8" wp14:editId="28142898">
                <wp:simplePos x="0" y="0"/>
                <wp:positionH relativeFrom="margin">
                  <wp:posOffset>7105650</wp:posOffset>
                </wp:positionH>
                <wp:positionV relativeFrom="margin">
                  <wp:posOffset>2952750</wp:posOffset>
                </wp:positionV>
                <wp:extent cx="3124200" cy="2581910"/>
                <wp:effectExtent l="0" t="0" r="19050" b="17145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581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4C6876" w:rsidP="00F96E7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0" w:firstLine="36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и полный набор наглядных, аудио-видео и DVD материалов ведущих западных и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з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дательств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граммным требованиям международных стандартов в области обучения ин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странным языкам.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31" w:history="1"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глийского языка</w:t>
                              </w:r>
                            </w:hyperlink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A022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учитывает специфич</w:t>
                            </w:r>
                            <w:r w:rsidRPr="001A022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1A022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ские особенности</w:t>
                            </w:r>
                            <w:r w:rsidRPr="001A022B">
                              <w:rPr>
                                <w:rFonts w:asciiTheme="majorHAnsi" w:hAnsiTheme="majorHAnsi" w:cs="Helvetic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только Вашей профе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сиональной деятельности.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59.5pt;margin-top:232.5pt;width:246pt;height:203.3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" o:allowincell="f" fillcolor="#e8eeea [663]" strokecolor="#90ac97 [3207]" strokeweight="2pt">
                <v:textbox style="mso-fit-shape-to-text:t" inset="16.56pt,7.2pt,16.56pt,7.2pt">
                  <w:txbxContent>
                    <w:p w:rsidR="004C6876" w:rsidRPr="00F96E7B" w:rsidRDefault="004C6876" w:rsidP="00F96E7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0" w:firstLine="36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и полный набор наглядных, аудио-видео и DVD материалов ведущих западных и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з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дательств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граммным требованиям международных стандартов в области обучения ин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странным языкам.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32" w:history="1"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глийского языка</w:t>
                        </w:r>
                      </w:hyperlink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1A022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учитывает специфич</w:t>
                      </w:r>
                      <w:r w:rsidRPr="001A022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1A022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ские особенности</w:t>
                      </w:r>
                      <w:r w:rsidRPr="001A022B">
                        <w:rPr>
                          <w:rFonts w:asciiTheme="majorHAnsi" w:hAnsiTheme="majorHAnsi" w:cs="Helvetic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только Вашей профе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сиональной деятельности.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6E7B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28660492" wp14:editId="6CCA151A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257550" cy="7229475"/>
                <wp:effectExtent l="0" t="0" r="0" b="9525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B27EBE" w:rsidRDefault="00B27EBE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B27EBE" w:rsidRDefault="00B27EBE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1D3641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B27EBE" w:rsidRDefault="00B27EBE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AC79E7" w:rsidRPr="004A4584" w:rsidRDefault="00AC79E7" w:rsidP="003B04F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426" w:hanging="426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/>
                                <w:color w:val="1D3641" w:themeColor="text2"/>
                                <w:sz w:val="22"/>
                                <w:szCs w:val="22"/>
                              </w:rPr>
                              <w:t>Каждый образованный человек должен вл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D3641" w:themeColor="text2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D3641" w:themeColor="text2"/>
                                <w:sz w:val="22"/>
                                <w:szCs w:val="22"/>
                              </w:rPr>
                              <w:t>деть хотя бы одним иностранным языком, так как это важно не только для его дал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D3641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4A4584">
                              <w:rPr>
                                <w:rFonts w:asciiTheme="majorHAnsi" w:hAnsiTheme="maj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нейшего саморазвития, но и для 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професси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нальной карьеры.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Знание языка, особенно для ведущих специ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а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листов подразделений, является обязател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ным и свидетельствует о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престиже и выс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ком уровне организации. 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Знание языка делает возможным у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  <w:t>частие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  <w:t>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  <w:t>организации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международного сотруднич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ства в области предупреждения и ликвид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ции последствий чрезвычайных ситуаций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В преддверии многочисленных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д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ных мероприятий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, которые пройдут в Ре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с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публике Татарстан и г. Казани в ближайшие несколько лет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(Студенческая Универсиада 2013 года, Матчи Чемпионата мира по фу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болу 2018 г.,</w:t>
                            </w:r>
                            <w:r w:rsidRPr="004A4584">
                              <w:rPr>
                                <w:rFonts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дипломатические и деловые 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зиты, концерты звезд мирового уровня и др.), актуальным остается вопрос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обеспечения безопасности иностранных гостей.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923C15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Доступ к различным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обучающим компь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ю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терным программам и играм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в сети Инте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р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нет. Многие зарубежные организации и и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н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ституты, занимающиеся проблемами чрезв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ы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чайных ситуаций и гражданской обороны, в настоящее время предлагают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виртуальное обучение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 xml:space="preserve">— </w:t>
                            </w:r>
                            <w:proofErr w:type="gramStart"/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интернет-академии</w:t>
                            </w:r>
                            <w:proofErr w:type="gramEnd"/>
                            <w:r w:rsidRPr="00B93903">
                              <w:rPr>
                                <w:rFonts w:asciiTheme="majorHAnsi" w:hAnsiTheme="majorHAnsi" w:cstheme="minorHAnsi"/>
                                <w:color w:val="1D3641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B93903" w:rsidRDefault="00923C15" w:rsidP="00923C1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color w:val="1D3641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noProof/>
                                <w:color w:val="1D3641" w:themeColor="text2"/>
                              </w:rPr>
                              <w:drawing>
                                <wp:inline distT="0" distB="0" distL="0" distR="0" wp14:anchorId="6A2AD4A5" wp14:editId="082CB049">
                                  <wp:extent cx="581025" cy="521162"/>
                                  <wp:effectExtent l="0" t="0" r="0" b="0"/>
                                  <wp:docPr id="677" name="Рисунок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ар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660" cy="522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9E7" w:rsidRPr="00B93903" w:rsidRDefault="00AC79E7" w:rsidP="004A4584">
                            <w:pPr>
                              <w:widowControl w:val="0"/>
                              <w:spacing w:before="120" w:after="120"/>
                              <w:jc w:val="both"/>
                              <w:rPr>
                                <w:rFonts w:asciiTheme="majorHAnsi" w:hAnsiTheme="majorHAnsi" w:cs="Arial"/>
                                <w:color w:val="1D3641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18pt;margin-top:18pt;width:256.5pt;height:569.2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1D3641" w:themeColor="text2"/>
                          <w:sz w:val="36"/>
                          <w:szCs w:val="36"/>
                        </w:rPr>
                      </w:pPr>
                    </w:p>
                    <w:p w:rsidR="00B27EBE" w:rsidRDefault="00B27EBE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1D3641" w:themeColor="text2"/>
                          <w:sz w:val="36"/>
                          <w:szCs w:val="36"/>
                        </w:rPr>
                      </w:pPr>
                    </w:p>
                    <w:p w:rsidR="00B27EBE" w:rsidRDefault="00B27EBE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1D3641" w:themeColor="text2"/>
                          <w:sz w:val="36"/>
                          <w:szCs w:val="36"/>
                        </w:rPr>
                      </w:pPr>
                    </w:p>
                    <w:p w:rsidR="00B27EBE" w:rsidRDefault="00B27EBE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AC79E7" w:rsidRPr="004A4584" w:rsidRDefault="00AC79E7" w:rsidP="003B04FC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426" w:hanging="426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/>
                          <w:color w:val="1D3641" w:themeColor="text2"/>
                          <w:sz w:val="22"/>
                          <w:szCs w:val="22"/>
                        </w:rPr>
                        <w:t>Каждый образованный человек должен вл</w:t>
                      </w:r>
                      <w:r w:rsidRPr="004A4584">
                        <w:rPr>
                          <w:rFonts w:asciiTheme="majorHAnsi" w:hAnsiTheme="majorHAnsi"/>
                          <w:color w:val="1D3641" w:themeColor="text2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/>
                          <w:color w:val="1D3641" w:themeColor="text2"/>
                          <w:sz w:val="22"/>
                          <w:szCs w:val="22"/>
                        </w:rPr>
                        <w:t>деть хотя бы одним иностранным языком, так как это важно не только для его дал</w:t>
                      </w:r>
                      <w:r w:rsidRPr="004A4584">
                        <w:rPr>
                          <w:rFonts w:asciiTheme="majorHAnsi" w:hAnsiTheme="majorHAnsi"/>
                          <w:color w:val="1D3641" w:themeColor="text2"/>
                          <w:sz w:val="22"/>
                          <w:szCs w:val="22"/>
                        </w:rPr>
                        <w:t>ь</w:t>
                      </w:r>
                      <w:r w:rsidRPr="004A4584">
                        <w:rPr>
                          <w:rFonts w:asciiTheme="majorHAnsi" w:hAnsiTheme="majorHAnsi"/>
                          <w:color w:val="1D3641" w:themeColor="text2"/>
                          <w:sz w:val="22"/>
                          <w:szCs w:val="22"/>
                        </w:rPr>
                        <w:t xml:space="preserve">нейшего саморазвития, но и для 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професси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нальной карьеры.</w:t>
                      </w: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Знание языка, особенно для ведущих специ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а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листов подразделений, является обязател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ь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ным и свидетельствует о 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престиже и выс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ком уровне организации. 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Знание языка делает возможным у</w:t>
                      </w:r>
                      <w:r w:rsidRPr="004A4584"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  <w:t>частие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  <w:t>в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  <w:t>организации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международного сотруднич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ства в области предупреждения и ликвид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ции последствий чрезвычайных ситуаций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В преддверии многочисленных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д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ных мероприятий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, которые пройдут в Ре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с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публике Татарстан и г. Казани в ближайшие несколько лет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(Студенческая Универсиада 2013 года, Матчи Чемпионата мира по фу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т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болу 2018 г.,</w:t>
                      </w:r>
                      <w:r w:rsidRPr="004A4584">
                        <w:rPr>
                          <w:rFonts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дипломатические и деловые в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и</w:t>
                      </w:r>
                      <w:r w:rsidRPr="004A4584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зиты, концерты звезд мирового уровня и др.), актуальным остается вопрос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обеспечения безопасности иностранных гостей.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923C15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Доступ к различным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обучающим компь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ю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терным программам и играм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в сети Инте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р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нет. Многие зарубежные организации и и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н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ституты, занимающиеся проблемами чрезв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ы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чайных ситуаций и гражданской обороны, в настоящее время предлагают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виртуально</w:t>
                      </w:r>
                      <w:bookmarkStart w:id="1" w:name="_GoBack"/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 обучение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 xml:space="preserve">— </w:t>
                      </w:r>
                      <w:proofErr w:type="gramStart"/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интернет-академии</w:t>
                      </w:r>
                      <w:proofErr w:type="gramEnd"/>
                      <w:r w:rsidRPr="00B93903">
                        <w:rPr>
                          <w:rFonts w:asciiTheme="majorHAnsi" w:hAnsiTheme="majorHAnsi" w:cstheme="minorHAnsi"/>
                          <w:color w:val="1D3641" w:themeColor="text2"/>
                          <w:sz w:val="22"/>
                          <w:szCs w:val="22"/>
                        </w:rPr>
                        <w:t>.</w:t>
                      </w:r>
                    </w:p>
                    <w:p w:rsid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</w:pPr>
                    </w:p>
                    <w:p w:rsidR="00923C15" w:rsidRP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</w:pPr>
                    </w:p>
                    <w:p w:rsidR="00923C15" w:rsidRPr="00B93903" w:rsidRDefault="00923C15" w:rsidP="00923C1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color w:val="1D3641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noProof/>
                          <w:color w:val="1D3641" w:themeColor="text2"/>
                        </w:rPr>
                        <w:drawing>
                          <wp:inline distT="0" distB="0" distL="0" distR="0" wp14:anchorId="6A2AD4A5" wp14:editId="082CB049">
                            <wp:extent cx="581025" cy="521162"/>
                            <wp:effectExtent l="0" t="0" r="0" b="0"/>
                            <wp:docPr id="677" name="Рисунок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ар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660" cy="522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AC79E7" w:rsidRPr="00B93903" w:rsidRDefault="00AC79E7" w:rsidP="004A4584">
                      <w:pPr>
                        <w:widowControl w:val="0"/>
                        <w:spacing w:before="120" w:after="120"/>
                        <w:jc w:val="both"/>
                        <w:rPr>
                          <w:rFonts w:asciiTheme="majorHAnsi" w:hAnsiTheme="majorHAnsi" w:cs="Arial"/>
                          <w:color w:val="1D3641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01B91">
        <w:rPr>
          <w:noProof/>
        </w:rPr>
        <w:drawing>
          <wp:anchor distT="0" distB="0" distL="114300" distR="114300" simplePos="0" relativeHeight="251691520" behindDoc="0" locked="0" layoutInCell="1" allowOverlap="1" wp14:anchorId="76C9D6E3" wp14:editId="3845CA29">
            <wp:simplePos x="0" y="0"/>
            <wp:positionH relativeFrom="column">
              <wp:posOffset>-4320540</wp:posOffset>
            </wp:positionH>
            <wp:positionV relativeFrom="paragraph">
              <wp:posOffset>6773545</wp:posOffset>
            </wp:positionV>
            <wp:extent cx="599440" cy="537626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53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695EEF" wp14:editId="2D6BE113">
                <wp:simplePos x="0" y="0"/>
                <wp:positionH relativeFrom="page">
                  <wp:posOffset>227965</wp:posOffset>
                </wp:positionH>
                <wp:positionV relativeFrom="page">
                  <wp:posOffset>933450</wp:posOffset>
                </wp:positionV>
                <wp:extent cx="102774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74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7.95pt;margin-top:73.5pt;width:809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" path="m,427c1369,,2702,25,3171,52e" fillcolor="#f2f2f2 [3052]" strokecolor="#efb32f" strokeweight=".17711mm">
                <v:stroke joinstyle="miter"/>
                <v:path arrowok="t" o:connecttype="custom" o:connectlocs="0,1299210;10277475,158218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C1129" wp14:editId="774B4176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1B3777" wp14:editId="382BA3C7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36D112" wp14:editId="3AFFA031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B14CFE" wp14:editId="5BE39A44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A2156B" wp14:editId="761C873B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7CC8B6" wp14:editId="312CC5B6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A9978F" wp14:editId="0E280485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42254E" wp14:editId="749DE3A5">
                <wp:simplePos x="0" y="0"/>
                <wp:positionH relativeFrom="page">
                  <wp:posOffset>228600</wp:posOffset>
                </wp:positionH>
                <wp:positionV relativeFrom="page">
                  <wp:posOffset>730885</wp:posOffset>
                </wp:positionV>
                <wp:extent cx="9601200" cy="1296035"/>
                <wp:effectExtent l="9525" t="6985" r="9525" b="11430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8pt;margin-top:57.55pt;width:756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9601200,170371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"/>
      </v:shape>
    </w:pict>
  </w:numPicBullet>
  <w:abstractNum w:abstractNumId="0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1D3641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54253"/>
    <w:multiLevelType w:val="hybridMultilevel"/>
    <w:tmpl w:val="38B4C6AE"/>
    <w:lvl w:ilvl="0" w:tplc="8D8A6836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176575"/>
    <w:multiLevelType w:val="hybridMultilevel"/>
    <w:tmpl w:val="851ABF14"/>
    <w:lvl w:ilvl="0" w:tplc="C3D41FBA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12"/>
  </w:num>
  <w:num w:numId="10">
    <w:abstractNumId w:val="4"/>
  </w:num>
  <w:num w:numId="11">
    <w:abstractNumId w:val="11"/>
  </w:num>
  <w:num w:numId="12">
    <w:abstractNumId w:val="9"/>
  </w:num>
  <w:num w:numId="13">
    <w:abstractNumId w:val="6"/>
  </w:num>
  <w:num w:numId="14">
    <w:abstractNumId w:val="14"/>
  </w:num>
  <w:num w:numId="15">
    <w:abstractNumId w:val="8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94543"/>
    <w:rsid w:val="000C5C08"/>
    <w:rsid w:val="00195AFD"/>
    <w:rsid w:val="00195C5F"/>
    <w:rsid w:val="001A022B"/>
    <w:rsid w:val="00215351"/>
    <w:rsid w:val="00227037"/>
    <w:rsid w:val="00272271"/>
    <w:rsid w:val="00294EBD"/>
    <w:rsid w:val="002C20CA"/>
    <w:rsid w:val="0033634A"/>
    <w:rsid w:val="00381751"/>
    <w:rsid w:val="00395489"/>
    <w:rsid w:val="003B04FC"/>
    <w:rsid w:val="0041385E"/>
    <w:rsid w:val="0045435C"/>
    <w:rsid w:val="004A4584"/>
    <w:rsid w:val="004C6876"/>
    <w:rsid w:val="005A02A7"/>
    <w:rsid w:val="005E2CFD"/>
    <w:rsid w:val="00701B91"/>
    <w:rsid w:val="00737E3B"/>
    <w:rsid w:val="007B53ED"/>
    <w:rsid w:val="007B6EBA"/>
    <w:rsid w:val="007D456B"/>
    <w:rsid w:val="007E4CAC"/>
    <w:rsid w:val="007E6FB3"/>
    <w:rsid w:val="00841A0A"/>
    <w:rsid w:val="00842B28"/>
    <w:rsid w:val="00923C15"/>
    <w:rsid w:val="0095704A"/>
    <w:rsid w:val="009727FB"/>
    <w:rsid w:val="00AC79E7"/>
    <w:rsid w:val="00AF797E"/>
    <w:rsid w:val="00B01906"/>
    <w:rsid w:val="00B15D01"/>
    <w:rsid w:val="00B27EBE"/>
    <w:rsid w:val="00B93903"/>
    <w:rsid w:val="00CE36D9"/>
    <w:rsid w:val="00CE77E8"/>
    <w:rsid w:val="00CF4DDC"/>
    <w:rsid w:val="00E07C42"/>
    <w:rsid w:val="00E258C2"/>
    <w:rsid w:val="00E97743"/>
    <w:rsid w:val="00F14A3A"/>
    <w:rsid w:val="00F736BD"/>
    <w:rsid w:val="00F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kitaygorodskaya.ru/school2_int.php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taygorodskaya.ru/school2_int.php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english-pro.org/courses/" TargetMode="External"/><Relationship Id="rId37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0.emf"/><Relationship Id="rId28" Type="http://schemas.openxmlformats.org/officeDocument/2006/relationships/hyperlink" Target="http://images.yandex.ru/yandsearch?p=37&amp;text=%D1%81%D0%BF%D0%B0%D1%81%D0%B0%D1%82%D0%B5%D0%BB%D1%8C&amp;img_url=www.forumimage.ru/uploads/20101227/129342978783002541.jpg&amp;rpt=simage" TargetMode="External"/><Relationship Id="rId36" Type="http://schemas.openxmlformats.org/officeDocument/2006/relationships/image" Target="media/image180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english-pro.org/cours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7" Type="http://schemas.openxmlformats.org/officeDocument/2006/relationships/image" Target="media/image16.jpg"/><Relationship Id="rId30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9F394-9F74-4F00-B19B-15ABCB799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27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8</cp:revision>
  <cp:lastPrinted>2012-04-10T19:52:00Z</cp:lastPrinted>
  <dcterms:created xsi:type="dcterms:W3CDTF">2012-03-01T11:53:00Z</dcterms:created>
  <dcterms:modified xsi:type="dcterms:W3CDTF">2012-04-10T20:42:00Z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