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C" w:rsidRPr="00272271" w:rsidRDefault="00FF6745">
      <w:pPr>
        <w:rPr>
          <w:lang w:val="en-US"/>
        </w:rPr>
      </w:pPr>
      <w:r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7B396C16" wp14:editId="64F490E2">
            <wp:simplePos x="0" y="0"/>
            <wp:positionH relativeFrom="column">
              <wp:posOffset>1409700</wp:posOffset>
            </wp:positionH>
            <wp:positionV relativeFrom="paragraph">
              <wp:posOffset>-28575</wp:posOffset>
            </wp:positionV>
            <wp:extent cx="1515745" cy="2105025"/>
            <wp:effectExtent l="171450" t="171450" r="389255" b="371475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49FBF365" wp14:editId="61B54853">
            <wp:simplePos x="0" y="0"/>
            <wp:positionH relativeFrom="column">
              <wp:posOffset>-76200</wp:posOffset>
            </wp:positionH>
            <wp:positionV relativeFrom="paragraph">
              <wp:posOffset>-26035</wp:posOffset>
            </wp:positionV>
            <wp:extent cx="1373505" cy="2105025"/>
            <wp:effectExtent l="171450" t="171450" r="379095" b="37147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54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02A481CE" wp14:editId="7C1473A7">
                <wp:simplePos x="0" y="0"/>
                <wp:positionH relativeFrom="page">
                  <wp:posOffset>3571875</wp:posOffset>
                </wp:positionH>
                <wp:positionV relativeFrom="page">
                  <wp:posOffset>200025</wp:posOffset>
                </wp:positionV>
                <wp:extent cx="3200400" cy="5924550"/>
                <wp:effectExtent l="0" t="0" r="0" b="0"/>
                <wp:wrapNone/>
                <wp:docPr id="6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92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EBD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Частное учреждение </w:t>
                            </w:r>
                            <w:proofErr w:type="gramStart"/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>дополнительного</w:t>
                            </w:r>
                            <w:proofErr w:type="gramEnd"/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 образования</w:t>
                            </w:r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  <w:t xml:space="preserve">Школа иностранных языков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Лицензия на </w:t>
                            </w:r>
                            <w:proofErr w:type="gramStart"/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>право ведения</w:t>
                            </w:r>
                            <w:proofErr w:type="gramEnd"/>
                          </w:p>
                          <w:p w:rsidR="00841A0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образовательной деятельности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РТ</w:t>
                            </w:r>
                            <w:r w:rsidRPr="00F14A3A">
                              <w:rPr>
                                <w:b/>
                                <w:color w:val="2E36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№ 001794 от 29.12.2011,  </w:t>
                            </w:r>
                          </w:p>
                          <w:p w:rsidR="00294EBD" w:rsidRPr="00F14A3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выдана</w:t>
                            </w:r>
                            <w:proofErr w:type="gramEnd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Министерством обр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зования и науки РТ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AE0254" w:rsidRDefault="00AE0254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Pr="00AE0254" w:rsidRDefault="00841A0A" w:rsidP="00215351">
                            <w:pPr>
                              <w:widowControl w:val="0"/>
                              <w:ind w:firstLine="1418"/>
                              <w:jc w:val="center"/>
                              <w:rPr>
                                <w:color w:val="2E3640"/>
                                <w:sz w:val="16"/>
                                <w:szCs w:val="16"/>
                              </w:rPr>
                            </w:pPr>
                          </w:p>
                          <w:p w:rsidR="0033634A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ендельсон</w:t>
                            </w:r>
                          </w:p>
                          <w:p w:rsidR="0033634A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В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ероника</w:t>
                            </w: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А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лександровна</w:t>
                            </w:r>
                          </w:p>
                          <w:p w:rsidR="00215351" w:rsidRDefault="00215351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94EBD" w:rsidRPr="0033634A" w:rsidRDefault="00215351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директор и ведущий</w:t>
                            </w:r>
                          </w:p>
                          <w:p w:rsidR="00294EBD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преподаватель школы</w:t>
                            </w:r>
                            <w:r w:rsidR="00294EBD" w:rsidRPr="0033634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:rsidR="0033634A" w:rsidRPr="0033634A" w:rsidRDefault="0033634A" w:rsidP="00294EB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15351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Кандидат филологических наук, доцент,</w:t>
                            </w:r>
                          </w:p>
                          <w:p w:rsidR="00294EBD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зав</w:t>
                            </w:r>
                            <w:r w:rsid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.</w:t>
                            </w: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кафедрой </w:t>
                            </w:r>
                            <w:r w:rsidR="00215351"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иностранных языков </w:t>
                            </w:r>
                          </w:p>
                          <w:p w:rsidR="00294EBD" w:rsidRPr="0033634A" w:rsidRDefault="00294EBD" w:rsidP="00841A0A">
                            <w:pPr>
                              <w:widowControl w:val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</w:p>
                          <w:p w:rsidR="00294EBD" w:rsidRPr="00841A0A" w:rsidRDefault="00294EBD" w:rsidP="00AE025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      </w:r>
                          </w:p>
                          <w:p w:rsidR="00294EBD" w:rsidRPr="00841A0A" w:rsidRDefault="00294EBD" w:rsidP="00AE025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Финалист конкурса “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to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”, Проводимого Министерством обр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зования США совместно с Американскими сов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е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тами</w:t>
                            </w:r>
                          </w:p>
                          <w:p w:rsidR="00294EBD" w:rsidRDefault="00294EBD" w:rsidP="00AE025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Выпускница курсов повышения квал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и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фикации при Н</w:t>
                            </w:r>
                            <w:r w:rsidR="00215351"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ОЦ «Школа Китай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городской», обладатель сертификата на право преподавания по методу.</w:t>
                            </w:r>
                          </w:p>
                          <w:p w:rsidR="00FF05C7" w:rsidRPr="00841A0A" w:rsidRDefault="00FF05C7" w:rsidP="00AE025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Член</w:t>
                            </w:r>
                            <w:r w:rsidRPr="00FF05C7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европейского общества 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фразеол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гов</w:t>
                            </w:r>
                            <w:proofErr w:type="spellEnd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FF05C7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Europhras</w:t>
                            </w:r>
                            <w:proofErr w:type="spellEnd"/>
                            <w:r w:rsidRPr="00FF05C7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</w:t>
                            </w:r>
                            <w:r w:rsidR="003E2056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.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215351" w:rsidRPr="0033634A" w:rsidRDefault="00215351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1.25pt;margin-top:15.75pt;width:252pt;height:466.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294EBD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2"/>
                          <w:szCs w:val="22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Частное учреждение </w:t>
                      </w:r>
                      <w:proofErr w:type="gramStart"/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>дополнительного</w:t>
                      </w:r>
                      <w:proofErr w:type="gramEnd"/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 образования</w:t>
                      </w:r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8"/>
                          <w:szCs w:val="28"/>
                        </w:rPr>
                        <w:t xml:space="preserve">Школа иностранных языков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</w:t>
                      </w:r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Лицензия на </w:t>
                      </w:r>
                      <w:proofErr w:type="gramStart"/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>право ведения</w:t>
                      </w:r>
                      <w:proofErr w:type="gramEnd"/>
                    </w:p>
                    <w:p w:rsidR="00841A0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образовательной деятельности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РТ</w:t>
                      </w:r>
                      <w:r w:rsidRPr="00F14A3A">
                        <w:rPr>
                          <w:b/>
                          <w:color w:val="2E3640"/>
                          <w:sz w:val="24"/>
                          <w:szCs w:val="24"/>
                        </w:rPr>
                        <w:t xml:space="preserve">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№ 001794 от 29.12.2011,  </w:t>
                      </w:r>
                    </w:p>
                    <w:p w:rsidR="00294EBD" w:rsidRPr="00F14A3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выдана</w:t>
                      </w:r>
                      <w:proofErr w:type="gramEnd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Министерством обр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зования и науки РТ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AE0254" w:rsidRDefault="00AE0254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Pr="00AE0254" w:rsidRDefault="00841A0A" w:rsidP="00215351">
                      <w:pPr>
                        <w:widowControl w:val="0"/>
                        <w:ind w:firstLine="1418"/>
                        <w:jc w:val="center"/>
                        <w:rPr>
                          <w:color w:val="2E3640"/>
                          <w:sz w:val="16"/>
                          <w:szCs w:val="16"/>
                        </w:rPr>
                      </w:pPr>
                    </w:p>
                    <w:p w:rsidR="0033634A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М</w:t>
                      </w: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ендельсон</w:t>
                      </w:r>
                    </w:p>
                    <w:p w:rsidR="0033634A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В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ероника</w:t>
                      </w: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А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лександровна</w:t>
                      </w:r>
                    </w:p>
                    <w:p w:rsidR="00215351" w:rsidRDefault="00215351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94EBD" w:rsidRPr="0033634A" w:rsidRDefault="00215351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директор и ведущий</w:t>
                      </w:r>
                    </w:p>
                    <w:p w:rsidR="00294EBD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преподаватель школы</w:t>
                      </w:r>
                      <w:r w:rsidR="00294EBD" w:rsidRPr="0033634A"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  <w:t xml:space="preserve"> </w:t>
                      </w:r>
                    </w:p>
                    <w:p w:rsidR="0033634A" w:rsidRPr="0033634A" w:rsidRDefault="0033634A" w:rsidP="00294EB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15351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Кандидат филологических наук, доцент,</w:t>
                      </w:r>
                    </w:p>
                    <w:p w:rsidR="00294EBD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зав</w:t>
                      </w:r>
                      <w:r w:rsid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.</w:t>
                      </w: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кафедрой </w:t>
                      </w:r>
                      <w:r w:rsidR="00215351"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иностранных языков </w:t>
                      </w:r>
                    </w:p>
                    <w:p w:rsidR="00294EBD" w:rsidRPr="0033634A" w:rsidRDefault="00294EBD" w:rsidP="00841A0A">
                      <w:pPr>
                        <w:widowControl w:val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</w:p>
                    <w:p w:rsidR="00294EBD" w:rsidRPr="00841A0A" w:rsidRDefault="00294EBD" w:rsidP="00AE0254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</w:r>
                    </w:p>
                    <w:p w:rsidR="00294EBD" w:rsidRPr="00841A0A" w:rsidRDefault="00294EBD" w:rsidP="00AE0254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Финалист конкурса “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to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”, Проводимого Министерством обр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зования США совместно с Американскими сов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е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тами</w:t>
                      </w:r>
                    </w:p>
                    <w:p w:rsidR="00294EBD" w:rsidRDefault="00294EBD" w:rsidP="00AE0254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Выпускница курсов повышения квал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и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фикации при Н</w:t>
                      </w:r>
                      <w:r w:rsidR="00215351"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ОЦ «Школа Китай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городской», обладатель сертификата на право преподавания по методу.</w:t>
                      </w:r>
                    </w:p>
                    <w:p w:rsidR="00FF05C7" w:rsidRPr="00841A0A" w:rsidRDefault="00FF05C7" w:rsidP="00AE0254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Член</w:t>
                      </w:r>
                      <w:r w:rsidRPr="00FF05C7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европейского общества 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фразеол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гов</w:t>
                      </w:r>
                      <w:proofErr w:type="spellEnd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FF05C7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“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Europhras</w:t>
                      </w:r>
                      <w:proofErr w:type="spellEnd"/>
                      <w:r w:rsidRPr="00FF05C7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</w:t>
                      </w:r>
                      <w:r w:rsidR="003E2056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.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  <w:p w:rsidR="00215351" w:rsidRPr="0033634A" w:rsidRDefault="00215351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0254"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737600" behindDoc="0" locked="0" layoutInCell="1" allowOverlap="1" wp14:anchorId="37A5DA3D" wp14:editId="70B2176C">
            <wp:simplePos x="0" y="0"/>
            <wp:positionH relativeFrom="column">
              <wp:posOffset>6877050</wp:posOffset>
            </wp:positionH>
            <wp:positionV relativeFrom="paragraph">
              <wp:posOffset>-133350</wp:posOffset>
            </wp:positionV>
            <wp:extent cx="3495675" cy="4095750"/>
            <wp:effectExtent l="0" t="0" r="9525" b="0"/>
            <wp:wrapNone/>
            <wp:docPr id="2" name="Рисунок 2" descr="Картинка 69 из 163899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9 из 163899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7"/>
                    <a:stretch/>
                  </pic:blipFill>
                  <pic:spPr bwMode="auto">
                    <a:xfrm>
                      <a:off x="0" y="0"/>
                      <a:ext cx="3497774" cy="40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400672" wp14:editId="6244481C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3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08F4E62" wp14:editId="44BEFB3D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hnwMAABU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NybN&#10;Y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DB933E4" wp14:editId="75089EC5">
                <wp:simplePos x="0" y="0"/>
                <wp:positionH relativeFrom="page">
                  <wp:posOffset>238125</wp:posOffset>
                </wp:positionH>
                <wp:positionV relativeFrom="page">
                  <wp:posOffset>1590675</wp:posOffset>
                </wp:positionV>
                <wp:extent cx="3086100" cy="640715"/>
                <wp:effectExtent l="0" t="0" r="19050" b="26035"/>
                <wp:wrapNone/>
                <wp:docPr id="1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75pt;margin-top:125.2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r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1A792B" wp14:editId="54A7360B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12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M9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qBRM9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DD13284" wp14:editId="4D8BC8B8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6A021B9" wp14:editId="483A78BE">
                <wp:simplePos x="0" y="0"/>
                <wp:positionH relativeFrom="page">
                  <wp:posOffset>240030</wp:posOffset>
                </wp:positionH>
                <wp:positionV relativeFrom="page">
                  <wp:posOffset>3225165</wp:posOffset>
                </wp:positionV>
                <wp:extent cx="9598025" cy="1289685"/>
                <wp:effectExtent l="11430" t="5715" r="10795" b="9525"/>
                <wp:wrapNone/>
                <wp:docPr id="1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025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18.9pt;margin-top:253.95pt;width:755.75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9598025,1161933" o:connectangles="0,0"/>
                <w10:wrap anchorx="page" anchory="page"/>
              </v:shape>
            </w:pict>
          </mc:Fallback>
        </mc:AlternateContent>
      </w:r>
    </w:p>
    <w:p w:rsidR="007E4CAC" w:rsidRDefault="00FF05C7">
      <w:r>
        <w:rPr>
          <w:noProof/>
        </w:rPr>
        <w:drawing>
          <wp:anchor distT="0" distB="0" distL="114300" distR="114300" simplePos="0" relativeHeight="251721216" behindDoc="0" locked="0" layoutInCell="1" allowOverlap="1" wp14:anchorId="09CC5364" wp14:editId="7EA7DDD8">
            <wp:simplePos x="0" y="0"/>
            <wp:positionH relativeFrom="column">
              <wp:posOffset>5495925</wp:posOffset>
            </wp:positionH>
            <wp:positionV relativeFrom="paragraph">
              <wp:posOffset>2025650</wp:posOffset>
            </wp:positionV>
            <wp:extent cx="837565" cy="980440"/>
            <wp:effectExtent l="171450" t="171450" r="381635" b="353060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98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57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13144E8" wp14:editId="7A2D4A1A">
                <wp:simplePos x="0" y="0"/>
                <wp:positionH relativeFrom="column">
                  <wp:posOffset>7058026</wp:posOffset>
                </wp:positionH>
                <wp:positionV relativeFrom="paragraph">
                  <wp:posOffset>4140200</wp:posOffset>
                </wp:positionV>
                <wp:extent cx="3314700" cy="1085850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254" w:rsidRDefault="00AE0254" w:rsidP="00AE0254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2"/>
                                <w:szCs w:val="4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0254">
                              <w:rPr>
                                <w:rFonts w:ascii="Arial" w:hAnsi="Arial" w:cs="Arial"/>
                                <w:b/>
                                <w:color w:val="FF0000"/>
                                <w:sz w:val="42"/>
                                <w:szCs w:val="4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</w:t>
                            </w:r>
                          </w:p>
                          <w:p w:rsidR="00AE0254" w:rsidRDefault="00AE0254" w:rsidP="00AE0254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2"/>
                                <w:szCs w:val="4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0254">
                              <w:rPr>
                                <w:rFonts w:ascii="Arial" w:hAnsi="Arial" w:cs="Arial"/>
                                <w:b/>
                                <w:color w:val="FF0000"/>
                                <w:sz w:val="42"/>
                                <w:szCs w:val="4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ДЛЯ СФЕРЫ БИЗНЕСА </w:t>
                            </w:r>
                          </w:p>
                          <w:p w:rsidR="00AC79E7" w:rsidRPr="00D50C1C" w:rsidRDefault="00AE0254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0254">
                              <w:rPr>
                                <w:rFonts w:ascii="Arial" w:hAnsi="Arial" w:cs="Arial"/>
                                <w:b/>
                                <w:color w:val="FF0000"/>
                                <w:sz w:val="42"/>
                                <w:szCs w:val="4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ФИНАНСОВ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2" o:spid="_x0000_s1027" type="#_x0000_t202" style="position:absolute;margin-left:555.75pt;margin-top:326pt;width:261pt;height:85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" filled="f" stroked="f">
                <v:textbox>
                  <w:txbxContent>
                    <w:p w:rsidR="00AE0254" w:rsidRDefault="00AE0254" w:rsidP="00AE0254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2"/>
                          <w:szCs w:val="4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E0254">
                        <w:rPr>
                          <w:rFonts w:ascii="Arial" w:hAnsi="Arial" w:cs="Arial"/>
                          <w:b/>
                          <w:color w:val="FF0000"/>
                          <w:sz w:val="42"/>
                          <w:szCs w:val="4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</w:t>
                      </w:r>
                    </w:p>
                    <w:p w:rsidR="00AE0254" w:rsidRDefault="00AE0254" w:rsidP="00AE0254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2"/>
                          <w:szCs w:val="4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E0254">
                        <w:rPr>
                          <w:rFonts w:ascii="Arial" w:hAnsi="Arial" w:cs="Arial"/>
                          <w:b/>
                          <w:color w:val="FF0000"/>
                          <w:sz w:val="42"/>
                          <w:szCs w:val="4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ДЛЯ СФЕРЫ БИЗН</w:t>
                      </w:r>
                      <w:r w:rsidRPr="00AE0254">
                        <w:rPr>
                          <w:rFonts w:ascii="Arial" w:hAnsi="Arial" w:cs="Arial"/>
                          <w:b/>
                          <w:color w:val="FF0000"/>
                          <w:sz w:val="42"/>
                          <w:szCs w:val="4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</w:t>
                      </w:r>
                      <w:r w:rsidRPr="00AE0254">
                        <w:rPr>
                          <w:rFonts w:ascii="Arial" w:hAnsi="Arial" w:cs="Arial"/>
                          <w:b/>
                          <w:color w:val="FF0000"/>
                          <w:sz w:val="42"/>
                          <w:szCs w:val="4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СА </w:t>
                      </w:r>
                    </w:p>
                    <w:p w:rsidR="00AC79E7" w:rsidRPr="00D50C1C" w:rsidRDefault="00AE0254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E0254">
                        <w:rPr>
                          <w:rFonts w:ascii="Arial" w:hAnsi="Arial" w:cs="Arial"/>
                          <w:b/>
                          <w:color w:val="FF0000"/>
                          <w:sz w:val="42"/>
                          <w:szCs w:val="4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 ФИНАНСОВ</w:t>
                      </w:r>
                    </w:p>
                  </w:txbxContent>
                </v:textbox>
              </v:shape>
            </w:pict>
          </mc:Fallback>
        </mc:AlternateContent>
      </w:r>
      <w:r w:rsidR="00FF674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680AEC6" wp14:editId="01BDA7FE">
                <wp:simplePos x="0" y="0"/>
                <wp:positionH relativeFrom="page">
                  <wp:posOffset>113030</wp:posOffset>
                </wp:positionH>
                <wp:positionV relativeFrom="page">
                  <wp:posOffset>1487170</wp:posOffset>
                </wp:positionV>
                <wp:extent cx="3086100" cy="637540"/>
                <wp:effectExtent l="0" t="0" r="19050" b="10160"/>
                <wp:wrapNone/>
                <wp:docPr id="1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8.9pt;margin-top:117.1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FF6745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63E26861" wp14:editId="7FCB386A">
                <wp:simplePos x="0" y="0"/>
                <wp:positionH relativeFrom="page">
                  <wp:posOffset>152400</wp:posOffset>
                </wp:positionH>
                <wp:positionV relativeFrom="page">
                  <wp:posOffset>2305050</wp:posOffset>
                </wp:positionV>
                <wp:extent cx="3048000" cy="4857750"/>
                <wp:effectExtent l="0" t="0" r="0" b="0"/>
                <wp:wrapNone/>
                <wp:docPr id="1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34A" w:rsidRDefault="0033634A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701B91" w:rsidRPr="00094543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94543"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  <w:t>«Метод Китайгородской»</w:t>
                            </w: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676767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авторская система обучения, известная как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Метод активизации во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можностей личности и коллектива</w:t>
                              </w:r>
                            </w:hyperlink>
                            <w:r w:rsidRPr="00701B9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самые современные технологии преподавания, основанные на достижен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и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ях лингвистики, методики, психологии и социологии.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десятки тысяч людей, а также фирмы и организации, прошедшие обуч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е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ние иностранным языкам.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международная известность и престиж.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  <w:p w:rsidR="00FF6745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Style w:val="a9"/>
                                <w:rFonts w:ascii="Georgia" w:hAnsi="Georgia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16 октября 2003 года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доктор педагогических наук,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профессор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Г.А.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Китайгородская  получила патент </w:t>
                            </w:r>
                            <w:proofErr w:type="gramStart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"Метод Китайгородской»</w:t>
                            </w:r>
                          </w:p>
                          <w:p w:rsidR="00701B91" w:rsidRPr="00932327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Впервые в России уникальность метода обучения была подтве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р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ждена патентом.</w:t>
                            </w:r>
                          </w:p>
                          <w:p w:rsidR="00AC79E7" w:rsidRPr="00701B91" w:rsidRDefault="00AC79E7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pt;margin-top:181.5pt;width:240pt;height:382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33634A" w:rsidRDefault="0033634A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</w:pPr>
                    </w:p>
                    <w:p w:rsidR="00701B91" w:rsidRPr="00094543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94543"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  <w:t>«Метод Китайгородской»</w:t>
                      </w:r>
                    </w:p>
                    <w:p w:rsidR="00701B91" w:rsidRP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b/>
                          <w:color w:val="676767"/>
                        </w:rPr>
                      </w:pP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авторская система обучения, известная как</w:t>
                      </w:r>
                      <w:r w:rsidRPr="00701B91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64574">
                        <w:fldChar w:fldCharType="begin"/>
                      </w:r>
                      <w:r w:rsidR="00664574">
                        <w:instrText xml:space="preserve"> HYPERLINK "http://www.kitaygorodskay</w:instrText>
                      </w:r>
                      <w:bookmarkStart w:id="1" w:name="_GoBack"/>
                      <w:r w:rsidR="00664574">
                        <w:instrText xml:space="preserve">a.ru/school2_int.php" </w:instrText>
                      </w:r>
                      <w:r w:rsidR="00664574">
                        <w:fldChar w:fldCharType="separate"/>
                      </w:r>
                      <w:r w:rsidRPr="00701B91">
                        <w:rPr>
                          <w:rStyle w:val="a7"/>
                          <w:rFonts w:ascii="Georgia" w:hAnsi="Georgia"/>
                          <w:b/>
                          <w:color w:val="FF0000"/>
                          <w:sz w:val="20"/>
                          <w:szCs w:val="20"/>
                        </w:rPr>
                        <w:t xml:space="preserve">Метод активизации </w:t>
                      </w:r>
                      <w:bookmarkEnd w:id="1"/>
                      <w:r w:rsidRPr="00701B91">
                        <w:rPr>
                          <w:rStyle w:val="a7"/>
                          <w:rFonts w:ascii="Georgia" w:hAnsi="Georgia"/>
                          <w:b/>
                          <w:color w:val="FF0000"/>
                          <w:sz w:val="20"/>
                          <w:szCs w:val="20"/>
                        </w:rPr>
                        <w:t>во</w:t>
                      </w:r>
                      <w:r w:rsidRPr="00701B91">
                        <w:rPr>
                          <w:rStyle w:val="a7"/>
                          <w:rFonts w:ascii="Georgia" w:hAnsi="Georgia"/>
                          <w:b/>
                          <w:color w:val="FF0000"/>
                          <w:sz w:val="20"/>
                          <w:szCs w:val="20"/>
                        </w:rPr>
                        <w:t>з</w:t>
                      </w:r>
                      <w:r w:rsidRPr="00701B91">
                        <w:rPr>
                          <w:rStyle w:val="a7"/>
                          <w:rFonts w:ascii="Georgia" w:hAnsi="Georgia"/>
                          <w:b/>
                          <w:color w:val="FF0000"/>
                          <w:sz w:val="20"/>
                          <w:szCs w:val="20"/>
                        </w:rPr>
                        <w:t>можностей личности и колле</w:t>
                      </w:r>
                      <w:r w:rsidRPr="00701B91">
                        <w:rPr>
                          <w:rStyle w:val="a7"/>
                          <w:rFonts w:ascii="Georgia" w:hAnsi="Georgia"/>
                          <w:b/>
                          <w:color w:val="FF0000"/>
                          <w:sz w:val="20"/>
                          <w:szCs w:val="20"/>
                        </w:rPr>
                        <w:t>к</w:t>
                      </w:r>
                      <w:r w:rsidRPr="00701B91">
                        <w:rPr>
                          <w:rStyle w:val="a7"/>
                          <w:rFonts w:ascii="Georgia" w:hAnsi="Georgia"/>
                          <w:b/>
                          <w:color w:val="FF0000"/>
                          <w:sz w:val="20"/>
                          <w:szCs w:val="20"/>
                        </w:rPr>
                        <w:t>тива</w:t>
                      </w:r>
                      <w:r w:rsidR="00664574">
                        <w:rPr>
                          <w:rStyle w:val="a7"/>
                          <w:rFonts w:ascii="Georgia" w:hAnsi="Georgia"/>
                          <w:b/>
                          <w:color w:val="FF0000"/>
                          <w:sz w:val="20"/>
                          <w:szCs w:val="20"/>
                        </w:rPr>
                        <w:fldChar w:fldCharType="end"/>
                      </w:r>
                      <w:r w:rsidRPr="00701B9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самые современные техн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логии преподавания, основанные на достижен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ях лингвистики, методики, психологии и социологии.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десятки тысяч людей, а также фирмы и организации, прошедшие обуч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е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ние иностранным яз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ы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кам.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международная известность и престиж.</w:t>
                      </w:r>
                    </w:p>
                    <w:p w:rsid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color w:val="002060"/>
                          <w:sz w:val="15"/>
                          <w:szCs w:val="15"/>
                        </w:rPr>
                      </w:pPr>
                    </w:p>
                    <w:p w:rsidR="00FF6745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Style w:val="a9"/>
                          <w:rFonts w:ascii="Georgia" w:hAnsi="Georgia"/>
                          <w:bCs/>
                          <w:color w:val="002060"/>
                          <w:sz w:val="24"/>
                          <w:szCs w:val="24"/>
                        </w:rPr>
                        <w:t>16 октября 2003 года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доктор педагогических наук,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профессор </w:t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Г.А.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Китайгородская  пол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у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чила патент </w:t>
                      </w:r>
                      <w:proofErr w:type="gramStart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"Метод Китайгородской»</w:t>
                      </w:r>
                    </w:p>
                    <w:p w:rsidR="00701B91" w:rsidRPr="00932327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701B91" w:rsidRPr="00701B91" w:rsidRDefault="00701B91" w:rsidP="00701B91">
                      <w:pPr>
                        <w:widowControl w:val="0"/>
                        <w:jc w:val="center"/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Впервые в России уникальность метода обучения была подтве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р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ждена патентом.</w:t>
                      </w:r>
                    </w:p>
                    <w:p w:rsidR="00AC79E7" w:rsidRPr="00701B91" w:rsidRDefault="00AC79E7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0254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2402FEC" wp14:editId="637B3C7C">
                <wp:simplePos x="0" y="0"/>
                <wp:positionH relativeFrom="page">
                  <wp:posOffset>238125</wp:posOffset>
                </wp:positionH>
                <wp:positionV relativeFrom="page">
                  <wp:posOffset>3114675</wp:posOffset>
                </wp:positionV>
                <wp:extent cx="10363200" cy="1299210"/>
                <wp:effectExtent l="0" t="0" r="19050" b="0"/>
                <wp:wrapNone/>
                <wp:docPr id="1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3200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.75pt;margin-top:245.25pt;width:816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10363200,1186632" o:connectangles="0,0"/>
                <w10:wrap anchorx="page" anchory="page"/>
              </v:shape>
            </w:pict>
          </mc:Fallback>
        </mc:AlternateContent>
      </w:r>
      <w:r w:rsidR="00AE0254">
        <w:rPr>
          <w:noProof/>
        </w:rPr>
        <w:drawing>
          <wp:anchor distT="0" distB="0" distL="114300" distR="114300" simplePos="0" relativeHeight="251725312" behindDoc="0" locked="0" layoutInCell="1" allowOverlap="1" wp14:anchorId="11D33137" wp14:editId="6E13BF81">
            <wp:simplePos x="0" y="0"/>
            <wp:positionH relativeFrom="column">
              <wp:posOffset>4991100</wp:posOffset>
            </wp:positionH>
            <wp:positionV relativeFrom="paragraph">
              <wp:posOffset>5841365</wp:posOffset>
            </wp:positionV>
            <wp:extent cx="428625" cy="590550"/>
            <wp:effectExtent l="0" t="0" r="9525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54">
        <w:rPr>
          <w:noProof/>
        </w:rPr>
        <w:drawing>
          <wp:anchor distT="0" distB="0" distL="114300" distR="114300" simplePos="0" relativeHeight="251728384" behindDoc="0" locked="0" layoutInCell="1" allowOverlap="1" wp14:anchorId="06A69E5E" wp14:editId="41164235">
            <wp:simplePos x="0" y="0"/>
            <wp:positionH relativeFrom="column">
              <wp:posOffset>5562600</wp:posOffset>
            </wp:positionH>
            <wp:positionV relativeFrom="paragraph">
              <wp:posOffset>5746115</wp:posOffset>
            </wp:positionV>
            <wp:extent cx="771525" cy="276225"/>
            <wp:effectExtent l="0" t="0" r="9525" b="952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54">
        <w:rPr>
          <w:noProof/>
        </w:rPr>
        <w:drawing>
          <wp:anchor distT="0" distB="0" distL="114300" distR="114300" simplePos="0" relativeHeight="251727360" behindDoc="0" locked="0" layoutInCell="1" allowOverlap="1" wp14:anchorId="0DF6BEBA" wp14:editId="4DFFA662">
            <wp:simplePos x="0" y="0"/>
            <wp:positionH relativeFrom="column">
              <wp:posOffset>5543550</wp:posOffset>
            </wp:positionH>
            <wp:positionV relativeFrom="paragraph">
              <wp:posOffset>6102350</wp:posOffset>
            </wp:positionV>
            <wp:extent cx="790575" cy="295275"/>
            <wp:effectExtent l="0" t="0" r="9525" b="9525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54">
        <w:rPr>
          <w:noProof/>
        </w:rPr>
        <w:drawing>
          <wp:anchor distT="0" distB="0" distL="114300" distR="114300" simplePos="0" relativeHeight="251723264" behindDoc="0" locked="0" layoutInCell="1" allowOverlap="1" wp14:anchorId="639EDC02" wp14:editId="606B33D5">
            <wp:simplePos x="0" y="0"/>
            <wp:positionH relativeFrom="column">
              <wp:posOffset>4486275</wp:posOffset>
            </wp:positionH>
            <wp:positionV relativeFrom="paragraph">
              <wp:posOffset>5826125</wp:posOffset>
            </wp:positionV>
            <wp:extent cx="426720" cy="60960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54">
        <w:rPr>
          <w:noProof/>
        </w:rPr>
        <w:drawing>
          <wp:anchor distT="0" distB="0" distL="114300" distR="114300" simplePos="0" relativeHeight="251724288" behindDoc="0" locked="0" layoutInCell="1" allowOverlap="1" wp14:anchorId="0BB05CEE" wp14:editId="07E9D52E">
            <wp:simplePos x="0" y="0"/>
            <wp:positionH relativeFrom="column">
              <wp:posOffset>3981450</wp:posOffset>
            </wp:positionH>
            <wp:positionV relativeFrom="paragraph">
              <wp:posOffset>5826125</wp:posOffset>
            </wp:positionV>
            <wp:extent cx="419735" cy="607060"/>
            <wp:effectExtent l="0" t="0" r="0" b="254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54">
        <w:rPr>
          <w:noProof/>
        </w:rPr>
        <w:drawing>
          <wp:anchor distT="0" distB="0" distL="114300" distR="114300" simplePos="0" relativeHeight="251722240" behindDoc="0" locked="0" layoutInCell="1" allowOverlap="1" wp14:anchorId="30A3FA76" wp14:editId="1DCC55EA">
            <wp:simplePos x="0" y="0"/>
            <wp:positionH relativeFrom="column">
              <wp:posOffset>3419475</wp:posOffset>
            </wp:positionH>
            <wp:positionV relativeFrom="paragraph">
              <wp:posOffset>5825490</wp:posOffset>
            </wp:positionV>
            <wp:extent cx="476250" cy="61531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54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4308ABB4" wp14:editId="3EAFECFC">
                <wp:simplePos x="0" y="0"/>
                <wp:positionH relativeFrom="margin">
                  <wp:posOffset>3267075</wp:posOffset>
                </wp:positionH>
                <wp:positionV relativeFrom="margin">
                  <wp:posOffset>6619875</wp:posOffset>
                </wp:positionV>
                <wp:extent cx="3219450" cy="64770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420080, Татарстан, г. Казань, ул. </w:t>
                            </w:r>
                            <w:proofErr w:type="spellStart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Тунакова</w:t>
                            </w:r>
                            <w:proofErr w:type="spellEnd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, д.60, </w:t>
                            </w:r>
                          </w:p>
                          <w:p w:rsidR="003B2963" w:rsidRDefault="003B2963" w:rsidP="003B296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тел.: +7 (843)  240-31-41</w:t>
                            </w:r>
                          </w:p>
                          <w:p w:rsidR="003B2963" w:rsidRDefault="003B2963" w:rsidP="003B296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express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E41850"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"mailto:express-school@mail.ru"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7"/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express-school@mail.ru</w:t>
                            </w:r>
                            <w:r>
                              <w:fldChar w:fldCharType="end"/>
                            </w:r>
                          </w:p>
                          <w:p w:rsidR="007B6EBA" w:rsidRDefault="007B6EBA" w:rsidP="00F14A3A">
                            <w:pPr>
                              <w:pBdr>
                                <w:top w:val="single" w:sz="24" w:space="4" w:color="BEB4AD" w:themeColor="accent3" w:themeTint="7F"/>
                                <w:bottom w:val="single" w:sz="24" w:space="10" w:color="BEB4AD" w:themeColor="accent3" w:themeTint="7F"/>
                              </w:pBd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margin-left:257.25pt;margin-top:521.25pt;width:253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" o:allowincell="f" fillcolor="#a0a6ab [1298]" stroked="f">
                <v:fill color2="#060606 [642]" rotate="t" focusposition=".5,-52429f" focussize="" colors="0 #cccccd;26214f #c4c4c4;1 #070a0d" focus="100%" type="gradientRadial"/>
                <v:textbox inset=",7.2pt,,7.2pt">
                  <w:txbxContent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420080, Татарстан, г. Казань, ул. </w:t>
                      </w:r>
                      <w:proofErr w:type="spellStart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Тунакова</w:t>
                      </w:r>
                      <w:proofErr w:type="spellEnd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, д.60, </w:t>
                      </w:r>
                    </w:p>
                    <w:p w:rsidR="003B2963" w:rsidRDefault="003B2963" w:rsidP="003B2963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тел.: +7 (843)  240-31-41</w:t>
                      </w:r>
                    </w:p>
                    <w:p w:rsidR="003B2963" w:rsidRDefault="003B2963" w:rsidP="003B2963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www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express</w:t>
                      </w:r>
                      <w:r>
                        <w:rPr>
                          <w:b/>
                          <w:color w:val="FFFFFF" w:themeColor="background1"/>
                        </w:rPr>
                        <w:t>-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school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ru</w:t>
                      </w:r>
                      <w:proofErr w:type="spellEnd"/>
                      <w:r w:rsidRPr="00E41850">
                        <w:rPr>
                          <w:b/>
                          <w:color w:val="FFFFFF" w:themeColor="background1"/>
                        </w:rPr>
                        <w:t xml:space="preserve">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"mailto:express-school@mail.ru" </w:instrText>
                      </w:r>
                      <w:r>
                        <w:fldChar w:fldCharType="separate"/>
                      </w:r>
                      <w:r>
                        <w:rPr>
                          <w:rStyle w:val="a7"/>
                          <w:rFonts w:asciiTheme="majorHAnsi" w:hAnsiTheme="majorHAnsi"/>
                          <w:b/>
                          <w:color w:val="FFFFFF" w:themeColor="background1"/>
                        </w:rPr>
                        <w:t>express-school@mail.ru</w:t>
                      </w:r>
                      <w:r>
                        <w:fldChar w:fldCharType="end"/>
                      </w:r>
                    </w:p>
                    <w:p w:rsidR="007B6EBA" w:rsidRDefault="007B6EBA" w:rsidP="00F14A3A">
                      <w:pPr>
                        <w:pBdr>
                          <w:top w:val="single" w:sz="24" w:space="4" w:color="BEB4AD" w:themeColor="accent3" w:themeTint="7F"/>
                          <w:bottom w:val="single" w:sz="24" w:space="10" w:color="BEB4AD" w:themeColor="accent3" w:themeTint="7F"/>
                        </w:pBd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E0254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E235C28" wp14:editId="2D9357DA">
                <wp:simplePos x="0" y="0"/>
                <wp:positionH relativeFrom="page">
                  <wp:posOffset>0</wp:posOffset>
                </wp:positionH>
                <wp:positionV relativeFrom="page">
                  <wp:posOffset>3218815</wp:posOffset>
                </wp:positionV>
                <wp:extent cx="10715625" cy="4352925"/>
                <wp:effectExtent l="0" t="0" r="47625" b="66675"/>
                <wp:wrapNone/>
                <wp:docPr id="10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5625" cy="4352925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0;margin-top:253.45pt;width:843.75pt;height:342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" path="m3168,1422v,-1024,,-1024,,-1024c2969,397,2631,394,2182,366,1865,347,668,230,,,,1422,,1422,,1422r3168,xe" fillcolor="#c4bea8 [1945]" strokecolor="#c4bea8 [1945]" strokeweight="1pt">
                <v:fill color2="#ebe9e2 [665]" angle="135" focus="50%" type="gradient"/>
                <v:shadow on="t" color="#4f4936 [1609]" opacity=".5" offset="1pt"/>
                <v:path arrowok="t" o:connecttype="custom" o:connectlocs="10715625,4352925;10715625,1218329;7380522,1120373;0,0;0,4352925;10715625,4352925" o:connectangles="0,0,0,0,0,0"/>
                <w10:wrap anchorx="page" anchory="page"/>
              </v:shape>
            </w:pict>
          </mc:Fallback>
        </mc:AlternateContent>
      </w:r>
      <w:r w:rsidR="00AE025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A9E200A" wp14:editId="7F400203">
                <wp:simplePos x="0" y="0"/>
                <wp:positionH relativeFrom="page">
                  <wp:posOffset>238125</wp:posOffset>
                </wp:positionH>
                <wp:positionV relativeFrom="page">
                  <wp:posOffset>3314700</wp:posOffset>
                </wp:positionV>
                <wp:extent cx="10363200" cy="1299210"/>
                <wp:effectExtent l="0" t="0" r="19050" b="0"/>
                <wp:wrapNone/>
                <wp:docPr id="1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3200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18.75pt;margin-top:261pt;width:816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zxpAMAABs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10363200,1174461" o:connectangles="0,0"/>
                <w10:wrap anchorx="page" anchory="page"/>
              </v:shape>
            </w:pict>
          </mc:Fallback>
        </mc:AlternateContent>
      </w:r>
      <w:r w:rsidR="00363170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559A19E2" wp14:editId="13DFE96B">
                <wp:simplePos x="0" y="0"/>
                <wp:positionH relativeFrom="page">
                  <wp:posOffset>7639050</wp:posOffset>
                </wp:positionH>
                <wp:positionV relativeFrom="page">
                  <wp:posOffset>5724525</wp:posOffset>
                </wp:positionV>
                <wp:extent cx="2695575" cy="634365"/>
                <wp:effectExtent l="0" t="0" r="9525" b="0"/>
                <wp:wrapNone/>
                <wp:docPr id="9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Групповое,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корпоративное,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>индивидуальное обучение</w:t>
                            </w:r>
                          </w:p>
                          <w:p w:rsidR="00AC79E7" w:rsidRPr="00B15D01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601.5pt;margin-top:450.75pt;width:212.25pt;height:49.9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Групповое,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корпоративное,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>индивидуальное обучение</w:t>
                      </w:r>
                    </w:p>
                    <w:p w:rsidR="00AC79E7" w:rsidRPr="00B15D01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1A0A">
        <w:rPr>
          <w:noProof/>
          <w:color w:val="2E3640"/>
          <w:sz w:val="28"/>
          <w:szCs w:val="28"/>
        </w:rPr>
        <w:drawing>
          <wp:anchor distT="0" distB="0" distL="114300" distR="114300" simplePos="0" relativeHeight="251731456" behindDoc="0" locked="0" layoutInCell="1" allowOverlap="1" wp14:anchorId="100A5A15" wp14:editId="782E918C">
            <wp:simplePos x="0" y="0"/>
            <wp:positionH relativeFrom="column">
              <wp:posOffset>3448050</wp:posOffset>
            </wp:positionH>
            <wp:positionV relativeFrom="paragraph">
              <wp:posOffset>859790</wp:posOffset>
            </wp:positionV>
            <wp:extent cx="843280" cy="116205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D92915C" wp14:editId="6ADF46AB">
                <wp:simplePos x="0" y="0"/>
                <wp:positionH relativeFrom="column">
                  <wp:posOffset>4223385</wp:posOffset>
                </wp:positionH>
                <wp:positionV relativeFrom="paragraph">
                  <wp:posOffset>415925</wp:posOffset>
                </wp:positionV>
                <wp:extent cx="2771775" cy="4857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BD" w:rsidRPr="00AE0254" w:rsidRDefault="00294EBD" w:rsidP="00294EB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0254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332.55pt;margin-top:32.75pt;width:218.25pt;height:382.5pt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" filled="f" stroked="f">
                <v:textbox style="mso-fit-shape-to-text:t">
                  <w:txbxContent>
                    <w:p w:rsidR="00294EBD" w:rsidRPr="00AE0254" w:rsidRDefault="00294EBD" w:rsidP="00294EBD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E0254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227037">
        <w:rPr>
          <w:rFonts w:ascii="Arial" w:hAnsi="Arial" w:cs="Arial"/>
          <w:b/>
          <w:noProof/>
          <w:color w:val="2E3640"/>
          <w:spacing w:val="20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1333EDA8" wp14:editId="4A311049">
            <wp:simplePos x="0" y="0"/>
            <wp:positionH relativeFrom="column">
              <wp:posOffset>7720330</wp:posOffset>
            </wp:positionH>
            <wp:positionV relativeFrom="paragraph">
              <wp:posOffset>6039485</wp:posOffset>
            </wp:positionV>
            <wp:extent cx="2524125" cy="438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1"/>
                    <a:stretch/>
                  </pic:blipFill>
                  <pic:spPr bwMode="auto">
                    <a:xfrm>
                      <a:off x="0" y="0"/>
                      <a:ext cx="2524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w:drawing>
          <wp:anchor distT="0" distB="0" distL="114300" distR="114300" simplePos="0" relativeHeight="251686400" behindDoc="0" locked="0" layoutInCell="1" allowOverlap="1" wp14:anchorId="574A9A95" wp14:editId="64192CB4">
            <wp:simplePos x="0" y="0"/>
            <wp:positionH relativeFrom="column">
              <wp:posOffset>6757035</wp:posOffset>
            </wp:positionH>
            <wp:positionV relativeFrom="paragraph">
              <wp:posOffset>6280785</wp:posOffset>
            </wp:positionV>
            <wp:extent cx="693420" cy="621665"/>
            <wp:effectExtent l="0" t="0" r="0" b="698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4D4E8C8" wp14:editId="66F31001">
                <wp:simplePos x="0" y="0"/>
                <wp:positionH relativeFrom="column">
                  <wp:posOffset>7564120</wp:posOffset>
                </wp:positionH>
                <wp:positionV relativeFrom="paragraph">
                  <wp:posOffset>6287135</wp:posOffset>
                </wp:positionV>
                <wp:extent cx="2682240" cy="619760"/>
                <wp:effectExtent l="0" t="0" r="0" b="889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AE0254" w:rsidRDefault="00AA08B0" w:rsidP="0095704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AC79E7" w:rsidRPr="00AE0254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1" o:spid="_x0000_s1032" type="#_x0000_t202" style="position:absolute;margin-left:595.6pt;margin-top:495.05pt;width:211.2pt;height:4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" filled="f" stroked="f">
                <v:textbox>
                  <w:txbxContent>
                    <w:p w:rsidR="00AC79E7" w:rsidRPr="00AE0254" w:rsidRDefault="00AA08B0" w:rsidP="0095704A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AC79E7" w:rsidRPr="00AE0254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5B9DDEB" wp14:editId="168334E6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234930" cy="1216660"/>
                <wp:effectExtent l="0" t="0" r="13970" b="0"/>
                <wp:wrapNone/>
                <wp:docPr id="1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75pt;margin-top:254.25pt;width:805.9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10234930,982453" o:connectangles="0,0"/>
                <w10:wrap anchorx="page" anchory="page"/>
              </v:shape>
            </w:pict>
          </mc:Fallback>
        </mc:AlternateContent>
      </w:r>
      <w:r w:rsidR="007E4CAC">
        <w:rPr>
          <w:lang w:bidi="ru-RU"/>
        </w:rPr>
        <w:br w:type="page"/>
      </w:r>
      <w:r w:rsidR="003E2056">
        <w:rPr>
          <w:rFonts w:asciiTheme="minorHAnsi" w:hAnsiTheme="minorHAnsi" w:cs="Arial"/>
          <w:b/>
          <w:noProof/>
          <w:color w:val="1F2123" w:themeColor="text2"/>
          <w:sz w:val="36"/>
          <w:szCs w:val="36"/>
        </w:rPr>
        <w:lastRenderedPageBreak/>
        <w:drawing>
          <wp:anchor distT="0" distB="0" distL="114300" distR="114300" simplePos="0" relativeHeight="251732480" behindDoc="0" locked="0" layoutInCell="1" allowOverlap="1" wp14:anchorId="0DD342CA" wp14:editId="7CB603F0">
            <wp:simplePos x="0" y="0"/>
            <wp:positionH relativeFrom="column">
              <wp:posOffset>4152900</wp:posOffset>
            </wp:positionH>
            <wp:positionV relativeFrom="paragraph">
              <wp:posOffset>-9525</wp:posOffset>
            </wp:positionV>
            <wp:extent cx="1009650" cy="1009650"/>
            <wp:effectExtent l="0" t="0" r="0" b="0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Q1N9DJ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056">
        <w:rPr>
          <w:rFonts w:ascii="Arial" w:hAnsi="Arial" w:cs="Arial"/>
          <w:b/>
          <w:bCs/>
          <w:noProof/>
          <w:color w:val="110EA7"/>
          <w:sz w:val="19"/>
          <w:szCs w:val="19"/>
        </w:rPr>
        <w:drawing>
          <wp:anchor distT="0" distB="0" distL="114300" distR="114300" simplePos="0" relativeHeight="251735552" behindDoc="0" locked="0" layoutInCell="1" allowOverlap="1" wp14:anchorId="5CB16B05" wp14:editId="1D638432">
            <wp:simplePos x="0" y="0"/>
            <wp:positionH relativeFrom="column">
              <wp:posOffset>-3294380</wp:posOffset>
            </wp:positionH>
            <wp:positionV relativeFrom="paragraph">
              <wp:posOffset>-12700</wp:posOffset>
            </wp:positionV>
            <wp:extent cx="1009650" cy="1009650"/>
            <wp:effectExtent l="0" t="0" r="0" b="0"/>
            <wp:wrapNone/>
            <wp:docPr id="8" name="Рисунок 8" descr="http://im0-tub-ru.yandex.net/i?id=244826492-59-7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0-tub-ru.yandex.net/i?id=244826492-59-7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C7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3A62F0E" wp14:editId="6967E6AD">
                <wp:simplePos x="0" y="0"/>
                <wp:positionH relativeFrom="column">
                  <wp:posOffset>-2068195</wp:posOffset>
                </wp:positionH>
                <wp:positionV relativeFrom="paragraph">
                  <wp:posOffset>-6350</wp:posOffset>
                </wp:positionV>
                <wp:extent cx="3257550" cy="7105650"/>
                <wp:effectExtent l="0" t="0" r="0" b="0"/>
                <wp:wrapNone/>
                <wp:docPr id="682" name="Поле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2CC7" w:rsidRPr="00AA08B0" w:rsidRDefault="00852CC7" w:rsidP="00852CC7">
                            <w:pPr>
                              <w:jc w:val="center"/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08B0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Зачем </w:t>
                            </w:r>
                          </w:p>
                          <w:p w:rsidR="00852CC7" w:rsidRPr="00AA08B0" w:rsidRDefault="00852CC7" w:rsidP="00852CC7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08B0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бизнесмену знать </w:t>
                            </w:r>
                          </w:p>
                          <w:p w:rsidR="00852CC7" w:rsidRPr="00AA08B0" w:rsidRDefault="00852CC7" w:rsidP="00852CC7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08B0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2" o:spid="_x0000_s1033" type="#_x0000_t202" style="position:absolute;margin-left:-162.85pt;margin-top:-.5pt;width:256.5pt;height:559.5pt;z-index:251741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" filled="f" stroked="f">
                <v:textbox style="mso-fit-shape-to-text:t">
                  <w:txbxContent>
                    <w:p w:rsidR="00852CC7" w:rsidRPr="00AA08B0" w:rsidRDefault="00852CC7" w:rsidP="00852CC7">
                      <w:pPr>
                        <w:jc w:val="center"/>
                        <w:rPr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A08B0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Зачем </w:t>
                      </w:r>
                    </w:p>
                    <w:p w:rsidR="00852CC7" w:rsidRPr="00AA08B0" w:rsidRDefault="00852CC7" w:rsidP="00852CC7">
                      <w:pPr>
                        <w:jc w:val="center"/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A08B0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бизнесмену знать </w:t>
                      </w:r>
                    </w:p>
                    <w:p w:rsidR="00852CC7" w:rsidRPr="00AA08B0" w:rsidRDefault="00852CC7" w:rsidP="00852CC7">
                      <w:pPr>
                        <w:jc w:val="center"/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A08B0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английский?</w:t>
                      </w:r>
                    </w:p>
                  </w:txbxContent>
                </v:textbox>
              </v:shape>
            </w:pict>
          </mc:Fallback>
        </mc:AlternateContent>
      </w:r>
      <w:r w:rsidR="00852CC7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2097CB3" wp14:editId="5101B08C">
                <wp:simplePos x="0" y="0"/>
                <wp:positionH relativeFrom="column">
                  <wp:posOffset>2433955</wp:posOffset>
                </wp:positionH>
                <wp:positionV relativeFrom="paragraph">
                  <wp:posOffset>-154305</wp:posOffset>
                </wp:positionV>
                <wp:extent cx="10725150" cy="2127250"/>
                <wp:effectExtent l="0" t="0" r="0" b="0"/>
                <wp:wrapNone/>
                <wp:docPr id="680" name="Поле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0" cy="212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2CC7" w:rsidRDefault="00852CC7" w:rsidP="00852CC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2CC7"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 причин выучить язык </w:t>
                            </w:r>
                          </w:p>
                          <w:p w:rsidR="00852CC7" w:rsidRPr="00852CC7" w:rsidRDefault="00852CC7" w:rsidP="00852CC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2CC7"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нашей школе: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0" o:spid="_x0000_s1034" type="#_x0000_t202" style="position:absolute;margin-left:191.65pt;margin-top:-12.15pt;width:844.5pt;height:167.5pt;z-index:251739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" filled="f" stroked="f">
                <v:fill o:detectmouseclick="t"/>
                <v:textbox style="mso-fit-shape-to-text:t">
                  <w:txbxContent>
                    <w:p w:rsidR="00852CC7" w:rsidRDefault="00852CC7" w:rsidP="00852CC7">
                      <w:pPr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52CC7"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5 причин выучить язык </w:t>
                      </w:r>
                    </w:p>
                    <w:p w:rsidR="00852CC7" w:rsidRPr="00852CC7" w:rsidRDefault="00852CC7" w:rsidP="00852CC7">
                      <w:pPr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52CC7"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нашей школе:</w:t>
                      </w:r>
                    </w:p>
                  </w:txbxContent>
                </v:textbox>
              </v:shape>
            </w:pict>
          </mc:Fallback>
        </mc:AlternateContent>
      </w:r>
      <w:r w:rsidR="00AE025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8DEDCAD" wp14:editId="28C4AF51">
                <wp:simplePos x="0" y="0"/>
                <wp:positionH relativeFrom="page">
                  <wp:posOffset>228600</wp:posOffset>
                </wp:positionH>
                <wp:positionV relativeFrom="page">
                  <wp:posOffset>933450</wp:posOffset>
                </wp:positionV>
                <wp:extent cx="10506075" cy="1299210"/>
                <wp:effectExtent l="0" t="0" r="28575" b="15240"/>
                <wp:wrapNone/>
                <wp:docPr id="3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06075" cy="1299210"/>
                        </a:xfrm>
                        <a:custGeom>
                          <a:avLst/>
                          <a:gdLst>
                            <a:gd name="T0" fmla="*/ 0 w 3171"/>
                            <a:gd name="T1" fmla="*/ 427 h 427"/>
                            <a:gd name="T2" fmla="*/ 3171 w 3171"/>
                            <a:gd name="T3" fmla="*/ 52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7">
                              <a:moveTo>
                                <a:pt x="0" y="427"/>
                              </a:moveTo>
                              <a:cubicBezTo>
                                <a:pt x="1369" y="0"/>
                                <a:pt x="2702" y="25"/>
                                <a:pt x="3171" y="52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8pt;margin-top:73.5pt;width:827.25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" path="m,427c1369,,2702,25,3171,52e" fillcolor="#f2f2f2 [3052]" strokecolor="#efb32f" strokeweight=".17711mm">
                <v:stroke joinstyle="miter"/>
                <v:path arrowok="t" o:connecttype="custom" o:connectlocs="0,1299210;10506075,158218" o:connectangles="0,0"/>
                <w10:wrap anchorx="page" anchory="page"/>
              </v:shape>
            </w:pict>
          </mc:Fallback>
        </mc:AlternateContent>
      </w:r>
      <w:r w:rsidR="00AE025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86816E" wp14:editId="6F202BFB">
                <wp:simplePos x="0" y="0"/>
                <wp:positionH relativeFrom="page">
                  <wp:posOffset>227965</wp:posOffset>
                </wp:positionH>
                <wp:positionV relativeFrom="page">
                  <wp:posOffset>733425</wp:posOffset>
                </wp:positionV>
                <wp:extent cx="10448925" cy="1296035"/>
                <wp:effectExtent l="0" t="0" r="28575" b="18415"/>
                <wp:wrapNone/>
                <wp:docPr id="4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8925" cy="1296035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17.95pt;margin-top:57.75pt;width:822.75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" path="m,426c1377,,2716,29,3171,56e" filled="f" fillcolor="#fffffe" strokecolor="#efb32f" strokeweight=".17711mm">
                <v:stroke joinstyle="miter"/>
                <v:shadow color="#8c8682"/>
                <v:path arrowok="t" o:connecttype="custom" o:connectlocs="0,1296035;10448925,170371" o:connectangles="0,0"/>
                <w10:wrap anchorx="page" anchory="page"/>
              </v:shape>
            </w:pict>
          </mc:Fallback>
        </mc:AlternateContent>
      </w:r>
      <w:r w:rsidR="00AE025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0441FEA" wp14:editId="108924DC">
                <wp:simplePos x="0" y="0"/>
                <wp:positionH relativeFrom="page">
                  <wp:posOffset>9525</wp:posOffset>
                </wp:positionH>
                <wp:positionV relativeFrom="page">
                  <wp:posOffset>9525</wp:posOffset>
                </wp:positionV>
                <wp:extent cx="10725150" cy="2127250"/>
                <wp:effectExtent l="0" t="0" r="0" b="6350"/>
                <wp:wrapSquare wrapText="bothSides"/>
                <wp:docPr id="4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5150" cy="2127250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254" w:rsidRPr="00AE0254" w:rsidRDefault="00AE0254" w:rsidP="00923C15">
                            <w:pPr>
                              <w:widowControl w:val="0"/>
                              <w:ind w:firstLine="5812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AE0254" w:rsidRDefault="00AC79E7" w:rsidP="00852CC7">
                            <w:pPr>
                              <w:widowControl w:val="0"/>
                              <w:ind w:firstLine="7938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E0254">
                              <w:rPr>
                                <w:rFonts w:asciiTheme="minorHAnsi" w:hAnsiTheme="minorHAnsi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                                              </w:t>
                            </w:r>
                          </w:p>
                          <w:p w:rsidR="00AC79E7" w:rsidRDefault="00923C15" w:rsidP="00227037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1F2123" w:themeColor="text2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AC79E7" w:rsidRPr="000C5C08">
                              <w:rPr>
                                <w:rFonts w:ascii="Bodoni MT Black" w:hAnsi="Bodoni MT Black" w:cs="Arial"/>
                                <w:b/>
                                <w:color w:val="1F2123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79E7">
                              <w:rPr>
                                <w:rFonts w:asciiTheme="minorHAnsi" w:hAnsiTheme="minorHAnsi" w:cs="Arial"/>
                                <w:b/>
                                <w:color w:val="1F2123" w:themeColor="text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35" style="position:absolute;margin-left:.75pt;margin-top:.75pt;width:844.5pt;height:167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" adj="-11796480,,5400" path="m,c,627,,627,,627,731,409,1853,296,2168,276v442,-27,783,-33,1000,-34c3168,,3168,,3168,l,xe" fillcolor="#c4bea8 [1945]" stroked="f">
                <v:stroke joinstyle="miter"/>
                <v:formulas/>
                <v:path arrowok="t" o:connecttype="custom" o:connectlocs="0,0;0,2127250;7339686,936397;10725150,821044;10725150,0;0,0" o:connectangles="0,0,0,0,0,0" textboxrect="0,0,3168,627"/>
                <v:textbox>
                  <w:txbxContent>
                    <w:p w:rsidR="00AE0254" w:rsidRPr="00AE0254" w:rsidRDefault="00AE0254" w:rsidP="00923C15">
                      <w:pPr>
                        <w:widowControl w:val="0"/>
                        <w:ind w:firstLine="5812"/>
                        <w:jc w:val="center"/>
                        <w:rPr>
                          <w:rFonts w:asciiTheme="minorHAnsi" w:hAnsiTheme="min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:rsidR="00923C15" w:rsidRPr="00AE0254" w:rsidRDefault="00AC79E7" w:rsidP="00852CC7">
                      <w:pPr>
                        <w:widowControl w:val="0"/>
                        <w:ind w:firstLine="7938"/>
                        <w:jc w:val="center"/>
                        <w:rPr>
                          <w:rFonts w:asciiTheme="minorHAnsi" w:hAnsiTheme="minorHAnsi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E0254">
                        <w:rPr>
                          <w:rFonts w:asciiTheme="minorHAnsi" w:hAnsiTheme="minorHAnsi" w:cs="Arial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                                                     </w:t>
                      </w:r>
                    </w:p>
                    <w:p w:rsidR="00AC79E7" w:rsidRDefault="00923C15" w:rsidP="00227037">
                      <w:pPr>
                        <w:widowControl w:val="0"/>
                        <w:jc w:val="center"/>
                      </w:pPr>
                      <w:r>
                        <w:rPr>
                          <w:rFonts w:asciiTheme="minorHAnsi" w:hAnsiTheme="minorHAnsi" w:cs="Arial"/>
                          <w:b/>
                          <w:color w:val="1F2123" w:themeColor="text2"/>
                          <w:sz w:val="36"/>
                          <w:szCs w:val="36"/>
                        </w:rPr>
                        <w:t xml:space="preserve">       </w:t>
                      </w:r>
                      <w:r w:rsidR="00AC79E7" w:rsidRPr="000C5C08">
                        <w:rPr>
                          <w:rFonts w:ascii="Bodoni MT Black" w:hAnsi="Bodoni MT Black" w:cs="Arial"/>
                          <w:b/>
                          <w:color w:val="1F2123" w:themeColor="text2"/>
                          <w:sz w:val="36"/>
                          <w:szCs w:val="36"/>
                        </w:rPr>
                        <w:t xml:space="preserve"> </w:t>
                      </w:r>
                      <w:r w:rsidR="00AC79E7">
                        <w:rPr>
                          <w:rFonts w:asciiTheme="minorHAnsi" w:hAnsiTheme="minorHAnsi" w:cs="Arial"/>
                          <w:b/>
                          <w:color w:val="1F2123" w:themeColor="text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72570">
        <w:rPr>
          <w:rFonts w:ascii="Arial" w:hAnsi="Arial" w:cs="Arial"/>
          <w:noProof/>
          <w:color w:val="0066CC"/>
          <w:sz w:val="18"/>
          <w:szCs w:val="18"/>
        </w:rPr>
        <w:drawing>
          <wp:anchor distT="0" distB="0" distL="114300" distR="114300" simplePos="0" relativeHeight="251736576" behindDoc="1" locked="0" layoutInCell="1" allowOverlap="1" wp14:anchorId="35457E28" wp14:editId="46059D79">
            <wp:simplePos x="0" y="0"/>
            <wp:positionH relativeFrom="column">
              <wp:posOffset>3925570</wp:posOffset>
            </wp:positionH>
            <wp:positionV relativeFrom="paragraph">
              <wp:posOffset>5191125</wp:posOffset>
            </wp:positionV>
            <wp:extent cx="3171825" cy="2111246"/>
            <wp:effectExtent l="0" t="0" r="0" b="3810"/>
            <wp:wrapNone/>
            <wp:docPr id="678" name="Рисунок 678" descr="http://magneticconsultinggroup.files.wordpress.com/2011/06/bigstockphoto_business_team_28122541.jpg?w=320&amp;h=21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gneticconsultinggroup.files.wordpress.com/2011/06/bigstockphoto_business_team_28122541.jpg?w=320&amp;h=21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570">
        <w:rPr>
          <w:noProof/>
        </w:rPr>
        <mc:AlternateContent>
          <mc:Choice Requires="wps">
            <w:drawing>
              <wp:anchor distT="91440" distB="91440" distL="228600" distR="91440" simplePos="0" relativeHeight="251713024" behindDoc="0" locked="0" layoutInCell="0" allowOverlap="1" wp14:anchorId="6076F5BC" wp14:editId="4EBE11C6">
                <wp:simplePos x="0" y="0"/>
                <wp:positionH relativeFrom="margin">
                  <wp:posOffset>3638550</wp:posOffset>
                </wp:positionH>
                <wp:positionV relativeFrom="margin">
                  <wp:posOffset>6200775</wp:posOffset>
                </wp:positionV>
                <wp:extent cx="3921760" cy="857250"/>
                <wp:effectExtent l="0" t="0" r="21590" b="1905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857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4C6145" w:rsidRDefault="00842B28" w:rsidP="004C614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145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</w:t>
                            </w:r>
                            <w:r w:rsidRPr="004C6145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4C6145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      </w:r>
                            <w:r w:rsidRPr="004C6145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а</w:t>
                            </w:r>
                            <w:r w:rsidRPr="004C6145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ете </w:t>
                            </w:r>
                            <w:r w:rsidRPr="00AA08B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 установленного образца.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86.5pt;margin-top:488.25pt;width:308.8pt;height:67.5pt;z-index:25171302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" o:allowincell="f" fillcolor="#ffc" strokecolor="#9d936f [3209]" strokeweight="2pt">
                <v:textbox inset="16.56pt,7.2pt,16.56pt,7.2pt">
                  <w:txbxContent>
                    <w:p w:rsidR="004C6876" w:rsidRPr="004C6145" w:rsidRDefault="00842B28" w:rsidP="004C6145">
                      <w:pPr>
                        <w:pStyle w:val="a5"/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145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Сертификат</w:t>
                      </w:r>
                      <w:r w:rsidRPr="004C6145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4C6145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</w:r>
                      <w:r w:rsidRPr="004C6145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а</w:t>
                      </w:r>
                      <w:r w:rsidRPr="004C6145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ете </w:t>
                      </w:r>
                      <w:bookmarkStart w:id="1" w:name="_GoBack"/>
                      <w:r w:rsidRPr="00AA08B0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сертификат установленного образца.</w:t>
                      </w:r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72570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6CBCC905" wp14:editId="2178BAD5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257550" cy="7105650"/>
                <wp:effectExtent l="0" t="0" r="0" b="0"/>
                <wp:wrapSquare wrapText="bothSides"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</w:p>
                          <w:p w:rsidR="00852CC7" w:rsidRDefault="00852CC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852CC7" w:rsidRDefault="00852CC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852CC7" w:rsidRDefault="00852CC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A142C0" w:rsidRPr="00372570" w:rsidRDefault="00AC79E7" w:rsidP="00A142C0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pacing w:before="120" w:after="120"/>
                              <w:ind w:left="0" w:firstLine="284"/>
                              <w:jc w:val="both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Каждый образованный человек должен владеть хотя бы одним иностранным языком, так как это важно не только для его дальнейшего с</w:t>
                            </w: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моразвития, но и для 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профессиональной кар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ь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еры.</w:t>
                            </w:r>
                          </w:p>
                          <w:p w:rsidR="002278F5" w:rsidRPr="002278F5" w:rsidRDefault="002278F5" w:rsidP="002278F5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A142C0" w:rsidRPr="002278F5" w:rsidRDefault="00AC79E7" w:rsidP="00A142C0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pacing w:before="120" w:after="120"/>
                              <w:ind w:left="0" w:firstLine="284"/>
                              <w:jc w:val="both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Знание языка, особенно для ведущих сп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циалистов подразделений, является обязател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ным и свидетельствует о 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престиже и высоком уровне организации.</w:t>
                            </w:r>
                          </w:p>
                          <w:p w:rsidR="00A142C0" w:rsidRPr="002278F5" w:rsidRDefault="00A142C0" w:rsidP="00A142C0">
                            <w:pPr>
                              <w:pStyle w:val="a5"/>
                              <w:ind w:left="0" w:firstLine="284"/>
                              <w:rPr>
                                <w:rFonts w:asciiTheme="majorHAnsi" w:hAnsiTheme="majorHAnsi"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A142C0" w:rsidRDefault="00AC79E7" w:rsidP="00A142C0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pacing w:before="120" w:after="120"/>
                              <w:ind w:left="0" w:firstLine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Знание языка делает возможным</w:t>
                            </w:r>
                            <w:r w:rsidR="00A142C0"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у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народно</w:t>
                            </w:r>
                            <w:r w:rsidR="00A142C0"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сотрудниче</w:t>
                            </w:r>
                            <w:r w:rsidR="00A142C0"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ство</w:t>
                            </w:r>
                            <w:r w:rsidR="00A142C0" w:rsidRPr="002278F5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72570" w:rsidRPr="00372570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необходимо</w:t>
                            </w:r>
                            <w:r w:rsidR="00372570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овл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де</w:t>
                            </w:r>
                            <w:r w:rsidR="0037257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ть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навыками и техниками для участия в пер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говорах, международных конференци</w:t>
                            </w:r>
                            <w:r w:rsid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ях,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общ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ния с иностранными акционерами, инвесторами, поставщиками, руковод</w:t>
                            </w:r>
                            <w:r w:rsid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ством,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привлечения ин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о</w:t>
                            </w:r>
                            <w:r w:rsidR="00A142C0" w:rsidRPr="00A142C0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странных клиентов и т.д. </w:t>
                            </w:r>
                          </w:p>
                          <w:p w:rsidR="00AC79E7" w:rsidRPr="004A4584" w:rsidRDefault="00AC79E7" w:rsidP="00A142C0">
                            <w:pPr>
                              <w:pStyle w:val="a5"/>
                              <w:ind w:left="0" w:firstLine="284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A142C0" w:rsidRDefault="002278F5" w:rsidP="00A142C0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pacing w:before="120" w:after="120"/>
                              <w:ind w:left="0" w:firstLine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Работникам банков и финансовых орг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низаций, име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softHyphen/>
                              <w:t xml:space="preserve">ющих партнеров и аудиторов за границей необходимо иметь </w:t>
                            </w:r>
                            <w:r w:rsidRPr="00372570">
                              <w:rPr>
                                <w:rFonts w:asciiTheme="majorHAnsi" w:hAnsiTheme="majorHAnsi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навыки ведения деловой переписки и презентации услуг, ум</w:t>
                            </w:r>
                            <w:r w:rsidRPr="00372570">
                              <w:rPr>
                                <w:rFonts w:asciiTheme="majorHAnsi" w:hAnsiTheme="majorHAnsi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372570">
                              <w:rPr>
                                <w:rFonts w:asciiTheme="majorHAnsi" w:hAnsiTheme="majorHAnsi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ние читать и анализировать финансовую д</w:t>
                            </w:r>
                            <w:r w:rsidRPr="00372570">
                              <w:rPr>
                                <w:rFonts w:asciiTheme="majorHAnsi" w:hAnsiTheme="majorHAnsi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372570">
                              <w:rPr>
                                <w:rFonts w:asciiTheme="majorHAnsi" w:hAnsiTheme="majorHAnsi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кументацию и  отчет</w:t>
                            </w:r>
                            <w:r w:rsidR="00372570" w:rsidRPr="00372570">
                              <w:rPr>
                                <w:rFonts w:asciiTheme="majorHAnsi" w:hAnsiTheme="majorHAnsi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ность.</w:t>
                            </w:r>
                            <w:r w:rsidR="00372570" w:rsidRPr="00372570">
                              <w:rPr>
                                <w:rFonts w:asciiTheme="majorHAnsi" w:hAnsiTheme="majorHAnsi" w:cs="Tahom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Для этого необх</w:t>
                            </w:r>
                            <w:r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 xml:space="preserve">димо </w:t>
                            </w:r>
                            <w:r w:rsidRPr="002278F5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свободно использовать лексику, необход</w:t>
                            </w:r>
                            <w:r w:rsidRPr="002278F5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и</w:t>
                            </w:r>
                            <w:r w:rsidRPr="002278F5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мую для ведения бизнеса на английском, читать финансовую документацию, излагать свои ко</w:t>
                            </w:r>
                            <w:r w:rsidRPr="002278F5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н</w:t>
                            </w:r>
                            <w:r w:rsidRPr="002278F5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цепции и идеи на совещаниях и при общении с зарубежными партнерами.</w:t>
                            </w:r>
                          </w:p>
                          <w:p w:rsidR="00AC79E7" w:rsidRPr="004A4584" w:rsidRDefault="00AC79E7" w:rsidP="00A142C0">
                            <w:pPr>
                              <w:pStyle w:val="a5"/>
                              <w:ind w:left="0" w:firstLine="284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A142C0" w:rsidRDefault="002278F5" w:rsidP="00A142C0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pacing w:before="120" w:after="120"/>
                              <w:ind w:left="0" w:firstLine="284"/>
                              <w:jc w:val="both"/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szCs w:val="22"/>
                              </w:rPr>
                            </w:pP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Доступ к</w:t>
                            </w:r>
                            <w:r w:rsid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многим аналитическим р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сурсам в сети Интернет</w:t>
                            </w:r>
                            <w:r w:rsidRPr="00372570">
                              <w:rPr>
                                <w:rFonts w:asciiTheme="majorHAnsi" w:hAnsiTheme="majorHAnsi" w:cs="Tahom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требует знание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спец</w:t>
                            </w:r>
                            <w:r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альной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 xml:space="preserve"> финансовой и банковской терминологии, освоение лексики касающейся текущих клири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н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говых расчетов, банковских гарантий, междун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2278F5">
                              <w:rPr>
                                <w:rFonts w:asciiTheme="majorHAnsi" w:hAnsiTheme="majorHAnsi" w:cs="Tahoma"/>
                                <w:color w:val="auto"/>
                                <w:sz w:val="22"/>
                                <w:szCs w:val="22"/>
                              </w:rPr>
                              <w:t>родных расчетов.</w:t>
                            </w:r>
                          </w:p>
                          <w:p w:rsidR="00923C15" w:rsidRDefault="00923C15" w:rsidP="00923C15">
                            <w:pPr>
                              <w:pStyle w:val="a5"/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923C15" w:rsidRDefault="00923C15" w:rsidP="00923C15">
                            <w:pPr>
                              <w:pStyle w:val="a5"/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B93903" w:rsidRDefault="00923C15" w:rsidP="00923C15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noProof/>
                                <w:color w:val="1F2123" w:themeColor="text2"/>
                              </w:rPr>
                              <w:drawing>
                                <wp:inline distT="0" distB="0" distL="0" distR="0" wp14:anchorId="427EE58E" wp14:editId="19394398">
                                  <wp:extent cx="581025" cy="521162"/>
                                  <wp:effectExtent l="0" t="0" r="0" b="0"/>
                                  <wp:docPr id="679" name="Рисунок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ар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660" cy="522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9E7" w:rsidRPr="00B93903" w:rsidRDefault="00AC79E7" w:rsidP="004A4584">
                            <w:pPr>
                              <w:widowControl w:val="0"/>
                              <w:spacing w:before="120" w:after="120"/>
                              <w:jc w:val="both"/>
                              <w:rPr>
                                <w:rFonts w:asciiTheme="majorHAnsi" w:hAnsiTheme="majorHAnsi" w:cs="Arial"/>
                                <w:color w:val="1F212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7" type="#_x0000_t202" style="position:absolute;margin-left:18pt;margin-top:18pt;width:256.5pt;height:559.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AC79E7" w:rsidRDefault="00AC79E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  <w:t xml:space="preserve">                    </w:t>
                      </w:r>
                    </w:p>
                    <w:p w:rsidR="00852CC7" w:rsidRDefault="00852CC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852CC7" w:rsidRDefault="00852CC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852CC7" w:rsidRDefault="00852CC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A142C0" w:rsidRPr="00372570" w:rsidRDefault="00AC79E7" w:rsidP="00A142C0">
                      <w:pPr>
                        <w:pStyle w:val="a5"/>
                        <w:widowControl w:val="0"/>
                        <w:numPr>
                          <w:ilvl w:val="0"/>
                          <w:numId w:val="18"/>
                        </w:numPr>
                        <w:spacing w:before="120" w:after="120"/>
                        <w:ind w:left="0" w:firstLine="284"/>
                        <w:jc w:val="both"/>
                        <w:rPr>
                          <w:b/>
                          <w:i/>
                          <w:color w:val="FF0000"/>
                        </w:rPr>
                      </w:pP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Каждый образованный человек должен владеть хотя бы одним иностранным языком, так как это важно не только для его дальнейшего с</w:t>
                      </w: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моразвития, но и для 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профессиональной кар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ь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еры.</w:t>
                      </w:r>
                    </w:p>
                    <w:p w:rsidR="002278F5" w:rsidRPr="002278F5" w:rsidRDefault="002278F5" w:rsidP="002278F5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A142C0" w:rsidRPr="002278F5" w:rsidRDefault="00AC79E7" w:rsidP="00A142C0">
                      <w:pPr>
                        <w:pStyle w:val="a5"/>
                        <w:widowControl w:val="0"/>
                        <w:numPr>
                          <w:ilvl w:val="0"/>
                          <w:numId w:val="18"/>
                        </w:numPr>
                        <w:spacing w:before="120" w:after="120"/>
                        <w:ind w:left="0" w:firstLine="284"/>
                        <w:jc w:val="both"/>
                        <w:rPr>
                          <w:b/>
                          <w:i/>
                          <w:color w:val="auto"/>
                        </w:rPr>
                      </w:pP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Знание языка, особенно для ведущих сп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циалистов подразделений, является обязател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ным и свидетельствует о 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престиже и высоком уровне организации.</w:t>
                      </w:r>
                    </w:p>
                    <w:p w:rsidR="00A142C0" w:rsidRPr="002278F5" w:rsidRDefault="00A142C0" w:rsidP="00A142C0">
                      <w:pPr>
                        <w:pStyle w:val="a5"/>
                        <w:ind w:left="0" w:firstLine="284"/>
                        <w:rPr>
                          <w:rFonts w:asciiTheme="majorHAnsi" w:hAnsiTheme="majorHAnsi"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:rsidR="00AC79E7" w:rsidRPr="00A142C0" w:rsidRDefault="00AC79E7" w:rsidP="00A142C0">
                      <w:pPr>
                        <w:pStyle w:val="a5"/>
                        <w:widowControl w:val="0"/>
                        <w:numPr>
                          <w:ilvl w:val="0"/>
                          <w:numId w:val="18"/>
                        </w:numPr>
                        <w:spacing w:before="120" w:after="120"/>
                        <w:ind w:left="0" w:firstLine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Знание языка делает возможным</w:t>
                      </w:r>
                      <w:r w:rsidR="00A142C0"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у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народно</w:t>
                      </w:r>
                      <w:r w:rsidR="00A142C0"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сотрудниче</w:t>
                      </w:r>
                      <w:r w:rsidR="00A142C0"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ство</w:t>
                      </w:r>
                      <w:r w:rsidR="00A142C0" w:rsidRPr="002278F5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372570" w:rsidRPr="00372570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необходимо</w:t>
                      </w:r>
                      <w:r w:rsidR="00372570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овл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де</w:t>
                      </w:r>
                      <w:r w:rsidR="0037257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ть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навыками и техниками для участия в пер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говорах, международных конференци</w:t>
                      </w:r>
                      <w:r w:rsid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ях,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общ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ния с иностранными акционерами, инвесторами, поставщиками, руковод</w:t>
                      </w:r>
                      <w:r w:rsid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ством,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привлечения ин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="00A142C0" w:rsidRPr="00A142C0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странных клиентов и т.д. </w:t>
                      </w:r>
                    </w:p>
                    <w:p w:rsidR="00AC79E7" w:rsidRPr="004A4584" w:rsidRDefault="00AC79E7" w:rsidP="00A142C0">
                      <w:pPr>
                        <w:pStyle w:val="a5"/>
                        <w:ind w:left="0" w:firstLine="284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A142C0" w:rsidRDefault="002278F5" w:rsidP="00A142C0">
                      <w:pPr>
                        <w:pStyle w:val="a5"/>
                        <w:widowControl w:val="0"/>
                        <w:numPr>
                          <w:ilvl w:val="0"/>
                          <w:numId w:val="18"/>
                        </w:numPr>
                        <w:spacing w:before="120" w:after="120"/>
                        <w:ind w:left="0" w:firstLine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Работникам банков и финансовых орг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низаций, име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softHyphen/>
                        <w:t xml:space="preserve">ющих партнеров и аудиторов за границей необходимо иметь </w:t>
                      </w:r>
                      <w:r w:rsidRPr="00372570">
                        <w:rPr>
                          <w:rFonts w:asciiTheme="majorHAnsi" w:hAnsiTheme="majorHAnsi" w:cs="Tahoma"/>
                          <w:b/>
                          <w:color w:val="FF0000"/>
                          <w:sz w:val="22"/>
                          <w:szCs w:val="22"/>
                        </w:rPr>
                        <w:t>навыки ведения деловой переписки и презентации услуг, ум</w:t>
                      </w:r>
                      <w:r w:rsidRPr="00372570">
                        <w:rPr>
                          <w:rFonts w:asciiTheme="majorHAnsi" w:hAnsiTheme="majorHAnsi" w:cs="Tahoma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372570">
                        <w:rPr>
                          <w:rFonts w:asciiTheme="majorHAnsi" w:hAnsiTheme="majorHAnsi" w:cs="Tahoma"/>
                          <w:b/>
                          <w:color w:val="FF0000"/>
                          <w:sz w:val="22"/>
                          <w:szCs w:val="22"/>
                        </w:rPr>
                        <w:t>ние читать и анализировать финансовую д</w:t>
                      </w:r>
                      <w:r w:rsidRPr="00372570">
                        <w:rPr>
                          <w:rFonts w:asciiTheme="majorHAnsi" w:hAnsiTheme="majorHAnsi" w:cs="Tahoma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372570">
                        <w:rPr>
                          <w:rFonts w:asciiTheme="majorHAnsi" w:hAnsiTheme="majorHAnsi" w:cs="Tahoma"/>
                          <w:b/>
                          <w:color w:val="FF0000"/>
                          <w:sz w:val="22"/>
                          <w:szCs w:val="22"/>
                        </w:rPr>
                        <w:t>кументацию и  отчет</w:t>
                      </w:r>
                      <w:r w:rsidR="00372570" w:rsidRPr="00372570">
                        <w:rPr>
                          <w:rFonts w:asciiTheme="majorHAnsi" w:hAnsiTheme="majorHAnsi" w:cs="Tahoma"/>
                          <w:b/>
                          <w:color w:val="FF0000"/>
                          <w:sz w:val="22"/>
                          <w:szCs w:val="22"/>
                        </w:rPr>
                        <w:t>ность.</w:t>
                      </w:r>
                      <w:r w:rsidR="00372570" w:rsidRPr="00372570">
                        <w:rPr>
                          <w:rFonts w:asciiTheme="majorHAnsi" w:hAnsiTheme="majorHAnsi" w:cs="Tahom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Для этого необх</w:t>
                      </w:r>
                      <w:r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 xml:space="preserve">димо </w:t>
                      </w:r>
                      <w:r w:rsidRPr="002278F5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свободно использовать лексику, необход</w:t>
                      </w:r>
                      <w:r w:rsidRPr="002278F5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и</w:t>
                      </w:r>
                      <w:r w:rsidRPr="002278F5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мую для ведения бизнеса на английском, читать финансовую документацию, излагать свои ко</w:t>
                      </w:r>
                      <w:r w:rsidRPr="002278F5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н</w:t>
                      </w:r>
                      <w:r w:rsidRPr="002278F5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цепции и идеи на совещаниях и при общении с зарубежными партнерами.</w:t>
                      </w:r>
                    </w:p>
                    <w:p w:rsidR="00AC79E7" w:rsidRPr="004A4584" w:rsidRDefault="00AC79E7" w:rsidP="00A142C0">
                      <w:pPr>
                        <w:pStyle w:val="a5"/>
                        <w:ind w:left="0" w:firstLine="284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A142C0" w:rsidRDefault="002278F5" w:rsidP="00A142C0">
                      <w:pPr>
                        <w:pStyle w:val="a5"/>
                        <w:widowControl w:val="0"/>
                        <w:numPr>
                          <w:ilvl w:val="0"/>
                          <w:numId w:val="18"/>
                        </w:numPr>
                        <w:spacing w:before="120" w:after="120"/>
                        <w:ind w:left="0" w:firstLine="284"/>
                        <w:jc w:val="both"/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szCs w:val="22"/>
                        </w:rPr>
                      </w:pP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Доступ к</w:t>
                      </w:r>
                      <w:r w:rsid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многим аналитическим р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сурсам в сети Интернет</w:t>
                      </w:r>
                      <w:r w:rsidRPr="00372570">
                        <w:rPr>
                          <w:rFonts w:asciiTheme="majorHAnsi" w:hAnsiTheme="majorHAnsi" w:cs="Tahom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требует знание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спец</w:t>
                      </w:r>
                      <w:r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альной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 xml:space="preserve"> финансовой и банковской терминологии, освоение лексики касающейся текущих клири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н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говых расчетов, банковских гарантий, междун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2278F5">
                        <w:rPr>
                          <w:rFonts w:asciiTheme="majorHAnsi" w:hAnsiTheme="majorHAnsi" w:cs="Tahoma"/>
                          <w:color w:val="auto"/>
                          <w:sz w:val="22"/>
                          <w:szCs w:val="22"/>
                        </w:rPr>
                        <w:t>родных расчетов.</w:t>
                      </w:r>
                    </w:p>
                    <w:p w:rsidR="00923C15" w:rsidRDefault="00923C15" w:rsidP="00923C15">
                      <w:pPr>
                        <w:pStyle w:val="a5"/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szCs w:val="22"/>
                        </w:rPr>
                      </w:pPr>
                    </w:p>
                    <w:p w:rsidR="00923C15" w:rsidRPr="00923C15" w:rsidRDefault="00923C15" w:rsidP="00923C15">
                      <w:pPr>
                        <w:pStyle w:val="a5"/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szCs w:val="22"/>
                        </w:rPr>
                      </w:pPr>
                    </w:p>
                    <w:p w:rsidR="00923C15" w:rsidRPr="00B93903" w:rsidRDefault="00923C15" w:rsidP="00923C15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noProof/>
                          <w:color w:val="1F2123" w:themeColor="text2"/>
                        </w:rPr>
                        <w:drawing>
                          <wp:inline distT="0" distB="0" distL="0" distR="0" wp14:anchorId="427EE58E" wp14:editId="19394398">
                            <wp:extent cx="581025" cy="521162"/>
                            <wp:effectExtent l="0" t="0" r="0" b="0"/>
                            <wp:docPr id="679" name="Рисунок 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ар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660" cy="522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9E7" w:rsidRPr="00B93903" w:rsidRDefault="00AC79E7" w:rsidP="004A4584">
                      <w:pPr>
                        <w:widowControl w:val="0"/>
                        <w:spacing w:before="120" w:after="120"/>
                        <w:jc w:val="both"/>
                        <w:rPr>
                          <w:rFonts w:asciiTheme="majorHAnsi" w:hAnsiTheme="majorHAnsi" w:cs="Arial"/>
                          <w:color w:val="1F2123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6880" behindDoc="0" locked="0" layoutInCell="0" allowOverlap="1" wp14:anchorId="3107C69E" wp14:editId="125B607C">
                <wp:simplePos x="0" y="0"/>
                <wp:positionH relativeFrom="margin">
                  <wp:posOffset>3638550</wp:posOffset>
                </wp:positionH>
                <wp:positionV relativeFrom="margin">
                  <wp:posOffset>3533775</wp:posOffset>
                </wp:positionV>
                <wp:extent cx="3314700" cy="2581910"/>
                <wp:effectExtent l="0" t="0" r="19050" b="20955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581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8B0" w:rsidRPr="00AA08B0" w:rsidRDefault="004C6876" w:rsidP="00F96E7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0" w:firstLine="284"/>
                              <w:jc w:val="both"/>
                              <w:rPr>
                                <w:rStyle w:val="point"/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876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Преподавательский состав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нашей  школы - это  опытные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высококв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лифицированные преподаватели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проше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шие зарубежные стажировки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постоянно повышающие квалификацию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C6876" w:rsidRPr="004C6876" w:rsidRDefault="004C6876" w:rsidP="00AA08B0">
                            <w:pPr>
                              <w:pStyle w:val="a5"/>
                              <w:ind w:left="0"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AA08B0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Преподаватели школы прошли </w:t>
                            </w:r>
                            <w:r w:rsidRPr="00AA08B0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курсы повышения квалификации при Нау</w:t>
                            </w:r>
                            <w:r w:rsidRPr="00AA08B0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ч</w:t>
                            </w:r>
                            <w:r w:rsidRPr="00AA08B0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но-образовательном центре «Школа Китайгородской», являются обладат</w:t>
                            </w:r>
                            <w:r w:rsidRPr="00AA08B0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е</w:t>
                            </w:r>
                            <w:r w:rsidRPr="00AA08B0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лями сертификатов на право препод</w:t>
                            </w:r>
                            <w:r w:rsidRPr="00AA08B0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а</w:t>
                            </w:r>
                            <w:r w:rsidRPr="00AA08B0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вания по методу.</w:t>
                            </w:r>
                            <w:r w:rsidR="00372570" w:rsidRPr="00AA08B0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Эти молодые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цел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устремленные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доброжелательные и </w:t>
                            </w:r>
                            <w:proofErr w:type="gram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комму</w:t>
                            </w:r>
                            <w:r w:rsidR="00372570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никабельные</w:t>
                            </w:r>
                            <w:proofErr w:type="spellEnd"/>
                            <w:proofErr w:type="gramEnd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люди  помогут вам преодолеть языковой барьер за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минимальный срок.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86.5pt;margin-top:278.25pt;width:261pt;height:203.3pt;z-index:2517068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" o:allowincell="f" fillcolor="#ebe9e2 [665]" strokecolor="#7e97ad [3204]" strokeweight="2pt">
                <v:textbox style="mso-fit-shape-to-text:t" inset="16.56pt,7.2pt,16.56pt,7.2pt">
                  <w:txbxContent>
                    <w:p w:rsidR="00AA08B0" w:rsidRPr="00AA08B0" w:rsidRDefault="004C6876" w:rsidP="00F96E7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0" w:firstLine="284"/>
                        <w:jc w:val="both"/>
                        <w:rPr>
                          <w:rStyle w:val="point"/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876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sz w:val="22"/>
                          <w:szCs w:val="22"/>
                        </w:rPr>
                        <w:t>Преподавательский состав</w:t>
                      </w:r>
                      <w:r w:rsidRPr="004C6876">
                        <w:rPr>
                          <w:rFonts w:asciiTheme="majorHAnsi" w:hAnsiTheme="majorHAnsi" w:cstheme="minorHAnsi"/>
                          <w:cap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нашей  школы - это  опытные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высококв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лифицированные преподаватели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проше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шие зарубежные стажировки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и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постоянно повышающие квалификацию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C6876" w:rsidRPr="004C6876" w:rsidRDefault="004C6876" w:rsidP="00AA08B0">
                      <w:pPr>
                        <w:pStyle w:val="a5"/>
                        <w:ind w:left="0"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AA08B0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Преподаватели школы прошли </w:t>
                      </w:r>
                      <w:r w:rsidRPr="00AA08B0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курсы повышения квалификации при Нау</w:t>
                      </w:r>
                      <w:r w:rsidRPr="00AA08B0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ч</w:t>
                      </w:r>
                      <w:r w:rsidRPr="00AA08B0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но-образовательном центре «Школа Китайгородской», являются обладат</w:t>
                      </w:r>
                      <w:r w:rsidRPr="00AA08B0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е</w:t>
                      </w:r>
                      <w:r w:rsidRPr="00AA08B0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лями сертификатов на право препод</w:t>
                      </w:r>
                      <w:r w:rsidRPr="00AA08B0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а</w:t>
                      </w:r>
                      <w:r w:rsidRPr="00AA08B0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вания по методу.</w:t>
                      </w:r>
                      <w:r w:rsidR="00372570" w:rsidRPr="00AA08B0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Эти молодые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устремленные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доброжел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тельные и </w:t>
                      </w:r>
                      <w:proofErr w:type="gram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комму</w:t>
                      </w:r>
                      <w:r w:rsidR="00372570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никабельные</w:t>
                      </w:r>
                      <w:proofErr w:type="spellEnd"/>
                      <w:proofErr w:type="gramEnd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люди  п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могут вам преодолеть языковой барьер за 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минимал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ный срок.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913AA7" wp14:editId="1C840F0F">
                <wp:simplePos x="0" y="0"/>
                <wp:positionH relativeFrom="page">
                  <wp:posOffset>228599</wp:posOffset>
                </wp:positionH>
                <wp:positionV relativeFrom="page">
                  <wp:posOffset>838200</wp:posOffset>
                </wp:positionV>
                <wp:extent cx="10277475" cy="1286510"/>
                <wp:effectExtent l="0" t="0" r="28575" b="27940"/>
                <wp:wrapNone/>
                <wp:docPr id="3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7475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8pt;margin-top:66pt;width:809.25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10277475,173360" o:connectangles="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4265A1" wp14:editId="3B41874A">
                <wp:simplePos x="0" y="0"/>
                <wp:positionH relativeFrom="page">
                  <wp:posOffset>-38100</wp:posOffset>
                </wp:positionH>
                <wp:positionV relativeFrom="page">
                  <wp:posOffset>5867400</wp:posOffset>
                </wp:positionV>
                <wp:extent cx="7372350" cy="1672590"/>
                <wp:effectExtent l="0" t="0" r="0" b="3810"/>
                <wp:wrapNone/>
                <wp:docPr id="5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0" cy="1672590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-3pt;margin-top:462pt;width:580.5pt;height:1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" path="m2131,c1697,63,1312,98,1148,109,588,144,189,143,,144,,545,,545,,545v2131,,2131,,2131,l2131,xe" fillcolor="#d7d3c5 [1305]" stroked="f">
                <v:path arrowok="t" o:connecttype="custom" o:connectlocs="7372350,0;3971590,334518;0,441932;0,1672590;7372350,1672590;7372350,0" o:connectangles="0,0,0,0,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0736" behindDoc="0" locked="0" layoutInCell="0" allowOverlap="1" wp14:anchorId="5BEFE564" wp14:editId="1D40206C">
                <wp:simplePos x="0" y="0"/>
                <wp:positionH relativeFrom="margin">
                  <wp:posOffset>3752850</wp:posOffset>
                </wp:positionH>
                <wp:positionV relativeFrom="margin">
                  <wp:posOffset>1133475</wp:posOffset>
                </wp:positionV>
                <wp:extent cx="3267075" cy="2286000"/>
                <wp:effectExtent l="0" t="0" r="28575" b="19050"/>
                <wp:wrapSquare wrapText="bothSides"/>
                <wp:docPr id="70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28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37" w:rsidRPr="000C5C08" w:rsidRDefault="00227037" w:rsidP="00F96E7B">
                            <w:pPr>
                              <w:pStyle w:val="Sidebarphoto"/>
                              <w:numPr>
                                <w:ilvl w:val="0"/>
                                <w:numId w:val="14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lang w:val="ru-RU"/>
                              </w:rPr>
                            </w:pP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ПРОЦЕСС ОБУЧЕНИЯ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lang w:val="ru-RU"/>
                              </w:rPr>
                              <w:t>.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lang w:val="ru-RU"/>
                              </w:rPr>
                              <w:t xml:space="preserve">Мы ценим ваше время и деньги. Поэтому предлагаем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u w:val="single"/>
                                <w:lang w:val="ru-RU"/>
                              </w:rPr>
                              <w:t>корпоративное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lang w:val="ru-RU"/>
                              </w:rPr>
                              <w:t xml:space="preserve">    обучение с выездом преподавателя к Вам в офис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lang w:val="ru-RU"/>
                              </w:rPr>
                              <w:t>, наиболее удобный и выгодный формат изучения иностранного языка для Вас и Ваших сотрудников.</w:t>
                            </w:r>
                          </w:p>
                          <w:p w:rsidR="00227037" w:rsidRPr="00227037" w:rsidRDefault="00227037" w:rsidP="00227037">
                            <w:pPr>
                              <w:spacing w:before="60" w:after="60"/>
                              <w:ind w:firstLine="284"/>
                              <w:jc w:val="both"/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szCs w:val="22"/>
                              </w:rPr>
                            </w:pPr>
                            <w:r w:rsidRPr="000C5C08"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szCs w:val="22"/>
                              </w:rPr>
                              <w:t xml:space="preserve">Основное преимущество, которое дают корпоративные курсы английского языка – Вы будете изучать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именно то, что нужно Вам в удобное для Вас время и на терр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тории Вашего предприятия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F2123" w:themeColor="text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95.5pt;margin-top:89.25pt;width:257.25pt;height:180pt;z-index:25170073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" o:allowincell="f" fillcolor="#dfe4e5 [664]" strokecolor="#cc8e60 [3205]" strokeweight="2pt">
                <v:textbox inset="16.56pt,7.2pt,16.56pt,7.2pt">
                  <w:txbxContent>
                    <w:p w:rsidR="00227037" w:rsidRPr="000C5C08" w:rsidRDefault="00227037" w:rsidP="00F96E7B">
                      <w:pPr>
                        <w:pStyle w:val="Sidebarphoto"/>
                        <w:numPr>
                          <w:ilvl w:val="0"/>
                          <w:numId w:val="14"/>
                        </w:numPr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lang w:val="ru-RU"/>
                        </w:rPr>
                      </w:pPr>
                      <w:r w:rsidRPr="000C5C08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lang w:val="ru-RU"/>
                        </w:rPr>
                        <w:t>ПРОЦЕСС ОБУЧЕНИЯ</w:t>
                      </w:r>
                      <w:r w:rsidRPr="000C5C08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lang w:val="ru-RU"/>
                        </w:rPr>
                        <w:t>.</w:t>
                      </w:r>
                      <w:r w:rsidRPr="000C5C08">
                        <w:rPr>
                          <w:rFonts w:asciiTheme="majorHAnsi" w:hAnsiTheme="majorHAnsi" w:cstheme="minorHAnsi"/>
                          <w:color w:val="auto"/>
                          <w:sz w:val="22"/>
                          <w:lang w:val="ru-RU"/>
                        </w:rPr>
                        <w:t xml:space="preserve"> </w:t>
                      </w:r>
                      <w:r w:rsidRPr="000C5C08"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lang w:val="ru-RU"/>
                        </w:rPr>
                        <w:t xml:space="preserve">Мы ценим ваше время и деньги. Поэтому предлагаем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u w:val="single"/>
                          <w:lang w:val="ru-RU"/>
                        </w:rPr>
                        <w:t>корпоративное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lang w:val="ru-RU"/>
                        </w:rPr>
                        <w:t xml:space="preserve">    обучение с выездом преподавателя к Вам в офис</w:t>
                      </w:r>
                      <w:r w:rsidRPr="000C5C08"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lang w:val="ru-RU"/>
                        </w:rPr>
                        <w:t>, наиболее удобный и выгодный формат изучения иностранного языка для Вас и Ваших сотрудников.</w:t>
                      </w:r>
                    </w:p>
                    <w:p w:rsidR="00227037" w:rsidRPr="00227037" w:rsidRDefault="00227037" w:rsidP="00227037">
                      <w:pPr>
                        <w:spacing w:before="60" w:after="60"/>
                        <w:ind w:firstLine="284"/>
                        <w:jc w:val="both"/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szCs w:val="22"/>
                        </w:rPr>
                      </w:pPr>
                      <w:r w:rsidRPr="000C5C08"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szCs w:val="22"/>
                        </w:rPr>
                        <w:t xml:space="preserve">Основное преимущество, которое дают корпоративные курсы английского языка – Вы будете изучать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именно то, что нужно Вам в удобное для Вас время и на терр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тории Вашего предприятия</w:t>
                      </w:r>
                      <w:r w:rsidRPr="000C5C08">
                        <w:rPr>
                          <w:rFonts w:asciiTheme="majorHAnsi" w:hAnsiTheme="majorHAnsi" w:cs="Arial"/>
                          <w:color w:val="1F2123" w:themeColor="text2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0976" behindDoc="0" locked="0" layoutInCell="0" allowOverlap="1" wp14:anchorId="402882B6" wp14:editId="6D2B51C9">
                <wp:simplePos x="0" y="0"/>
                <wp:positionH relativeFrom="margin">
                  <wp:posOffset>7105650</wp:posOffset>
                </wp:positionH>
                <wp:positionV relativeFrom="margin">
                  <wp:posOffset>1000125</wp:posOffset>
                </wp:positionV>
                <wp:extent cx="3171825" cy="1838325"/>
                <wp:effectExtent l="0" t="0" r="28575" b="28575"/>
                <wp:wrapSquare wrapText="bothSides"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838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842B28" w:rsidRDefault="004C6876" w:rsidP="00842B2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42B28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ПРОФЕССИОНАЛЬНЫЙ ВЫБОР.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 зависимости от вашего начального уро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ня знаний, профессиональной направле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ности, вы можете выбрать из большого количества специализированных пр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 и тренингов именно ту, которая необходима именно вам. Любая програ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ма может быть скорректирована в зав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и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симости от </w:t>
                            </w:r>
                            <w:r w:rsidRPr="00AA08B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поставленных ВАМИ целей и задач обучения.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559.5pt;margin-top:78.75pt;width:249.75pt;height:144.75pt;z-index:25171097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" o:allowincell="f" fillcolor="#e5e0de [662]" strokecolor="#7a6a60 [3206]" strokeweight="2pt">
                <v:textbox inset="16.56pt,7.2pt,16.56pt,7.2pt">
                  <w:txbxContent>
                    <w:p w:rsidR="004C6876" w:rsidRPr="00842B28" w:rsidRDefault="004C6876" w:rsidP="00842B2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842B28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ПРОФЕССИОНАЛЬНЫЙ ВЫБОР.</w:t>
                      </w:r>
                      <w:r w:rsidRPr="00842B28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 зависимости от вашего начального уро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ня знаний, профессиональной направле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ности, вы можете выбрать из большого количества специализированных пр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 и тренингов именно ту, которая необходима именно вам. Любая програ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ма может быть скорректирована в зав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и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симости от </w:t>
                      </w:r>
                      <w:r w:rsidRPr="00AA08B0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поставленных ВАМИ целей и задач обучения.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8928" behindDoc="0" locked="0" layoutInCell="0" allowOverlap="1" wp14:anchorId="31ED8BC6" wp14:editId="0117F93C">
                <wp:simplePos x="0" y="0"/>
                <wp:positionH relativeFrom="margin">
                  <wp:posOffset>7105650</wp:posOffset>
                </wp:positionH>
                <wp:positionV relativeFrom="margin">
                  <wp:posOffset>2952750</wp:posOffset>
                </wp:positionV>
                <wp:extent cx="3124200" cy="2581910"/>
                <wp:effectExtent l="0" t="0" r="19050" b="17145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581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F96E7B" w:rsidRDefault="004C6876" w:rsidP="00F96E7B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0" w:firstLine="36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96E7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УчебнЫЕ ПОСОБИЯ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и полный набор наглядных, аудио-видео и DVD материалов ведущих западных и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з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дательств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Cambridge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Oxford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Longman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Macmillan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 подобраны согласно пр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граммным требованиям международных стандартов в области обучения ин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странным языкам.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Каждый </w:t>
                            </w:r>
                            <w:hyperlink r:id="rId31" w:history="1"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наш курс а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глийского языка</w:t>
                              </w:r>
                            </w:hyperlink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A08B0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учитывает специфич</w:t>
                            </w:r>
                            <w:r w:rsidRPr="00AA08B0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AA08B0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ские особенности</w:t>
                            </w:r>
                            <w:r w:rsidRPr="00AA08B0">
                              <w:rPr>
                                <w:rFonts w:asciiTheme="majorHAnsi" w:hAnsiTheme="majorHAnsi" w:cs="Helvetic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только Вашей профе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сиональной деятельности.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559.5pt;margin-top:232.5pt;width:246pt;height:203.3pt;z-index:2517089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" o:allowincell="f" fillcolor="#f0e9e1 [663]" strokecolor="#b4936d [3207]" strokeweight="2pt">
                <v:textbox style="mso-fit-shape-to-text:t" inset="16.56pt,7.2pt,16.56pt,7.2pt">
                  <w:txbxContent>
                    <w:p w:rsidR="004C6876" w:rsidRPr="00F96E7B" w:rsidRDefault="004C6876" w:rsidP="00F96E7B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0" w:firstLine="36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F96E7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УчебнЫЕ ПОСОБИЯ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и полный набор наглядных, аудио-видео и DVD материалов ведущих западных и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з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дательств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Cambridge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Oxford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Longman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Macmillan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 подобраны согласно пр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граммным требованиям международных стандартов в области обучения ин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странным языкам.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Каждый </w:t>
                      </w:r>
                      <w:hyperlink r:id="rId32" w:history="1"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наш курс а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глийского языка</w:t>
                        </w:r>
                      </w:hyperlink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A08B0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учитывает специфич</w:t>
                      </w:r>
                      <w:r w:rsidRPr="00AA08B0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AA08B0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ские особенности</w:t>
                      </w:r>
                      <w:r w:rsidRPr="00AA08B0">
                        <w:rPr>
                          <w:rFonts w:asciiTheme="majorHAnsi" w:hAnsiTheme="majorHAnsi" w:cs="Helvetic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только Вашей профе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сиональной деятельности.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01B91">
        <w:rPr>
          <w:noProof/>
        </w:rPr>
        <w:drawing>
          <wp:anchor distT="0" distB="0" distL="114300" distR="114300" simplePos="0" relativeHeight="251691520" behindDoc="0" locked="0" layoutInCell="1" allowOverlap="1" wp14:anchorId="0FC11F28" wp14:editId="7ED50963">
            <wp:simplePos x="0" y="0"/>
            <wp:positionH relativeFrom="column">
              <wp:posOffset>-4320540</wp:posOffset>
            </wp:positionH>
            <wp:positionV relativeFrom="paragraph">
              <wp:posOffset>6773545</wp:posOffset>
            </wp:positionV>
            <wp:extent cx="599440" cy="537626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53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D607B9" wp14:editId="26F323E4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9525" t="9525" r="6350" b="10795"/>
                <wp:wrapNone/>
                <wp:docPr id="5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ckow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8B4B9F1" wp14:editId="284E43C5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coQ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8AA1A6" wp14:editId="2A684947">
                <wp:simplePos x="0" y="0"/>
                <wp:positionH relativeFrom="page">
                  <wp:posOffset>228600</wp:posOffset>
                </wp:positionH>
                <wp:positionV relativeFrom="page">
                  <wp:posOffset>6015355</wp:posOffset>
                </wp:positionV>
                <wp:extent cx="6565900" cy="517525"/>
                <wp:effectExtent l="9525" t="5080" r="6350" b="10795"/>
                <wp:wrapNone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752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UpgMAABc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6565900,0;0,449754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CFF8D0" wp14:editId="2E894377">
                <wp:simplePos x="0" y="0"/>
                <wp:positionH relativeFrom="page">
                  <wp:posOffset>228600</wp:posOffset>
                </wp:positionH>
                <wp:positionV relativeFrom="page">
                  <wp:posOffset>5916930</wp:posOffset>
                </wp:positionV>
                <wp:extent cx="6565900" cy="511175"/>
                <wp:effectExtent l="9525" t="11430" r="6350" b="1079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1175"/>
                        </a:xfrm>
                        <a:custGeom>
                          <a:avLst/>
                          <a:gdLst>
                            <a:gd name="T0" fmla="*/ 2128 w 2128"/>
                            <a:gd name="T1" fmla="*/ 0 h 166"/>
                            <a:gd name="T2" fmla="*/ 0 w 2128"/>
                            <a:gd name="T3" fmla="*/ 143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6">
                              <a:moveTo>
                                <a:pt x="2128" y="0"/>
                              </a:moveTo>
                              <a:cubicBezTo>
                                <a:pt x="1206" y="166"/>
                                <a:pt x="400" y="161"/>
                                <a:pt x="0" y="143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y8nwMAABc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" path="m2128,c1206,166,400,161,,143e" filled="f" fillcolor="#fffffe" strokecolor="#fffffe" strokeweight=".17711mm">
                <v:stroke joinstyle="miter"/>
                <v:shadow color="#8c8682"/>
                <v:path arrowok="t" o:connecttype="custom" o:connectlocs="6565900,0;0,4403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EE0877" wp14:editId="60C7AE12">
                <wp:simplePos x="0" y="0"/>
                <wp:positionH relativeFrom="page">
                  <wp:posOffset>228600</wp:posOffset>
                </wp:positionH>
                <wp:positionV relativeFrom="page">
                  <wp:posOffset>5812155</wp:posOffset>
                </wp:positionV>
                <wp:extent cx="6565900" cy="520700"/>
                <wp:effectExtent l="9525" t="11430" r="6350" b="10795"/>
                <wp:wrapNone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20700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6565900,0;0,45907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6DD781" wp14:editId="7BF17070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4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CDFD2D" wp14:editId="4376866F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4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</w:p>
    <w:sectPr w:rsidR="007E4CAC" w:rsidSect="00737E3B">
      <w:pgSz w:w="16839" w:h="11907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"/>
      </v:shape>
    </w:pict>
  </w:numPicBullet>
  <w:abstractNum w:abstractNumId="0">
    <w:nsid w:val="019732AD"/>
    <w:multiLevelType w:val="hybridMultilevel"/>
    <w:tmpl w:val="F25EA696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05B9E"/>
    <w:multiLevelType w:val="hybridMultilevel"/>
    <w:tmpl w:val="59884AEE"/>
    <w:lvl w:ilvl="0" w:tplc="580C2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color w:val="1F2123" w:themeColor="text2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4F15ED"/>
    <w:multiLevelType w:val="hybridMultilevel"/>
    <w:tmpl w:val="A034753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21323"/>
    <w:multiLevelType w:val="hybridMultilevel"/>
    <w:tmpl w:val="BCFEE3F0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50789"/>
    <w:multiLevelType w:val="hybridMultilevel"/>
    <w:tmpl w:val="70A29106"/>
    <w:lvl w:ilvl="0" w:tplc="7C728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425FD"/>
    <w:multiLevelType w:val="hybridMultilevel"/>
    <w:tmpl w:val="F9EEDF88"/>
    <w:lvl w:ilvl="0" w:tplc="55FE659A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color w:val="FF0000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6172A5"/>
    <w:multiLevelType w:val="hybridMultilevel"/>
    <w:tmpl w:val="CFE29CA4"/>
    <w:lvl w:ilvl="0" w:tplc="B5C020D4">
      <w:start w:val="5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55D1C99"/>
    <w:multiLevelType w:val="hybridMultilevel"/>
    <w:tmpl w:val="36306066"/>
    <w:lvl w:ilvl="0" w:tplc="78A86766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609D"/>
    <w:multiLevelType w:val="hybridMultilevel"/>
    <w:tmpl w:val="8376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1306"/>
    <w:multiLevelType w:val="hybridMultilevel"/>
    <w:tmpl w:val="039E470E"/>
    <w:lvl w:ilvl="0" w:tplc="55FE659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E5817"/>
    <w:multiLevelType w:val="hybridMultilevel"/>
    <w:tmpl w:val="E3C0CF62"/>
    <w:lvl w:ilvl="0" w:tplc="4A3AE084">
      <w:start w:val="2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014035"/>
    <w:multiLevelType w:val="hybridMultilevel"/>
    <w:tmpl w:val="DC82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03AFB"/>
    <w:multiLevelType w:val="hybridMultilevel"/>
    <w:tmpl w:val="D5FE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D3940"/>
    <w:multiLevelType w:val="hybridMultilevel"/>
    <w:tmpl w:val="099E69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654253"/>
    <w:multiLevelType w:val="hybridMultilevel"/>
    <w:tmpl w:val="38B4C6AE"/>
    <w:lvl w:ilvl="0" w:tplc="8D8A6836">
      <w:start w:val="4"/>
      <w:numFmt w:val="decimal"/>
      <w:lvlText w:val="%1."/>
      <w:lvlJc w:val="left"/>
      <w:pPr>
        <w:ind w:left="1004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81E2C6C"/>
    <w:multiLevelType w:val="hybridMultilevel"/>
    <w:tmpl w:val="5D64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A0AC9"/>
    <w:multiLevelType w:val="hybridMultilevel"/>
    <w:tmpl w:val="47527B04"/>
    <w:lvl w:ilvl="0" w:tplc="F84873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70712D"/>
    <w:multiLevelType w:val="hybridMultilevel"/>
    <w:tmpl w:val="716A941C"/>
    <w:lvl w:ilvl="0" w:tplc="C7D2394C">
      <w:start w:val="3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6FD046BC"/>
    <w:multiLevelType w:val="hybridMultilevel"/>
    <w:tmpl w:val="9E966AE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5"/>
  </w:num>
  <w:num w:numId="3">
    <w:abstractNumId w:val="18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4"/>
  </w:num>
  <w:num w:numId="10">
    <w:abstractNumId w:val="6"/>
  </w:num>
  <w:num w:numId="11">
    <w:abstractNumId w:val="13"/>
  </w:num>
  <w:num w:numId="12">
    <w:abstractNumId w:val="11"/>
  </w:num>
  <w:num w:numId="13">
    <w:abstractNumId w:val="8"/>
  </w:num>
  <w:num w:numId="14">
    <w:abstractNumId w:val="16"/>
  </w:num>
  <w:num w:numId="15">
    <w:abstractNumId w:val="10"/>
  </w:num>
  <w:num w:numId="16">
    <w:abstractNumId w:val="7"/>
  </w:num>
  <w:num w:numId="17">
    <w:abstractNumId w:val="0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FD"/>
    <w:rsid w:val="00094543"/>
    <w:rsid w:val="000C5C08"/>
    <w:rsid w:val="000F76C4"/>
    <w:rsid w:val="00195AFD"/>
    <w:rsid w:val="00195C5F"/>
    <w:rsid w:val="00215351"/>
    <w:rsid w:val="00227037"/>
    <w:rsid w:val="002278F5"/>
    <w:rsid w:val="00272271"/>
    <w:rsid w:val="00294EBD"/>
    <w:rsid w:val="0033634A"/>
    <w:rsid w:val="00363170"/>
    <w:rsid w:val="00372570"/>
    <w:rsid w:val="00381751"/>
    <w:rsid w:val="00395489"/>
    <w:rsid w:val="003B04FC"/>
    <w:rsid w:val="003B2963"/>
    <w:rsid w:val="003E2056"/>
    <w:rsid w:val="0045435C"/>
    <w:rsid w:val="004A4584"/>
    <w:rsid w:val="004C6145"/>
    <w:rsid w:val="004C6876"/>
    <w:rsid w:val="005A02A7"/>
    <w:rsid w:val="005E2CFD"/>
    <w:rsid w:val="00664574"/>
    <w:rsid w:val="00701B91"/>
    <w:rsid w:val="00737E3B"/>
    <w:rsid w:val="007B53ED"/>
    <w:rsid w:val="007B6EBA"/>
    <w:rsid w:val="007E4CAC"/>
    <w:rsid w:val="007E6FB3"/>
    <w:rsid w:val="00841A0A"/>
    <w:rsid w:val="00842B28"/>
    <w:rsid w:val="00852CC7"/>
    <w:rsid w:val="00923C15"/>
    <w:rsid w:val="0095704A"/>
    <w:rsid w:val="00A142C0"/>
    <w:rsid w:val="00AA08B0"/>
    <w:rsid w:val="00AC79E7"/>
    <w:rsid w:val="00AE0254"/>
    <w:rsid w:val="00AF797E"/>
    <w:rsid w:val="00B01906"/>
    <w:rsid w:val="00B15D01"/>
    <w:rsid w:val="00B93903"/>
    <w:rsid w:val="00CE36D9"/>
    <w:rsid w:val="00CE77E8"/>
    <w:rsid w:val="00D50C1C"/>
    <w:rsid w:val="00E258C2"/>
    <w:rsid w:val="00E97743"/>
    <w:rsid w:val="00F14A3A"/>
    <w:rsid w:val="00F736BD"/>
    <w:rsid w:val="00F96E7B"/>
    <w:rsid w:val="00FF05C7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kitaygorodskaya.ru/school2_int.php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://magneticconsultinggroup.files.wordpress.com/2011/06/bigstockphoto_business_team_28122541.jpg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://english-pro.org/cours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images.yandex.ru/yandsearch?p=17&amp;text=%D0%B1%D0%B8%D0%B7%D0%BD%D0%B5%D1%81&amp;noreask=1&amp;img_url=www.alltoday.ru/photo_articles/img_13747.jpg&amp;rpt=simage&amp;lr=43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://english-pro.org/course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071.radikal.ru/0901/df/27c5cf367855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18.png"/><Relationship Id="rId30" Type="http://schemas.openxmlformats.org/officeDocument/2006/relationships/image" Target="media/image180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72;%20&#1080;%20&#1044;&#1077;&#1085;&#1080;&#1089;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0002C-3DBF-40EC-A93A-4956ED10F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382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и Денис</dc:creator>
  <cp:lastModifiedBy>Ника и Денис</cp:lastModifiedBy>
  <cp:revision>13</cp:revision>
  <cp:lastPrinted>2012-04-10T20:04:00Z</cp:lastPrinted>
  <dcterms:created xsi:type="dcterms:W3CDTF">2012-03-01T11:34:00Z</dcterms:created>
  <dcterms:modified xsi:type="dcterms:W3CDTF">2012-04-10T20:42:00Z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TC102580011049</vt:lpwstr>
  </property>
</Properties>
</file>