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CAC" w:rsidRPr="00272271" w:rsidRDefault="00EF5EB5">
      <w:pPr>
        <w:rPr>
          <w:lang w:val="en-US"/>
        </w:rPr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anchor distT="0" distB="0" distL="114300" distR="114300" simplePos="0" relativeHeight="251748864" behindDoc="0" locked="0" layoutInCell="1" allowOverlap="1" wp14:anchorId="2FB84A49" wp14:editId="4C06ADA2">
            <wp:simplePos x="0" y="0"/>
            <wp:positionH relativeFrom="column">
              <wp:posOffset>6813550</wp:posOffset>
            </wp:positionH>
            <wp:positionV relativeFrom="paragraph">
              <wp:posOffset>-15240</wp:posOffset>
            </wp:positionV>
            <wp:extent cx="3448050" cy="3810000"/>
            <wp:effectExtent l="0" t="0" r="0" b="0"/>
            <wp:wrapNone/>
            <wp:docPr id="690" name="Рисунок 690" descr="Картинка 26 из 39975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6 из 39975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62D">
        <w:rPr>
          <w:rFonts w:ascii="Georgia" w:hAnsi="Georgia"/>
          <w:bCs/>
          <w:noProof/>
          <w:color w:val="FFFFFF"/>
          <w:sz w:val="24"/>
          <w:szCs w:val="24"/>
        </w:rPr>
        <w:drawing>
          <wp:anchor distT="0" distB="0" distL="114300" distR="114300" simplePos="0" relativeHeight="251715072" behindDoc="1" locked="0" layoutInCell="1" allowOverlap="1" wp14:anchorId="373FF4E5" wp14:editId="2BA2D540">
            <wp:simplePos x="0" y="0"/>
            <wp:positionH relativeFrom="column">
              <wp:posOffset>1400175</wp:posOffset>
            </wp:positionH>
            <wp:positionV relativeFrom="paragraph">
              <wp:posOffset>-19050</wp:posOffset>
            </wp:positionV>
            <wp:extent cx="1515745" cy="2105025"/>
            <wp:effectExtent l="171450" t="171450" r="389255" b="371475"/>
            <wp:wrapNone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62D">
        <w:rPr>
          <w:rFonts w:ascii="Georgia" w:hAnsi="Georgia"/>
          <w:bCs/>
          <w:noProof/>
          <w:color w:val="FFFFFF"/>
          <w:sz w:val="24"/>
          <w:szCs w:val="24"/>
        </w:rPr>
        <w:drawing>
          <wp:anchor distT="0" distB="0" distL="114300" distR="114300" simplePos="0" relativeHeight="251716096" behindDoc="1" locked="0" layoutInCell="1" allowOverlap="1" wp14:anchorId="20DBCCD9" wp14:editId="2B4E5715">
            <wp:simplePos x="0" y="0"/>
            <wp:positionH relativeFrom="column">
              <wp:posOffset>-133350</wp:posOffset>
            </wp:positionH>
            <wp:positionV relativeFrom="paragraph">
              <wp:posOffset>-35560</wp:posOffset>
            </wp:positionV>
            <wp:extent cx="1373505" cy="2105025"/>
            <wp:effectExtent l="171450" t="171450" r="379095" b="371475"/>
            <wp:wrapNone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51C">
        <w:rPr>
          <w:noProof/>
        </w:rPr>
        <mc:AlternateContent>
          <mc:Choice Requires="wps">
            <w:drawing>
              <wp:anchor distT="36576" distB="36576" distL="36576" distR="36576" simplePos="0" relativeHeight="251718144" behindDoc="0" locked="0" layoutInCell="1" allowOverlap="1" wp14:anchorId="776F8795" wp14:editId="0CB15FDC">
                <wp:simplePos x="0" y="0"/>
                <wp:positionH relativeFrom="page">
                  <wp:posOffset>3571875</wp:posOffset>
                </wp:positionH>
                <wp:positionV relativeFrom="page">
                  <wp:posOffset>200025</wp:posOffset>
                </wp:positionV>
                <wp:extent cx="3200400" cy="5886450"/>
                <wp:effectExtent l="0" t="0" r="0" b="0"/>
                <wp:wrapNone/>
                <wp:docPr id="67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588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94EBD" w:rsidRPr="00923C15" w:rsidRDefault="00094543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b/>
                                <w:color w:val="2E3640"/>
                                <w:sz w:val="22"/>
                                <w:szCs w:val="22"/>
                              </w:rPr>
                            </w:pPr>
                            <w:r w:rsidRPr="00923C15">
                              <w:rPr>
                                <w:b/>
                                <w:color w:val="2E3640"/>
                                <w:sz w:val="22"/>
                                <w:szCs w:val="22"/>
                              </w:rPr>
                              <w:t xml:space="preserve">Частное учреждение </w:t>
                            </w:r>
                            <w:proofErr w:type="gramStart"/>
                            <w:r w:rsidRPr="00923C15">
                              <w:rPr>
                                <w:b/>
                                <w:color w:val="2E3640"/>
                                <w:sz w:val="22"/>
                                <w:szCs w:val="22"/>
                              </w:rPr>
                              <w:t>дополнительного</w:t>
                            </w:r>
                            <w:proofErr w:type="gramEnd"/>
                          </w:p>
                          <w:p w:rsidR="00094543" w:rsidRPr="00923C15" w:rsidRDefault="00094543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b/>
                                <w:color w:val="2E3640"/>
                                <w:sz w:val="28"/>
                                <w:szCs w:val="28"/>
                              </w:rPr>
                            </w:pPr>
                            <w:r w:rsidRPr="00923C15">
                              <w:rPr>
                                <w:b/>
                                <w:color w:val="2E3640"/>
                                <w:sz w:val="22"/>
                                <w:szCs w:val="22"/>
                              </w:rPr>
                              <w:t xml:space="preserve"> образования</w:t>
                            </w:r>
                          </w:p>
                          <w:p w:rsidR="00094543" w:rsidRPr="00923C15" w:rsidRDefault="00094543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b/>
                                <w:color w:val="2E3640"/>
                                <w:sz w:val="28"/>
                                <w:szCs w:val="28"/>
                              </w:rPr>
                            </w:pPr>
                            <w:r w:rsidRPr="00923C15">
                              <w:rPr>
                                <w:b/>
                                <w:color w:val="2E3640"/>
                                <w:sz w:val="28"/>
                                <w:szCs w:val="28"/>
                              </w:rPr>
                              <w:t xml:space="preserve">Школа иностранных языков </w:t>
                            </w:r>
                          </w:p>
                          <w:p w:rsidR="00294EBD" w:rsidRDefault="00294EBD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294EBD" w:rsidRDefault="00294EBD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841A0A" w:rsidRDefault="00841A0A" w:rsidP="00294EBD">
                            <w:pPr>
                              <w:jc w:val="center"/>
                              <w:rPr>
                                <w:color w:val="2E36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E364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</w:p>
                          <w:p w:rsidR="00841A0A" w:rsidRDefault="00841A0A" w:rsidP="00294EBD">
                            <w:pPr>
                              <w:jc w:val="center"/>
                              <w:rPr>
                                <w:color w:val="2E36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E3640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294EBD" w:rsidRPr="00F14A3A">
                              <w:rPr>
                                <w:color w:val="2E3640"/>
                                <w:sz w:val="24"/>
                                <w:szCs w:val="24"/>
                              </w:rPr>
                              <w:t xml:space="preserve">Лицензия на </w:t>
                            </w:r>
                            <w:proofErr w:type="gramStart"/>
                            <w:r w:rsidR="00294EBD" w:rsidRPr="00F14A3A">
                              <w:rPr>
                                <w:color w:val="2E3640"/>
                                <w:sz w:val="24"/>
                                <w:szCs w:val="24"/>
                              </w:rPr>
                              <w:t>право ведения</w:t>
                            </w:r>
                            <w:proofErr w:type="gramEnd"/>
                          </w:p>
                          <w:p w:rsidR="00841A0A" w:rsidRDefault="00294EBD" w:rsidP="00841A0A">
                            <w:pPr>
                              <w:ind w:left="1418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14A3A">
                              <w:rPr>
                                <w:color w:val="2E3640"/>
                                <w:sz w:val="24"/>
                                <w:szCs w:val="24"/>
                              </w:rPr>
                              <w:t xml:space="preserve">образовательной деятельности </w:t>
                            </w:r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РТ</w:t>
                            </w:r>
                            <w:r w:rsidRPr="00F14A3A">
                              <w:rPr>
                                <w:b/>
                                <w:color w:val="2E36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№ 001794 от 29.12.2011,  </w:t>
                            </w:r>
                          </w:p>
                          <w:p w:rsidR="00EF5EB5" w:rsidRDefault="00294EBD" w:rsidP="00841A0A">
                            <w:pPr>
                              <w:ind w:left="1418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выдана</w:t>
                            </w:r>
                            <w:proofErr w:type="gramEnd"/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Министерством </w:t>
                            </w:r>
                          </w:p>
                          <w:p w:rsidR="00294EBD" w:rsidRPr="00F14A3A" w:rsidRDefault="00294EBD" w:rsidP="00841A0A">
                            <w:pPr>
                              <w:ind w:left="1418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образования и науки РТ </w:t>
                            </w:r>
                          </w:p>
                          <w:p w:rsidR="00294EBD" w:rsidRPr="00E83410" w:rsidRDefault="00294EBD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D6451C" w:rsidRPr="00E83410" w:rsidRDefault="00D6451C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841A0A" w:rsidRDefault="00841A0A" w:rsidP="00215351">
                            <w:pPr>
                              <w:widowControl w:val="0"/>
                              <w:ind w:firstLine="1418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33634A" w:rsidRDefault="0033634A" w:rsidP="00D6451C">
                            <w:pPr>
                              <w:widowControl w:val="0"/>
                              <w:ind w:right="1801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  <w:r w:rsidRPr="0033634A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М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ендельсон</w:t>
                            </w:r>
                          </w:p>
                          <w:p w:rsidR="0033634A" w:rsidRDefault="0033634A" w:rsidP="00D6451C">
                            <w:pPr>
                              <w:widowControl w:val="0"/>
                              <w:ind w:right="1801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  <w:r w:rsidRPr="0033634A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В</w:t>
                            </w:r>
                            <w:r w:rsidR="00215351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ероника</w:t>
                            </w:r>
                            <w:r w:rsidRPr="0033634A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 xml:space="preserve"> А</w:t>
                            </w:r>
                            <w:r w:rsidR="00215351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лександровна</w:t>
                            </w:r>
                          </w:p>
                          <w:p w:rsidR="00215351" w:rsidRDefault="00215351" w:rsidP="00D6451C">
                            <w:pPr>
                              <w:widowControl w:val="0"/>
                              <w:ind w:right="1801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</w:p>
                          <w:p w:rsidR="00294EBD" w:rsidRPr="0033634A" w:rsidRDefault="00215351" w:rsidP="00D6451C">
                            <w:pPr>
                              <w:widowControl w:val="0"/>
                              <w:ind w:right="1801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директор и ведущий</w:t>
                            </w:r>
                          </w:p>
                          <w:p w:rsidR="00294EBD" w:rsidRDefault="0033634A" w:rsidP="00D6451C">
                            <w:pPr>
                              <w:widowControl w:val="0"/>
                              <w:ind w:right="1801"/>
                              <w:jc w:val="center"/>
                              <w:rPr>
                                <w:rFonts w:ascii="Georgia" w:hAnsi="Georgia"/>
                                <w:b/>
                                <w:noProof/>
                                <w:color w:val="FF0000"/>
                              </w:rPr>
                            </w:pPr>
                            <w:r w:rsidRPr="0033634A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215351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преподаватель школы</w:t>
                            </w:r>
                            <w:r w:rsidR="00294EBD" w:rsidRPr="0033634A">
                              <w:rPr>
                                <w:rFonts w:ascii="Georgia" w:hAnsi="Georgia"/>
                                <w:b/>
                                <w:noProof/>
                                <w:color w:val="FF0000"/>
                              </w:rPr>
                              <w:t xml:space="preserve"> </w:t>
                            </w:r>
                          </w:p>
                          <w:p w:rsidR="0033634A" w:rsidRPr="0033634A" w:rsidRDefault="0033634A" w:rsidP="00294EB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</w:p>
                          <w:p w:rsidR="00215351" w:rsidRPr="00CE77E8" w:rsidRDefault="00294EBD" w:rsidP="0021535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</w:pPr>
                            <w:r w:rsidRP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>Кандидат филологических наук, доцент,</w:t>
                            </w:r>
                          </w:p>
                          <w:p w:rsidR="00294EBD" w:rsidRPr="00CE77E8" w:rsidRDefault="00294EBD" w:rsidP="0021535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</w:pPr>
                            <w:r w:rsidRP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 xml:space="preserve"> зав</w:t>
                            </w:r>
                            <w:r w:rsid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>.</w:t>
                            </w:r>
                            <w:r w:rsidRP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 xml:space="preserve"> кафедрой </w:t>
                            </w:r>
                            <w:r w:rsidR="00215351" w:rsidRP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 xml:space="preserve">иностранных языков </w:t>
                            </w:r>
                          </w:p>
                          <w:p w:rsidR="00294EBD" w:rsidRPr="00841A0A" w:rsidRDefault="00294EBD" w:rsidP="00133DB2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before="120" w:after="120"/>
                              <w:ind w:left="0" w:firstLine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Автор более 30 учебных и методических работ, в том числе «Англо-русского словаря библейских фразеологизмов» и монографии по библейской фразеологии.</w:t>
                            </w:r>
                          </w:p>
                          <w:p w:rsidR="00294EBD" w:rsidRPr="00841A0A" w:rsidRDefault="00294EBD" w:rsidP="00133DB2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before="120" w:after="120"/>
                              <w:ind w:left="0" w:firstLine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Финалист конкурса “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Teachers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 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to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 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Teachers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”, Проводимого Министерством обр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а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зования США совместно с Американскими сов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е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тами</w:t>
                            </w:r>
                          </w:p>
                          <w:p w:rsidR="00294EBD" w:rsidRDefault="00294EBD" w:rsidP="00133DB2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before="120" w:after="120"/>
                              <w:ind w:left="0" w:firstLine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Выпускница курсов повышения квал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и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фикации при Н</w:t>
                            </w:r>
                            <w:r w:rsidR="00215351"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ОЦ «Школа Китай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городской», обладатель сертификата на право преподавания по методу.</w:t>
                            </w:r>
                          </w:p>
                          <w:p w:rsidR="008F0510" w:rsidRPr="00841A0A" w:rsidRDefault="008F0510" w:rsidP="00133DB2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before="120" w:after="120"/>
                              <w:ind w:left="0" w:firstLine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Член европейского общества </w:t>
                            </w:r>
                            <w:proofErr w:type="spellStart"/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фразеол</w:t>
                            </w:r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о</w:t>
                            </w:r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гов</w:t>
                            </w:r>
                            <w:proofErr w:type="spellEnd"/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 </w:t>
                            </w:r>
                            <w:r w:rsidRPr="008F0510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Europhras</w:t>
                            </w:r>
                            <w:proofErr w:type="spellEnd"/>
                            <w:r w:rsidRPr="008F0510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”</w:t>
                            </w:r>
                            <w:r w:rsidR="00EF5EB5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.</w:t>
                            </w:r>
                          </w:p>
                          <w:p w:rsidR="00294EBD" w:rsidRDefault="00294EBD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  <w:p w:rsidR="00215351" w:rsidRPr="0033634A" w:rsidRDefault="00215351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81.25pt;margin-top:15.75pt;width:252pt;height:463.5pt;z-index:251718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" filled="f" fillcolor="#fffffe" stroked="f" strokecolor="#212120" insetpen="t">
                <v:textbox inset="2.88pt,2.88pt,2.88pt,2.88pt">
                  <w:txbxContent>
                    <w:p w:rsidR="00294EBD" w:rsidRPr="00923C15" w:rsidRDefault="00094543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b/>
                          <w:color w:val="2E3640"/>
                          <w:sz w:val="22"/>
                          <w:szCs w:val="22"/>
                        </w:rPr>
                      </w:pPr>
                      <w:r w:rsidRPr="00923C15">
                        <w:rPr>
                          <w:b/>
                          <w:color w:val="2E3640"/>
                          <w:sz w:val="22"/>
                          <w:szCs w:val="22"/>
                        </w:rPr>
                        <w:t xml:space="preserve">Частное учреждение </w:t>
                      </w:r>
                      <w:proofErr w:type="gramStart"/>
                      <w:r w:rsidRPr="00923C15">
                        <w:rPr>
                          <w:b/>
                          <w:color w:val="2E3640"/>
                          <w:sz w:val="22"/>
                          <w:szCs w:val="22"/>
                        </w:rPr>
                        <w:t>дополнительного</w:t>
                      </w:r>
                      <w:proofErr w:type="gramEnd"/>
                    </w:p>
                    <w:p w:rsidR="00094543" w:rsidRPr="00923C15" w:rsidRDefault="00094543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b/>
                          <w:color w:val="2E3640"/>
                          <w:sz w:val="28"/>
                          <w:szCs w:val="28"/>
                        </w:rPr>
                      </w:pPr>
                      <w:r w:rsidRPr="00923C15">
                        <w:rPr>
                          <w:b/>
                          <w:color w:val="2E3640"/>
                          <w:sz w:val="22"/>
                          <w:szCs w:val="22"/>
                        </w:rPr>
                        <w:t xml:space="preserve"> образования</w:t>
                      </w:r>
                    </w:p>
                    <w:p w:rsidR="00094543" w:rsidRPr="00923C15" w:rsidRDefault="00094543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b/>
                          <w:color w:val="2E3640"/>
                          <w:sz w:val="28"/>
                          <w:szCs w:val="28"/>
                        </w:rPr>
                      </w:pPr>
                      <w:r w:rsidRPr="00923C15">
                        <w:rPr>
                          <w:b/>
                          <w:color w:val="2E3640"/>
                          <w:sz w:val="28"/>
                          <w:szCs w:val="28"/>
                        </w:rPr>
                        <w:t xml:space="preserve">Школа иностранных языков </w:t>
                      </w:r>
                    </w:p>
                    <w:p w:rsidR="00294EBD" w:rsidRDefault="00294EBD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294EBD" w:rsidRDefault="00294EBD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841A0A" w:rsidRDefault="00841A0A" w:rsidP="00294EBD">
                      <w:pPr>
                        <w:jc w:val="center"/>
                        <w:rPr>
                          <w:color w:val="2E3640"/>
                          <w:sz w:val="24"/>
                          <w:szCs w:val="24"/>
                        </w:rPr>
                      </w:pPr>
                      <w:r>
                        <w:rPr>
                          <w:color w:val="2E3640"/>
                          <w:sz w:val="24"/>
                          <w:szCs w:val="24"/>
                        </w:rPr>
                        <w:t xml:space="preserve">                         </w:t>
                      </w:r>
                    </w:p>
                    <w:p w:rsidR="00841A0A" w:rsidRDefault="00841A0A" w:rsidP="00294EBD">
                      <w:pPr>
                        <w:jc w:val="center"/>
                        <w:rPr>
                          <w:color w:val="2E3640"/>
                          <w:sz w:val="24"/>
                          <w:szCs w:val="24"/>
                        </w:rPr>
                      </w:pPr>
                      <w:r>
                        <w:rPr>
                          <w:color w:val="2E3640"/>
                          <w:sz w:val="24"/>
                          <w:szCs w:val="24"/>
                        </w:rPr>
                        <w:t xml:space="preserve">                        </w:t>
                      </w:r>
                      <w:r w:rsidR="00294EBD" w:rsidRPr="00F14A3A">
                        <w:rPr>
                          <w:color w:val="2E3640"/>
                          <w:sz w:val="24"/>
                          <w:szCs w:val="24"/>
                        </w:rPr>
                        <w:t xml:space="preserve">Лицензия на </w:t>
                      </w:r>
                      <w:proofErr w:type="gramStart"/>
                      <w:r w:rsidR="00294EBD" w:rsidRPr="00F14A3A">
                        <w:rPr>
                          <w:color w:val="2E3640"/>
                          <w:sz w:val="24"/>
                          <w:szCs w:val="24"/>
                        </w:rPr>
                        <w:t>право ведения</w:t>
                      </w:r>
                      <w:proofErr w:type="gramEnd"/>
                    </w:p>
                    <w:p w:rsidR="00841A0A" w:rsidRDefault="00294EBD" w:rsidP="00841A0A">
                      <w:pPr>
                        <w:ind w:left="1418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F14A3A">
                        <w:rPr>
                          <w:color w:val="2E3640"/>
                          <w:sz w:val="24"/>
                          <w:szCs w:val="24"/>
                        </w:rPr>
                        <w:t xml:space="preserve">образовательной деятельности </w:t>
                      </w: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>РТ</w:t>
                      </w:r>
                      <w:r w:rsidRPr="00F14A3A">
                        <w:rPr>
                          <w:b/>
                          <w:color w:val="2E3640"/>
                          <w:sz w:val="24"/>
                          <w:szCs w:val="24"/>
                        </w:rPr>
                        <w:t xml:space="preserve"> </w:t>
                      </w: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№ 001794 от 29.12.2011,  </w:t>
                      </w:r>
                    </w:p>
                    <w:p w:rsidR="00EF5EB5" w:rsidRDefault="00294EBD" w:rsidP="00841A0A">
                      <w:pPr>
                        <w:ind w:left="1418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proofErr w:type="gramStart"/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>выдана</w:t>
                      </w:r>
                      <w:proofErr w:type="gramEnd"/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Министерством </w:t>
                      </w:r>
                    </w:p>
                    <w:p w:rsidR="00294EBD" w:rsidRPr="00F14A3A" w:rsidRDefault="00294EBD" w:rsidP="00841A0A">
                      <w:pPr>
                        <w:ind w:left="1418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>обр</w:t>
                      </w: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>а</w:t>
                      </w: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зования и науки РТ </w:t>
                      </w:r>
                    </w:p>
                    <w:p w:rsidR="00294EBD" w:rsidRPr="00E83410" w:rsidRDefault="00294EBD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D6451C" w:rsidRPr="00E83410" w:rsidRDefault="00D6451C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841A0A" w:rsidRDefault="00841A0A" w:rsidP="00215351">
                      <w:pPr>
                        <w:widowControl w:val="0"/>
                        <w:ind w:firstLine="1418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33634A" w:rsidRDefault="0033634A" w:rsidP="00D6451C">
                      <w:pPr>
                        <w:widowControl w:val="0"/>
                        <w:ind w:right="1801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  <w:r w:rsidRPr="0033634A">
                        <w:rPr>
                          <w:rFonts w:ascii="Georgia" w:hAnsi="Georgia"/>
                          <w:b/>
                          <w:color w:val="FF0000"/>
                        </w:rPr>
                        <w:t>М</w:t>
                      </w:r>
                      <w:r>
                        <w:rPr>
                          <w:rFonts w:ascii="Georgia" w:hAnsi="Georgia"/>
                          <w:b/>
                          <w:color w:val="FF0000"/>
                        </w:rPr>
                        <w:t>ендельсон</w:t>
                      </w:r>
                    </w:p>
                    <w:p w:rsidR="0033634A" w:rsidRDefault="0033634A" w:rsidP="00D6451C">
                      <w:pPr>
                        <w:widowControl w:val="0"/>
                        <w:ind w:right="1801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  <w:r w:rsidRPr="0033634A">
                        <w:rPr>
                          <w:rFonts w:ascii="Georgia" w:hAnsi="Georgia"/>
                          <w:b/>
                          <w:color w:val="FF0000"/>
                        </w:rPr>
                        <w:t>В</w:t>
                      </w:r>
                      <w:r w:rsidR="00215351">
                        <w:rPr>
                          <w:rFonts w:ascii="Georgia" w:hAnsi="Georgia"/>
                          <w:b/>
                          <w:color w:val="FF0000"/>
                        </w:rPr>
                        <w:t>ероника</w:t>
                      </w:r>
                      <w:r w:rsidRPr="0033634A">
                        <w:rPr>
                          <w:rFonts w:ascii="Georgia" w:hAnsi="Georgia"/>
                          <w:b/>
                          <w:color w:val="FF0000"/>
                        </w:rPr>
                        <w:t xml:space="preserve"> А</w:t>
                      </w:r>
                      <w:r w:rsidR="00215351">
                        <w:rPr>
                          <w:rFonts w:ascii="Georgia" w:hAnsi="Georgia"/>
                          <w:b/>
                          <w:color w:val="FF0000"/>
                        </w:rPr>
                        <w:t>лександровна</w:t>
                      </w:r>
                    </w:p>
                    <w:p w:rsidR="00215351" w:rsidRDefault="00215351" w:rsidP="00D6451C">
                      <w:pPr>
                        <w:widowControl w:val="0"/>
                        <w:ind w:right="1801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</w:p>
                    <w:p w:rsidR="00294EBD" w:rsidRPr="0033634A" w:rsidRDefault="00215351" w:rsidP="00D6451C">
                      <w:pPr>
                        <w:widowControl w:val="0"/>
                        <w:ind w:right="1801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</w:rPr>
                        <w:t>директор и ведущий</w:t>
                      </w:r>
                    </w:p>
                    <w:p w:rsidR="00294EBD" w:rsidRDefault="0033634A" w:rsidP="00D6451C">
                      <w:pPr>
                        <w:widowControl w:val="0"/>
                        <w:ind w:right="1801"/>
                        <w:jc w:val="center"/>
                        <w:rPr>
                          <w:rFonts w:ascii="Georgia" w:hAnsi="Georgia"/>
                          <w:b/>
                          <w:noProof/>
                          <w:color w:val="FF0000"/>
                        </w:rPr>
                      </w:pPr>
                      <w:r w:rsidRPr="0033634A">
                        <w:rPr>
                          <w:rFonts w:ascii="Georgia" w:hAnsi="Georgia"/>
                          <w:b/>
                          <w:color w:val="FF0000"/>
                        </w:rPr>
                        <w:t xml:space="preserve"> </w:t>
                      </w:r>
                      <w:r w:rsidR="00215351">
                        <w:rPr>
                          <w:rFonts w:ascii="Georgia" w:hAnsi="Georgia"/>
                          <w:b/>
                          <w:color w:val="FF0000"/>
                        </w:rPr>
                        <w:t>преподаватель школы</w:t>
                      </w:r>
                      <w:r w:rsidR="00294EBD" w:rsidRPr="0033634A">
                        <w:rPr>
                          <w:rFonts w:ascii="Georgia" w:hAnsi="Georgia"/>
                          <w:b/>
                          <w:noProof/>
                          <w:color w:val="FF0000"/>
                        </w:rPr>
                        <w:t xml:space="preserve"> </w:t>
                      </w:r>
                    </w:p>
                    <w:p w:rsidR="0033634A" w:rsidRPr="0033634A" w:rsidRDefault="0033634A" w:rsidP="00294EBD">
                      <w:pPr>
                        <w:widowControl w:val="0"/>
                        <w:spacing w:line="280" w:lineRule="exact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</w:p>
                    <w:p w:rsidR="00215351" w:rsidRPr="00CE77E8" w:rsidRDefault="00294EBD" w:rsidP="0021535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</w:pPr>
                      <w:r w:rsidRP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>Кандидат филологических наук, доцент,</w:t>
                      </w:r>
                    </w:p>
                    <w:p w:rsidR="00294EBD" w:rsidRPr="00CE77E8" w:rsidRDefault="00294EBD" w:rsidP="0021535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</w:pPr>
                      <w:r w:rsidRP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 xml:space="preserve"> зав</w:t>
                      </w:r>
                      <w:r w:rsid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>.</w:t>
                      </w:r>
                      <w:r w:rsidRP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 xml:space="preserve"> кафедрой </w:t>
                      </w:r>
                      <w:r w:rsidR="00215351" w:rsidRP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 xml:space="preserve">иностранных языков </w:t>
                      </w:r>
                    </w:p>
                    <w:p w:rsidR="00294EBD" w:rsidRPr="00841A0A" w:rsidRDefault="00294EBD" w:rsidP="00133DB2">
                      <w:pPr>
                        <w:pStyle w:val="a5"/>
                        <w:widowControl w:val="0"/>
                        <w:numPr>
                          <w:ilvl w:val="0"/>
                          <w:numId w:val="13"/>
                        </w:numPr>
                        <w:spacing w:before="120" w:after="120"/>
                        <w:ind w:left="0" w:firstLine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Автор более 30 учебных и методических работ, в том числе «Англо-русского словаря библейских фразеологизмов» и монографии по библейской фразеологии.</w:t>
                      </w:r>
                    </w:p>
                    <w:p w:rsidR="00294EBD" w:rsidRPr="00841A0A" w:rsidRDefault="00294EBD" w:rsidP="00133DB2">
                      <w:pPr>
                        <w:pStyle w:val="a5"/>
                        <w:widowControl w:val="0"/>
                        <w:numPr>
                          <w:ilvl w:val="0"/>
                          <w:numId w:val="13"/>
                        </w:numPr>
                        <w:spacing w:before="120" w:after="120"/>
                        <w:ind w:left="0" w:firstLine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Финалист конкурса “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Teachers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 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to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 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Teachers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”, Проводимого Министерством обр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а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зования США совместно с Американскими сов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е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тами</w:t>
                      </w:r>
                    </w:p>
                    <w:p w:rsidR="00294EBD" w:rsidRDefault="00294EBD" w:rsidP="00133DB2">
                      <w:pPr>
                        <w:pStyle w:val="a5"/>
                        <w:widowControl w:val="0"/>
                        <w:numPr>
                          <w:ilvl w:val="0"/>
                          <w:numId w:val="13"/>
                        </w:numPr>
                        <w:spacing w:before="120" w:after="120"/>
                        <w:ind w:left="0" w:firstLine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Выпускница курсов повышения квал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и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фикации при Н</w:t>
                      </w:r>
                      <w:r w:rsidR="00215351"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ОЦ «Школа Китай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городской», обладатель сертификата на право преподавания по методу.</w:t>
                      </w:r>
                    </w:p>
                    <w:p w:rsidR="008F0510" w:rsidRPr="00841A0A" w:rsidRDefault="008F0510" w:rsidP="00133DB2">
                      <w:pPr>
                        <w:pStyle w:val="a5"/>
                        <w:widowControl w:val="0"/>
                        <w:numPr>
                          <w:ilvl w:val="0"/>
                          <w:numId w:val="13"/>
                        </w:numPr>
                        <w:spacing w:before="120" w:after="120"/>
                        <w:ind w:left="0" w:firstLine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Член европейского общества </w:t>
                      </w:r>
                      <w:proofErr w:type="spellStart"/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фразеол</w:t>
                      </w:r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о</w:t>
                      </w:r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гов</w:t>
                      </w:r>
                      <w:proofErr w:type="spellEnd"/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 </w:t>
                      </w:r>
                      <w:r w:rsidRPr="008F0510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“</w:t>
                      </w:r>
                      <w:proofErr w:type="spellStart"/>
                      <w:r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Europhras</w:t>
                      </w:r>
                      <w:proofErr w:type="spellEnd"/>
                      <w:r w:rsidRPr="008F0510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”</w:t>
                      </w:r>
                      <w:r w:rsidR="00EF5EB5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.</w:t>
                      </w:r>
                    </w:p>
                    <w:p w:rsidR="00294EBD" w:rsidRDefault="00294EBD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auto"/>
                        </w:rPr>
                      </w:pPr>
                    </w:p>
                    <w:p w:rsidR="00215351" w:rsidRPr="0033634A" w:rsidRDefault="00215351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F5EB5">
        <w:rPr>
          <w:rFonts w:ascii="Arial" w:hAnsi="Arial" w:cs="Arial"/>
          <w:color w:val="000000"/>
          <w:sz w:val="19"/>
          <w:szCs w:val="19"/>
        </w:rPr>
        <w:t xml:space="preserve"> </w: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BB730CD" wp14:editId="0DD7CC97">
                <wp:simplePos x="0" y="0"/>
                <wp:positionH relativeFrom="page">
                  <wp:posOffset>236855</wp:posOffset>
                </wp:positionH>
                <wp:positionV relativeFrom="page">
                  <wp:posOffset>1464945</wp:posOffset>
                </wp:positionV>
                <wp:extent cx="3086100" cy="577850"/>
                <wp:effectExtent l="8255" t="7620" r="10795" b="5080"/>
                <wp:wrapNone/>
                <wp:docPr id="133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577850"/>
                        </a:xfrm>
                        <a:custGeom>
                          <a:avLst/>
                          <a:gdLst>
                            <a:gd name="T0" fmla="*/ 0 w 1036"/>
                            <a:gd name="T1" fmla="*/ 0 h 183"/>
                            <a:gd name="T2" fmla="*/ 1036 w 1036"/>
                            <a:gd name="T3" fmla="*/ 183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183">
                              <a:moveTo>
                                <a:pt x="0" y="0"/>
                              </a:moveTo>
                              <a:cubicBezTo>
                                <a:pt x="359" y="87"/>
                                <a:pt x="709" y="145"/>
                                <a:pt x="1036" y="183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18.65pt;margin-top:115.35pt;width:243pt;height:45.5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" path="m,c359,87,709,145,1036,183e" filled="f" fillcolor="#fffffe" strokecolor="#fffffe" strokeweight=".5pt">
                <v:stroke joinstyle="miter"/>
                <v:shadow color="#8c8682"/>
                <v:path arrowok="t" o:connecttype="custom" o:connectlocs="0,0;3086100,57785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AD08576" wp14:editId="1C9CDA15">
                <wp:simplePos x="0" y="0"/>
                <wp:positionH relativeFrom="page">
                  <wp:posOffset>236855</wp:posOffset>
                </wp:positionH>
                <wp:positionV relativeFrom="page">
                  <wp:posOffset>1442720</wp:posOffset>
                </wp:positionV>
                <wp:extent cx="3086100" cy="675640"/>
                <wp:effectExtent l="8255" t="13970" r="10795" b="5715"/>
                <wp:wrapNone/>
                <wp:docPr id="13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75640"/>
                        </a:xfrm>
                        <a:custGeom>
                          <a:avLst/>
                          <a:gdLst>
                            <a:gd name="T0" fmla="*/ 0 w 1036"/>
                            <a:gd name="T1" fmla="*/ 0 h 214"/>
                            <a:gd name="T2" fmla="*/ 1036 w 1036"/>
                            <a:gd name="T3" fmla="*/ 214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14">
                              <a:moveTo>
                                <a:pt x="0" y="0"/>
                              </a:moveTo>
                              <a:cubicBezTo>
                                <a:pt x="357" y="98"/>
                                <a:pt x="708" y="167"/>
                                <a:pt x="1036" y="21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18.65pt;margin-top:113.6pt;width:243pt;height:53.2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" path="m,c357,98,708,167,1036,214e" filled="f" fillcolor="#fffffe" strokecolor="#fffffe" strokeweight=".5pt">
                <v:stroke joinstyle="miter"/>
                <v:shadow color="#8c8682"/>
                <v:path arrowok="t" o:connecttype="custom" o:connectlocs="0,0;3086100,67564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86725C7" wp14:editId="38212E71">
                <wp:simplePos x="0" y="0"/>
                <wp:positionH relativeFrom="page">
                  <wp:posOffset>238125</wp:posOffset>
                </wp:positionH>
                <wp:positionV relativeFrom="page">
                  <wp:posOffset>1590675</wp:posOffset>
                </wp:positionV>
                <wp:extent cx="3086100" cy="640715"/>
                <wp:effectExtent l="0" t="0" r="19050" b="26035"/>
                <wp:wrapNone/>
                <wp:docPr id="131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40715"/>
                        </a:xfrm>
                        <a:custGeom>
                          <a:avLst/>
                          <a:gdLst>
                            <a:gd name="T0" fmla="*/ 0 w 1036"/>
                            <a:gd name="T1" fmla="*/ 0 h 203"/>
                            <a:gd name="T2" fmla="*/ 1036 w 1036"/>
                            <a:gd name="T3" fmla="*/ 203 h 2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03">
                              <a:moveTo>
                                <a:pt x="0" y="0"/>
                              </a:moveTo>
                              <a:cubicBezTo>
                                <a:pt x="358" y="94"/>
                                <a:pt x="708" y="159"/>
                                <a:pt x="1036" y="203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margin-left:18.75pt;margin-top:125.25pt;width:243pt;height:50.45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" path="m,c358,94,708,159,1036,203e" filled="f" fillcolor="#fffffe" strokecolor="#efb32f" strokeweight=".5pt">
                <v:stroke joinstyle="miter"/>
                <v:shadow color="#8c8682"/>
                <v:path arrowok="t" o:connecttype="custom" o:connectlocs="0,0;3086100,640715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BFF7526" wp14:editId="423E1350">
                <wp:simplePos x="0" y="0"/>
                <wp:positionH relativeFrom="page">
                  <wp:posOffset>236855</wp:posOffset>
                </wp:positionH>
                <wp:positionV relativeFrom="page">
                  <wp:posOffset>1376045</wp:posOffset>
                </wp:positionV>
                <wp:extent cx="3086100" cy="647700"/>
                <wp:effectExtent l="8255" t="13970" r="10795" b="5080"/>
                <wp:wrapNone/>
                <wp:docPr id="129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47700"/>
                        </a:xfrm>
                        <a:custGeom>
                          <a:avLst/>
                          <a:gdLst>
                            <a:gd name="T0" fmla="*/ 0 w 1036"/>
                            <a:gd name="T1" fmla="*/ 0 h 205"/>
                            <a:gd name="T2" fmla="*/ 1036 w 1036"/>
                            <a:gd name="T3" fmla="*/ 205 h 2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05">
                              <a:moveTo>
                                <a:pt x="0" y="0"/>
                              </a:moveTo>
                              <a:cubicBezTo>
                                <a:pt x="358" y="94"/>
                                <a:pt x="708" y="160"/>
                                <a:pt x="1036" y="20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18.65pt;margin-top:108.35pt;width:243pt;height:51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" path="m,c358,94,708,160,1036,205e" filled="f" fillcolor="#fffffe" strokecolor="#efb32f" strokeweight=".5pt">
                <v:stroke joinstyle="miter"/>
                <v:shadow color="#8c8682"/>
                <v:path arrowok="t" o:connecttype="custom" o:connectlocs="0,0;3086100,64770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277BC1A" wp14:editId="26781BB2">
                <wp:simplePos x="0" y="0"/>
                <wp:positionH relativeFrom="page">
                  <wp:posOffset>240030</wp:posOffset>
                </wp:positionH>
                <wp:positionV relativeFrom="page">
                  <wp:posOffset>3167380</wp:posOffset>
                </wp:positionV>
                <wp:extent cx="9594850" cy="1341755"/>
                <wp:effectExtent l="11430" t="5080" r="13970" b="5715"/>
                <wp:wrapNone/>
                <wp:docPr id="127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4850" cy="1341755"/>
                        </a:xfrm>
                        <a:custGeom>
                          <a:avLst/>
                          <a:gdLst>
                            <a:gd name="T0" fmla="*/ 0 w 3167"/>
                            <a:gd name="T1" fmla="*/ 0 h 441"/>
                            <a:gd name="T2" fmla="*/ 3167 w 3167"/>
                            <a:gd name="T3" fmla="*/ 419 h 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7" h="441">
                              <a:moveTo>
                                <a:pt x="0" y="0"/>
                              </a:moveTo>
                              <a:cubicBezTo>
                                <a:pt x="1344" y="441"/>
                                <a:pt x="2667" y="439"/>
                                <a:pt x="3167" y="419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18.9pt;margin-top:249.4pt;width:755.5pt;height:105.6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7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" path="m,c1344,441,2667,439,3167,419e" filled="f" fillcolor="#fffffe" strokecolor="#fffffe" strokeweight=".17706mm">
                <v:stroke joinstyle="miter"/>
                <v:shadow color="#8c8682"/>
                <v:path arrowok="t" o:connecttype="custom" o:connectlocs="0,0;9594850,1274819" o:connectangles="0,0"/>
                <w10:wrap anchorx="page" anchory="page"/>
              </v:shape>
            </w:pict>
          </mc:Fallback>
        </mc:AlternateContent>
      </w:r>
    </w:p>
    <w:p w:rsidR="007E4CAC" w:rsidRDefault="00335131">
      <w:r>
        <w:rPr>
          <w:rFonts w:asciiTheme="majorHAnsi" w:hAnsiTheme="majorHAnsi" w:cs="Arial"/>
          <w:noProof/>
          <w:color w:val="464653" w:themeColor="text2"/>
        </w:rPr>
        <w:drawing>
          <wp:anchor distT="0" distB="0" distL="114300" distR="114300" simplePos="0" relativeHeight="251753984" behindDoc="0" locked="0" layoutInCell="1" allowOverlap="1" wp14:anchorId="479C2476" wp14:editId="4C2FABC4">
            <wp:simplePos x="0" y="0"/>
            <wp:positionH relativeFrom="column">
              <wp:posOffset>7048500</wp:posOffset>
            </wp:positionH>
            <wp:positionV relativeFrom="paragraph">
              <wp:posOffset>6358255</wp:posOffset>
            </wp:positionV>
            <wp:extent cx="581025" cy="520700"/>
            <wp:effectExtent l="0" t="0" r="952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510">
        <w:rPr>
          <w:noProof/>
        </w:rPr>
        <w:drawing>
          <wp:anchor distT="0" distB="0" distL="114300" distR="114300" simplePos="0" relativeHeight="251721216" behindDoc="0" locked="0" layoutInCell="1" allowOverlap="1" wp14:anchorId="2F6D9E28" wp14:editId="1B592C3D">
            <wp:simplePos x="0" y="0"/>
            <wp:positionH relativeFrom="column">
              <wp:posOffset>5429250</wp:posOffset>
            </wp:positionH>
            <wp:positionV relativeFrom="paragraph">
              <wp:posOffset>2139950</wp:posOffset>
            </wp:positionV>
            <wp:extent cx="862330" cy="1009650"/>
            <wp:effectExtent l="171450" t="171450" r="375920" b="361950"/>
            <wp:wrapSquare wrapText="bothSides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62D">
        <w:rPr>
          <w:noProof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4702F37B" wp14:editId="57438EEC">
                <wp:simplePos x="0" y="0"/>
                <wp:positionH relativeFrom="page">
                  <wp:posOffset>152400</wp:posOffset>
                </wp:positionH>
                <wp:positionV relativeFrom="page">
                  <wp:posOffset>2305050</wp:posOffset>
                </wp:positionV>
                <wp:extent cx="3048000" cy="4857750"/>
                <wp:effectExtent l="0" t="0" r="0" b="0"/>
                <wp:wrapNone/>
                <wp:docPr id="1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85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634A" w:rsidRDefault="0033634A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b/>
                                <w:color w:val="FF0000"/>
                                <w:spacing w:val="20"/>
                                <w:sz w:val="26"/>
                                <w:szCs w:val="26"/>
                              </w:rPr>
                            </w:pPr>
                          </w:p>
                          <w:p w:rsidR="00701B91" w:rsidRPr="00094543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094543">
                              <w:rPr>
                                <w:rFonts w:ascii="Georgia" w:hAnsi="Georgia" w:cs="Arial"/>
                                <w:b/>
                                <w:color w:val="FF0000"/>
                                <w:spacing w:val="20"/>
                                <w:sz w:val="26"/>
                                <w:szCs w:val="26"/>
                              </w:rPr>
                              <w:t>«Метод Китайгородской»</w:t>
                            </w:r>
                          </w:p>
                          <w:p w:rsidR="00701B91" w:rsidRPr="00701B91" w:rsidRDefault="00701B91" w:rsidP="00701B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color w:val="676767"/>
                              </w:rPr>
                            </w:pPr>
                          </w:p>
                          <w:p w:rsidR="00701B91" w:rsidRPr="00701B91" w:rsidRDefault="00701B91" w:rsidP="00701B91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ind w:left="0" w:firstLine="284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Это авторская система обучения, известная как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3" w:history="1">
                              <w:r w:rsidRPr="00701B91">
                                <w:rPr>
                                  <w:rStyle w:val="a7"/>
                                  <w:rFonts w:ascii="Georgia" w:hAnsi="Georg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Метод активизации во</w:t>
                              </w:r>
                              <w:r w:rsidRPr="00701B91">
                                <w:rPr>
                                  <w:rStyle w:val="a7"/>
                                  <w:rFonts w:ascii="Georgia" w:hAnsi="Georg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з</w:t>
                              </w:r>
                              <w:r w:rsidRPr="00701B91">
                                <w:rPr>
                                  <w:rStyle w:val="a7"/>
                                  <w:rFonts w:ascii="Georgia" w:hAnsi="Georg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можностей личности и коллектива</w:t>
                              </w:r>
                            </w:hyperlink>
                            <w:r w:rsidRPr="00701B91">
                              <w:rPr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701B91" w:rsidRPr="00701B91" w:rsidRDefault="00701B91" w:rsidP="00701B91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ind w:left="0" w:firstLine="284"/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Это самые современные технологии преподавания, основанные на достижен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и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ях лингвистики, методики, психологии и социологии.</w:t>
                            </w:r>
                          </w:p>
                          <w:p w:rsidR="00701B91" w:rsidRPr="00701B91" w:rsidRDefault="00701B91" w:rsidP="00701B91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ind w:left="0" w:firstLine="284"/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Это десятки тысяч людей, а также фирмы и организации, прошедшие обуч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е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ние иностранным языкам.</w:t>
                            </w:r>
                          </w:p>
                          <w:p w:rsidR="00701B91" w:rsidRPr="00701B91" w:rsidRDefault="00701B91" w:rsidP="00701B91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ind w:left="0" w:firstLine="284"/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Это международная известность и престиж.</w:t>
                            </w:r>
                          </w:p>
                          <w:p w:rsidR="00701B91" w:rsidRDefault="00701B91" w:rsidP="00701B91">
                            <w:pPr>
                              <w:widowControl w:val="0"/>
                              <w:rPr>
                                <w:rFonts w:ascii="Arial" w:hAnsi="Arial" w:cs="Arial"/>
                                <w:color w:val="002060"/>
                                <w:sz w:val="15"/>
                                <w:szCs w:val="15"/>
                              </w:rPr>
                            </w:pPr>
                          </w:p>
                          <w:p w:rsidR="00701B91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32327">
                              <w:rPr>
                                <w:rStyle w:val="a9"/>
                                <w:rFonts w:ascii="Georgia" w:hAnsi="Georgia"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16 октября 2003 года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доктор педагогических наук, 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пр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о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фессор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Г.А. 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Китайгородская  пол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у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чила патент </w:t>
                            </w:r>
                            <w:proofErr w:type="gramStart"/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на</w:t>
                            </w:r>
                            <w:proofErr w:type="gramEnd"/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01B91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"Метод Китайгородской»</w:t>
                            </w:r>
                          </w:p>
                          <w:p w:rsidR="00701B91" w:rsidRPr="00932327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701B91" w:rsidRPr="00701B91" w:rsidRDefault="00701B91" w:rsidP="00701B91">
                            <w:pPr>
                              <w:widowControl w:val="0"/>
                              <w:jc w:val="center"/>
                              <w:rPr>
                                <w:rStyle w:val="a9"/>
                                <w:rFonts w:ascii="Georgia" w:hAnsi="Georgia"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01B91">
                              <w:rPr>
                                <w:rStyle w:val="a9"/>
                                <w:rFonts w:ascii="Georgia" w:hAnsi="Georg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Впервые в России уникальность метода обучения была подтве</w:t>
                            </w:r>
                            <w:r w:rsidRPr="00701B91">
                              <w:rPr>
                                <w:rStyle w:val="a9"/>
                                <w:rFonts w:ascii="Georgia" w:hAnsi="Georg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р</w:t>
                            </w:r>
                            <w:r w:rsidRPr="00701B91">
                              <w:rPr>
                                <w:rStyle w:val="a9"/>
                                <w:rFonts w:ascii="Georgia" w:hAnsi="Georg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ждена патентом.</w:t>
                            </w:r>
                          </w:p>
                          <w:p w:rsidR="00AC79E7" w:rsidRPr="00701B91" w:rsidRDefault="00AC79E7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2pt;margin-top:181.5pt;width:240pt;height:382.5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:rsidR="0033634A" w:rsidRDefault="0033634A" w:rsidP="00701B9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b/>
                          <w:color w:val="FF0000"/>
                          <w:spacing w:val="20"/>
                          <w:sz w:val="26"/>
                          <w:szCs w:val="26"/>
                        </w:rPr>
                      </w:pPr>
                    </w:p>
                    <w:p w:rsidR="00701B91" w:rsidRPr="00094543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094543">
                        <w:rPr>
                          <w:rFonts w:ascii="Georgia" w:hAnsi="Georgia" w:cs="Arial"/>
                          <w:b/>
                          <w:color w:val="FF0000"/>
                          <w:spacing w:val="20"/>
                          <w:sz w:val="26"/>
                          <w:szCs w:val="26"/>
                        </w:rPr>
                        <w:t>«Метод Китайгородской»</w:t>
                      </w:r>
                    </w:p>
                    <w:p w:rsidR="00701B91" w:rsidRPr="00701B91" w:rsidRDefault="00701B91" w:rsidP="00701B91">
                      <w:pPr>
                        <w:widowControl w:val="0"/>
                        <w:rPr>
                          <w:rFonts w:ascii="Arial" w:hAnsi="Arial" w:cs="Arial"/>
                          <w:b/>
                          <w:color w:val="676767"/>
                        </w:rPr>
                      </w:pPr>
                    </w:p>
                    <w:p w:rsidR="00701B91" w:rsidRPr="00701B91" w:rsidRDefault="00701B91" w:rsidP="00701B91">
                      <w:pPr>
                        <w:pStyle w:val="a8"/>
                        <w:numPr>
                          <w:ilvl w:val="0"/>
                          <w:numId w:val="11"/>
                        </w:numPr>
                        <w:ind w:left="0" w:firstLine="284"/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Это авторская система обучения, известная как</w:t>
                      </w:r>
                      <w:r w:rsidRPr="00701B91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 xml:space="preserve"> </w:t>
                      </w:r>
                      <w:hyperlink r:id="rId14" w:history="1">
                        <w:r w:rsidRPr="00701B91">
                          <w:rPr>
                            <w:rStyle w:val="a7"/>
                            <w:rFonts w:ascii="Georgia" w:hAnsi="Georgia"/>
                            <w:b/>
                            <w:color w:val="FF0000"/>
                            <w:sz w:val="20"/>
                            <w:szCs w:val="20"/>
                          </w:rPr>
                          <w:t>Метод активизации во</w:t>
                        </w:r>
                        <w:r w:rsidRPr="00701B91">
                          <w:rPr>
                            <w:rStyle w:val="a7"/>
                            <w:rFonts w:ascii="Georgia" w:hAnsi="Georgia"/>
                            <w:b/>
                            <w:color w:val="FF0000"/>
                            <w:sz w:val="20"/>
                            <w:szCs w:val="20"/>
                          </w:rPr>
                          <w:t>з</w:t>
                        </w:r>
                        <w:r w:rsidRPr="00701B91">
                          <w:rPr>
                            <w:rStyle w:val="a7"/>
                            <w:rFonts w:ascii="Georgia" w:hAnsi="Georgia"/>
                            <w:b/>
                            <w:color w:val="FF0000"/>
                            <w:sz w:val="20"/>
                            <w:szCs w:val="20"/>
                          </w:rPr>
                          <w:t>можностей личности и коллектива</w:t>
                        </w:r>
                      </w:hyperlink>
                      <w:r w:rsidRPr="00701B91">
                        <w:rPr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  <w:p w:rsidR="00701B91" w:rsidRPr="00701B91" w:rsidRDefault="00701B91" w:rsidP="00701B91">
                      <w:pPr>
                        <w:pStyle w:val="a8"/>
                        <w:numPr>
                          <w:ilvl w:val="0"/>
                          <w:numId w:val="11"/>
                        </w:numPr>
                        <w:ind w:left="0" w:firstLine="284"/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Это самые современные технологии преподавания, основанные на достижен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и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ях лингвистики, методики, психологии и социологии.</w:t>
                      </w:r>
                    </w:p>
                    <w:p w:rsidR="00701B91" w:rsidRPr="00701B91" w:rsidRDefault="00701B91" w:rsidP="00701B91">
                      <w:pPr>
                        <w:pStyle w:val="a8"/>
                        <w:numPr>
                          <w:ilvl w:val="0"/>
                          <w:numId w:val="11"/>
                        </w:numPr>
                        <w:ind w:left="0" w:firstLine="284"/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Это десятки тысяч людей, а также фирмы и организации, прошедшие обуч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е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ние иностранным языкам.</w:t>
                      </w:r>
                    </w:p>
                    <w:p w:rsidR="00701B91" w:rsidRPr="00701B91" w:rsidRDefault="00701B91" w:rsidP="00701B91">
                      <w:pPr>
                        <w:pStyle w:val="a8"/>
                        <w:numPr>
                          <w:ilvl w:val="0"/>
                          <w:numId w:val="11"/>
                        </w:numPr>
                        <w:ind w:left="0" w:firstLine="284"/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Это международная известность и престиж.</w:t>
                      </w:r>
                    </w:p>
                    <w:p w:rsidR="00701B91" w:rsidRDefault="00701B91" w:rsidP="00701B91">
                      <w:pPr>
                        <w:widowControl w:val="0"/>
                        <w:rPr>
                          <w:rFonts w:ascii="Arial" w:hAnsi="Arial" w:cs="Arial"/>
                          <w:color w:val="002060"/>
                          <w:sz w:val="15"/>
                          <w:szCs w:val="15"/>
                        </w:rPr>
                      </w:pPr>
                    </w:p>
                    <w:p w:rsidR="00701B91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932327">
                        <w:rPr>
                          <w:rStyle w:val="a9"/>
                          <w:rFonts w:ascii="Georgia" w:hAnsi="Georgia"/>
                          <w:bCs/>
                          <w:color w:val="002060"/>
                          <w:sz w:val="24"/>
                          <w:szCs w:val="24"/>
                        </w:rPr>
                        <w:t>16 октября 2003 года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доктор педагогических наук, 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пр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о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фессор </w:t>
                      </w:r>
                      <w:r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Г.А. 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Китайгородская  пол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у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чила патент </w:t>
                      </w:r>
                      <w:proofErr w:type="gramStart"/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на</w:t>
                      </w:r>
                      <w:proofErr w:type="gramEnd"/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01B91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</w:rPr>
                        <w:t>"Метод Китайгородской»</w:t>
                      </w:r>
                    </w:p>
                    <w:p w:rsidR="00701B91" w:rsidRPr="00932327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701B91" w:rsidRPr="00701B91" w:rsidRDefault="00701B91" w:rsidP="00701B91">
                      <w:pPr>
                        <w:widowControl w:val="0"/>
                        <w:jc w:val="center"/>
                        <w:rPr>
                          <w:rStyle w:val="a9"/>
                          <w:rFonts w:ascii="Georgia" w:hAnsi="Georgia"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701B91">
                        <w:rPr>
                          <w:rStyle w:val="a9"/>
                          <w:rFonts w:ascii="Georgia" w:hAnsi="Georgia"/>
                          <w:bCs/>
                          <w:color w:val="FF0000"/>
                          <w:sz w:val="24"/>
                          <w:szCs w:val="24"/>
                        </w:rPr>
                        <w:t>Впервые в России уникальность метода обучения была подтве</w:t>
                      </w:r>
                      <w:r w:rsidRPr="00701B91">
                        <w:rPr>
                          <w:rStyle w:val="a9"/>
                          <w:rFonts w:ascii="Georgia" w:hAnsi="Georgia"/>
                          <w:bCs/>
                          <w:color w:val="FF0000"/>
                          <w:sz w:val="24"/>
                          <w:szCs w:val="24"/>
                        </w:rPr>
                        <w:t>р</w:t>
                      </w:r>
                      <w:r w:rsidRPr="00701B91">
                        <w:rPr>
                          <w:rStyle w:val="a9"/>
                          <w:rFonts w:ascii="Georgia" w:hAnsi="Georgia"/>
                          <w:bCs/>
                          <w:color w:val="FF0000"/>
                          <w:sz w:val="24"/>
                          <w:szCs w:val="24"/>
                        </w:rPr>
                        <w:t>ждена патентом.</w:t>
                      </w:r>
                    </w:p>
                    <w:p w:rsidR="00AC79E7" w:rsidRPr="00701B91" w:rsidRDefault="00AC79E7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83410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5CEDA63" wp14:editId="7B9CDBF5">
                <wp:simplePos x="0" y="0"/>
                <wp:positionH relativeFrom="page">
                  <wp:posOffset>236855</wp:posOffset>
                </wp:positionH>
                <wp:positionV relativeFrom="page">
                  <wp:posOffset>1496695</wp:posOffset>
                </wp:positionV>
                <wp:extent cx="3086100" cy="637540"/>
                <wp:effectExtent l="0" t="0" r="19050" b="10160"/>
                <wp:wrapNone/>
                <wp:docPr id="13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37540"/>
                        </a:xfrm>
                        <a:custGeom>
                          <a:avLst/>
                          <a:gdLst>
                            <a:gd name="T0" fmla="*/ 0 w 1036"/>
                            <a:gd name="T1" fmla="*/ 0 h 202"/>
                            <a:gd name="T2" fmla="*/ 1036 w 1036"/>
                            <a:gd name="T3" fmla="*/ 202 h 2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02">
                              <a:moveTo>
                                <a:pt x="0" y="0"/>
                              </a:moveTo>
                              <a:cubicBezTo>
                                <a:pt x="358" y="94"/>
                                <a:pt x="708" y="158"/>
                                <a:pt x="1036" y="20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18.65pt;margin-top:117.85pt;width:243pt;height:50.2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" path="m,c358,94,708,158,1036,202e" filled="f" fillcolor="#fffffe" strokecolor="#fffffe" strokeweight=".5pt">
                <v:stroke joinstyle="miter"/>
                <v:shadow color="#8c8682"/>
                <v:path arrowok="t" o:connecttype="custom" o:connectlocs="0,0;3086100,637540" o:connectangles="0,0"/>
                <w10:wrap anchorx="page" anchory="page"/>
              </v:shape>
            </w:pict>
          </mc:Fallback>
        </mc:AlternateContent>
      </w:r>
      <w:r w:rsidR="00D6451C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BAF3798" wp14:editId="1BF4AA26">
                <wp:simplePos x="0" y="0"/>
                <wp:positionH relativeFrom="column">
                  <wp:posOffset>6848475</wp:posOffset>
                </wp:positionH>
                <wp:positionV relativeFrom="paragraph">
                  <wp:posOffset>4239260</wp:posOffset>
                </wp:positionV>
                <wp:extent cx="3495675" cy="866775"/>
                <wp:effectExtent l="0" t="0" r="0" b="9525"/>
                <wp:wrapNone/>
                <wp:docPr id="142" name="Поле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79E7" w:rsidRPr="0043722D" w:rsidRDefault="00AC79E7" w:rsidP="00395489">
                            <w:pPr>
                              <w:widowControl w:val="0"/>
                              <w:spacing w:line="5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3722D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АНГЛИЙСКИЙ ЯЗЫК</w:t>
                            </w:r>
                          </w:p>
                          <w:p w:rsidR="00AC79E7" w:rsidRPr="0043722D" w:rsidRDefault="00AC79E7" w:rsidP="0043722D">
                            <w:pPr>
                              <w:widowControl w:val="0"/>
                              <w:spacing w:line="5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3722D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ДЛЯ </w:t>
                            </w:r>
                            <w:r w:rsidR="00EF5EB5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ЮРИСТОВ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2" o:spid="_x0000_s1028" type="#_x0000_t202" style="position:absolute;margin-left:539.25pt;margin-top:333.8pt;width:275.25pt;height:68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" filled="f" stroked="f">
                <v:textbox>
                  <w:txbxContent>
                    <w:p w:rsidR="00AC79E7" w:rsidRPr="0043722D" w:rsidRDefault="00AC79E7" w:rsidP="00395489">
                      <w:pPr>
                        <w:widowControl w:val="0"/>
                        <w:spacing w:line="500" w:lineRule="exact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3722D"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АНГЛИЙСКИЙ ЯЗЫК</w:t>
                      </w:r>
                    </w:p>
                    <w:p w:rsidR="00AC79E7" w:rsidRPr="0043722D" w:rsidRDefault="00AC79E7" w:rsidP="0043722D">
                      <w:pPr>
                        <w:widowControl w:val="0"/>
                        <w:spacing w:line="500" w:lineRule="exact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3722D"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ДЛЯ </w:t>
                      </w:r>
                      <w:r w:rsidR="00EF5EB5"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ЮРИСТОВ</w:t>
                      </w:r>
                    </w:p>
                  </w:txbxContent>
                </v:textbox>
              </v:shape>
            </w:pict>
          </mc:Fallback>
        </mc:AlternateContent>
      </w:r>
      <w:r w:rsidR="00133DB2">
        <w:rPr>
          <w:noProof/>
        </w:rPr>
        <w:drawing>
          <wp:anchor distT="0" distB="0" distL="114300" distR="114300" simplePos="0" relativeHeight="251724288" behindDoc="0" locked="0" layoutInCell="1" allowOverlap="1" wp14:anchorId="143024D0" wp14:editId="1600EB19">
            <wp:simplePos x="0" y="0"/>
            <wp:positionH relativeFrom="column">
              <wp:posOffset>3943350</wp:posOffset>
            </wp:positionH>
            <wp:positionV relativeFrom="paragraph">
              <wp:posOffset>5768975</wp:posOffset>
            </wp:positionV>
            <wp:extent cx="419735" cy="607060"/>
            <wp:effectExtent l="0" t="0" r="0" b="2540"/>
            <wp:wrapNone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DB2">
        <w:rPr>
          <w:noProof/>
        </w:rPr>
        <w:drawing>
          <wp:anchor distT="0" distB="0" distL="114300" distR="114300" simplePos="0" relativeHeight="251723264" behindDoc="0" locked="0" layoutInCell="1" allowOverlap="1" wp14:anchorId="3C47E604" wp14:editId="2D4FE951">
            <wp:simplePos x="0" y="0"/>
            <wp:positionH relativeFrom="column">
              <wp:posOffset>4486275</wp:posOffset>
            </wp:positionH>
            <wp:positionV relativeFrom="paragraph">
              <wp:posOffset>5768975</wp:posOffset>
            </wp:positionV>
            <wp:extent cx="426720" cy="609600"/>
            <wp:effectExtent l="0" t="0" r="0" b="0"/>
            <wp:wrapNone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DB2">
        <w:rPr>
          <w:noProof/>
        </w:rPr>
        <w:drawing>
          <wp:anchor distT="0" distB="0" distL="114300" distR="114300" simplePos="0" relativeHeight="251725312" behindDoc="0" locked="0" layoutInCell="1" allowOverlap="1" wp14:anchorId="6DB6954D" wp14:editId="108A92C0">
            <wp:simplePos x="0" y="0"/>
            <wp:positionH relativeFrom="column">
              <wp:posOffset>5000625</wp:posOffset>
            </wp:positionH>
            <wp:positionV relativeFrom="paragraph">
              <wp:posOffset>5768975</wp:posOffset>
            </wp:positionV>
            <wp:extent cx="428625" cy="590550"/>
            <wp:effectExtent l="0" t="0" r="9525" b="0"/>
            <wp:wrapNone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DB2">
        <w:rPr>
          <w:noProof/>
        </w:rPr>
        <w:drawing>
          <wp:anchor distT="0" distB="0" distL="114300" distR="114300" simplePos="0" relativeHeight="251728384" behindDoc="0" locked="0" layoutInCell="1" allowOverlap="1" wp14:anchorId="2F2C9942" wp14:editId="5D0033B8">
            <wp:simplePos x="0" y="0"/>
            <wp:positionH relativeFrom="column">
              <wp:posOffset>5543550</wp:posOffset>
            </wp:positionH>
            <wp:positionV relativeFrom="paragraph">
              <wp:posOffset>5708015</wp:posOffset>
            </wp:positionV>
            <wp:extent cx="771525" cy="276225"/>
            <wp:effectExtent l="0" t="0" r="9525" b="9525"/>
            <wp:wrapNone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DB2">
        <w:rPr>
          <w:noProof/>
        </w:rPr>
        <w:drawing>
          <wp:anchor distT="0" distB="0" distL="114300" distR="114300" simplePos="0" relativeHeight="251727360" behindDoc="0" locked="0" layoutInCell="1" allowOverlap="1" wp14:anchorId="6BCD0344" wp14:editId="33033759">
            <wp:simplePos x="0" y="0"/>
            <wp:positionH relativeFrom="column">
              <wp:posOffset>5543550</wp:posOffset>
            </wp:positionH>
            <wp:positionV relativeFrom="paragraph">
              <wp:posOffset>6064250</wp:posOffset>
            </wp:positionV>
            <wp:extent cx="790575" cy="295275"/>
            <wp:effectExtent l="0" t="0" r="9525" b="9525"/>
            <wp:wrapNone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DB2">
        <w:rPr>
          <w:noProof/>
        </w:rPr>
        <w:drawing>
          <wp:anchor distT="0" distB="0" distL="114300" distR="114300" simplePos="0" relativeHeight="251722240" behindDoc="0" locked="0" layoutInCell="1" allowOverlap="1" wp14:anchorId="1D6F1D89" wp14:editId="4ACCE031">
            <wp:simplePos x="0" y="0"/>
            <wp:positionH relativeFrom="column">
              <wp:posOffset>3343275</wp:posOffset>
            </wp:positionH>
            <wp:positionV relativeFrom="paragraph">
              <wp:posOffset>5768340</wp:posOffset>
            </wp:positionV>
            <wp:extent cx="476250" cy="615315"/>
            <wp:effectExtent l="0" t="0" r="0" b="0"/>
            <wp:wrapNone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DB2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0" allowOverlap="1" wp14:anchorId="30C1A652" wp14:editId="10166E8F">
                <wp:simplePos x="0" y="0"/>
                <wp:positionH relativeFrom="margin">
                  <wp:posOffset>3267075</wp:posOffset>
                </wp:positionH>
                <wp:positionV relativeFrom="margin">
                  <wp:posOffset>6619875</wp:posOffset>
                </wp:positionV>
                <wp:extent cx="3219450" cy="647700"/>
                <wp:effectExtent l="0" t="0" r="0" b="0"/>
                <wp:wrapSquare wrapText="bothSides"/>
                <wp:docPr id="69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647700"/>
                        </a:xfrm>
                        <a:prstGeom prst="rect">
                          <a:avLst/>
                        </a:prstGeom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dk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7B6EBA" w:rsidRPr="00F14A3A" w:rsidRDefault="007B6EBA" w:rsidP="007B6EB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F14A3A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420080, Татарстан, г. Казань, ул. </w:t>
                            </w:r>
                            <w:proofErr w:type="spellStart"/>
                            <w:r w:rsidRPr="00F14A3A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Тунакова</w:t>
                            </w:r>
                            <w:proofErr w:type="spellEnd"/>
                            <w:r w:rsidRPr="00F14A3A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, д.60, </w:t>
                            </w:r>
                          </w:p>
                          <w:p w:rsidR="0098703E" w:rsidRDefault="0098703E" w:rsidP="0098703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тел.: +7 (843)  240-31-41</w:t>
                            </w:r>
                          </w:p>
                          <w:p w:rsidR="0098703E" w:rsidRDefault="0098703E" w:rsidP="0098703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www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express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school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E41850">
                              <w:rPr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proofErr w:type="gramEnd"/>
                            <w:r>
                              <w:fldChar w:fldCharType="begin"/>
                            </w:r>
                            <w:r>
                              <w:instrText xml:space="preserve"> HYPERLINK "mailto:express-school@mail.ru"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a7"/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express-school@mail.ru</w:t>
                            </w:r>
                            <w:r>
                              <w:fldChar w:fldCharType="end"/>
                            </w:r>
                          </w:p>
                          <w:p w:rsidR="007B6EBA" w:rsidRDefault="007B6EBA" w:rsidP="00F14A3A">
                            <w:pPr>
                              <w:pBdr>
                                <w:top w:val="single" w:sz="24" w:space="4" w:color="E8ECBC" w:themeColor="accent3" w:themeTint="7F"/>
                                <w:bottom w:val="single" w:sz="24" w:space="10" w:color="E8ECBC" w:themeColor="accent3" w:themeTint="7F"/>
                              </w:pBdr>
                              <w:jc w:val="right"/>
                              <w:rPr>
                                <w:i/>
                                <w:iCs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9" style="position:absolute;margin-left:257.25pt;margin-top:521.25pt;width:253.5pt;height:51pt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" o:allowincell="f" fillcolor="#b1b1bd [1298]" stroked="f">
                <v:fill color2="#0e0e10 [642]" rotate="t" focusposition=".5,-52429f" focussize="" colors="0 #cdcdd2;26214f #c5c5cb;1 #181829" focus="100%" type="gradientRadial"/>
                <v:textbox inset=",7.2pt,,7.2pt">
                  <w:txbxContent>
                    <w:p w:rsidR="007B6EBA" w:rsidRPr="00F14A3A" w:rsidRDefault="007B6EBA" w:rsidP="007B6EBA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 w:rsidRPr="00F14A3A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420080, Татарстан, г. Казань, ул. </w:t>
                      </w:r>
                      <w:proofErr w:type="spellStart"/>
                      <w:r w:rsidRPr="00F14A3A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Тунакова</w:t>
                      </w:r>
                      <w:proofErr w:type="spellEnd"/>
                      <w:r w:rsidRPr="00F14A3A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, д.60, </w:t>
                      </w:r>
                    </w:p>
                    <w:p w:rsidR="0098703E" w:rsidRDefault="0098703E" w:rsidP="0098703E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тел.: +7 (843)  240-31-41</w:t>
                      </w:r>
                    </w:p>
                    <w:p w:rsidR="0098703E" w:rsidRDefault="0098703E" w:rsidP="0098703E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en-US"/>
                        </w:rPr>
                        <w:t>www</w:t>
                      </w:r>
                      <w:r>
                        <w:rPr>
                          <w:b/>
                          <w:color w:val="FFFFFF" w:themeColor="background1"/>
                        </w:rPr>
                        <w:t>.</w:t>
                      </w:r>
                      <w:r>
                        <w:rPr>
                          <w:b/>
                          <w:color w:val="FFFFFF" w:themeColor="background1"/>
                          <w:lang w:val="en-US"/>
                        </w:rPr>
                        <w:t>express</w:t>
                      </w:r>
                      <w:r>
                        <w:rPr>
                          <w:b/>
                          <w:color w:val="FFFFFF" w:themeColor="background1"/>
                        </w:rPr>
                        <w:t>-</w:t>
                      </w:r>
                      <w:proofErr w:type="gramStart"/>
                      <w:r>
                        <w:rPr>
                          <w:b/>
                          <w:color w:val="FFFFFF" w:themeColor="background1"/>
                          <w:lang w:val="en-US"/>
                        </w:rPr>
                        <w:t>school</w:t>
                      </w:r>
                      <w:r>
                        <w:rPr>
                          <w:b/>
                          <w:color w:val="FFFFFF" w:themeColor="background1"/>
                        </w:rPr>
                        <w:t>.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lang w:val="en-US"/>
                        </w:rPr>
                        <w:t>ru</w:t>
                      </w:r>
                      <w:proofErr w:type="spellEnd"/>
                      <w:r w:rsidRPr="00E41850">
                        <w:rPr>
                          <w:b/>
                          <w:color w:val="FFFFFF" w:themeColor="background1"/>
                        </w:rPr>
                        <w:t xml:space="preserve">  </w:t>
                      </w:r>
                      <w:proofErr w:type="gramEnd"/>
                      <w:r>
                        <w:fldChar w:fldCharType="begin"/>
                      </w:r>
                      <w:r>
                        <w:instrText xml:space="preserve"> HYPERLINK "mailto:express-school@mail.ru" </w:instrText>
                      </w:r>
                      <w:r>
                        <w:fldChar w:fldCharType="separate"/>
                      </w:r>
                      <w:r>
                        <w:rPr>
                          <w:rStyle w:val="a7"/>
                          <w:rFonts w:asciiTheme="majorHAnsi" w:hAnsiTheme="majorHAnsi"/>
                          <w:b/>
                          <w:color w:val="FFFFFF" w:themeColor="background1"/>
                        </w:rPr>
                        <w:t>express-school@mail.ru</w:t>
                      </w:r>
                      <w:r>
                        <w:fldChar w:fldCharType="end"/>
                      </w:r>
                    </w:p>
                    <w:p w:rsidR="007B6EBA" w:rsidRDefault="007B6EBA" w:rsidP="00F14A3A">
                      <w:pPr>
                        <w:pBdr>
                          <w:top w:val="single" w:sz="24" w:space="4" w:color="E8ECBC" w:themeColor="accent3" w:themeTint="7F"/>
                          <w:bottom w:val="single" w:sz="24" w:space="10" w:color="E8ECBC" w:themeColor="accent3" w:themeTint="7F"/>
                        </w:pBdr>
                        <w:jc w:val="right"/>
                        <w:rPr>
                          <w:i/>
                          <w:iCs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33DB2"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5A79B261" wp14:editId="09BD273B">
                <wp:simplePos x="0" y="0"/>
                <wp:positionH relativeFrom="page">
                  <wp:posOffset>0</wp:posOffset>
                </wp:positionH>
                <wp:positionV relativeFrom="page">
                  <wp:posOffset>3219450</wp:posOffset>
                </wp:positionV>
                <wp:extent cx="10677525" cy="4343400"/>
                <wp:effectExtent l="0" t="0" r="47625" b="57150"/>
                <wp:wrapNone/>
                <wp:docPr id="10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7525" cy="4343400"/>
                        </a:xfrm>
                        <a:custGeom>
                          <a:avLst/>
                          <a:gdLst>
                            <a:gd name="T0" fmla="*/ 3168 w 3168"/>
                            <a:gd name="T1" fmla="*/ 1422 h 1422"/>
                            <a:gd name="T2" fmla="*/ 3168 w 3168"/>
                            <a:gd name="T3" fmla="*/ 398 h 1422"/>
                            <a:gd name="T4" fmla="*/ 2182 w 3168"/>
                            <a:gd name="T5" fmla="*/ 366 h 1422"/>
                            <a:gd name="T6" fmla="*/ 0 w 3168"/>
                            <a:gd name="T7" fmla="*/ 0 h 1422"/>
                            <a:gd name="T8" fmla="*/ 0 w 3168"/>
                            <a:gd name="T9" fmla="*/ 1422 h 1422"/>
                            <a:gd name="T10" fmla="*/ 3168 w 3168"/>
                            <a:gd name="T11" fmla="*/ 1422 h 14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168" h="1422">
                              <a:moveTo>
                                <a:pt x="3168" y="1422"/>
                              </a:moveTo>
                              <a:cubicBezTo>
                                <a:pt x="3168" y="398"/>
                                <a:pt x="3168" y="398"/>
                                <a:pt x="3168" y="398"/>
                              </a:cubicBezTo>
                              <a:cubicBezTo>
                                <a:pt x="2969" y="397"/>
                                <a:pt x="2631" y="394"/>
                                <a:pt x="2182" y="366"/>
                              </a:cubicBezTo>
                              <a:cubicBezTo>
                                <a:pt x="1865" y="347"/>
                                <a:pt x="668" y="230"/>
                                <a:pt x="0" y="0"/>
                              </a:cubicBezTo>
                              <a:cubicBezTo>
                                <a:pt x="0" y="1422"/>
                                <a:pt x="0" y="1422"/>
                                <a:pt x="0" y="1422"/>
                              </a:cubicBezTo>
                              <a:lnTo>
                                <a:pt x="3168" y="1422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 cmpd="sng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0;margin-top:253.5pt;width:840.75pt;height:342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" path="m3168,1422v,-1024,,-1024,,-1024c2969,397,2631,394,2182,366,1865,347,668,230,,,,1422,,1422,,1422r3168,xe" fillcolor="#bbaaa4 [1945]" strokecolor="#bbaaa4 [1945]" strokeweight="1pt">
                <v:fill color2="#e8e2e0 [665]" angle="135" focus="50%" type="gradient"/>
                <v:shadow on="t" color="#463934 [1609]" opacity=".5" offset="1pt"/>
                <v:path arrowok="t" o:connecttype="custom" o:connectlocs="10677525,4343400;10677525,1215663;7354280,1117922;0,0;0,4343400;10677525,4343400" o:connectangles="0,0,0,0,0,0"/>
                <w10:wrap anchorx="page" anchory="page"/>
              </v:shape>
            </w:pict>
          </mc:Fallback>
        </mc:AlternateContent>
      </w:r>
      <w:r w:rsidR="00133DB2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D8B2C2B" wp14:editId="6F2A5E9C">
                <wp:simplePos x="0" y="0"/>
                <wp:positionH relativeFrom="page">
                  <wp:posOffset>0</wp:posOffset>
                </wp:positionH>
                <wp:positionV relativeFrom="page">
                  <wp:posOffset>3219450</wp:posOffset>
                </wp:positionV>
                <wp:extent cx="10677525" cy="1289685"/>
                <wp:effectExtent l="0" t="0" r="28575" b="0"/>
                <wp:wrapNone/>
                <wp:docPr id="12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7525" cy="1289685"/>
                        </a:xfrm>
                        <a:custGeom>
                          <a:avLst/>
                          <a:gdLst>
                            <a:gd name="T0" fmla="*/ 0 w 3168"/>
                            <a:gd name="T1" fmla="*/ 0 h 424"/>
                            <a:gd name="T2" fmla="*/ 3168 w 3168"/>
                            <a:gd name="T3" fmla="*/ 382 h 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8" h="424">
                              <a:moveTo>
                                <a:pt x="0" y="0"/>
                              </a:moveTo>
                              <a:cubicBezTo>
                                <a:pt x="1347" y="424"/>
                                <a:pt x="2667" y="408"/>
                                <a:pt x="3168" y="382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0;margin-top:253.5pt;width:840.75pt;height:101.5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" path="m,c1347,424,2667,408,3168,382e" filled="f" fillcolor="#fffffe" strokecolor="#fffffe" strokeweight=".17706mm">
                <v:stroke joinstyle="miter"/>
                <v:shadow color="#8c8682"/>
                <v:path arrowok="t" o:connecttype="custom" o:connectlocs="0,0;10677525,1161933" o:connectangles="0,0"/>
                <w10:wrap anchorx="page" anchory="page"/>
              </v:shape>
            </w:pict>
          </mc:Fallback>
        </mc:AlternateContent>
      </w:r>
      <w:r w:rsidR="00133DB2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77C8394" wp14:editId="0ED096D1">
                <wp:simplePos x="0" y="0"/>
                <wp:positionH relativeFrom="page">
                  <wp:posOffset>-1</wp:posOffset>
                </wp:positionH>
                <wp:positionV relativeFrom="page">
                  <wp:posOffset>3314700</wp:posOffset>
                </wp:positionV>
                <wp:extent cx="10677525" cy="1299210"/>
                <wp:effectExtent l="0" t="0" r="28575" b="0"/>
                <wp:wrapNone/>
                <wp:docPr id="12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7525" cy="1299210"/>
                        </a:xfrm>
                        <a:custGeom>
                          <a:avLst/>
                          <a:gdLst>
                            <a:gd name="T0" fmla="*/ 0 w 3167"/>
                            <a:gd name="T1" fmla="*/ 0 h 427"/>
                            <a:gd name="T2" fmla="*/ 3167 w 3167"/>
                            <a:gd name="T3" fmla="*/ 386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7" h="427">
                              <a:moveTo>
                                <a:pt x="0" y="0"/>
                              </a:moveTo>
                              <a:cubicBezTo>
                                <a:pt x="1349" y="427"/>
                                <a:pt x="2670" y="411"/>
                                <a:pt x="3167" y="386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0;margin-top:261pt;width:840.75pt;height:102.3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7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" path="m,c1349,427,2670,411,3167,386e" filled="f" fillcolor="#fffffe" strokecolor="#efb32f" strokeweight=".17706mm">
                <v:stroke joinstyle="miter"/>
                <v:shadow color="#8c8682"/>
                <v:path arrowok="t" o:connecttype="custom" o:connectlocs="0,0;10677525,1174461" o:connectangles="0,0"/>
                <w10:wrap anchorx="page" anchory="page"/>
              </v:shape>
            </w:pict>
          </mc:Fallback>
        </mc:AlternateContent>
      </w:r>
      <w:r w:rsidR="0043722D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3367F6D" wp14:editId="0CC37EF3">
                <wp:simplePos x="0" y="0"/>
                <wp:positionH relativeFrom="page">
                  <wp:posOffset>238125</wp:posOffset>
                </wp:positionH>
                <wp:positionV relativeFrom="page">
                  <wp:posOffset>3114675</wp:posOffset>
                </wp:positionV>
                <wp:extent cx="10239375" cy="1299210"/>
                <wp:effectExtent l="0" t="0" r="28575" b="0"/>
                <wp:wrapNone/>
                <wp:docPr id="124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9375" cy="1299210"/>
                        </a:xfrm>
                        <a:custGeom>
                          <a:avLst/>
                          <a:gdLst>
                            <a:gd name="T0" fmla="*/ 0 w 3168"/>
                            <a:gd name="T1" fmla="*/ 0 h 427"/>
                            <a:gd name="T2" fmla="*/ 3168 w 3168"/>
                            <a:gd name="T3" fmla="*/ 390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8" h="427">
                              <a:moveTo>
                                <a:pt x="0" y="0"/>
                              </a:moveTo>
                              <a:cubicBezTo>
                                <a:pt x="1342" y="427"/>
                                <a:pt x="2660" y="415"/>
                                <a:pt x="3168" y="390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18.75pt;margin-top:245.25pt;width:806.25pt;height:102.3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" path="m,c1342,427,2660,415,3168,390e" filled="f" fillcolor="#fffffe" strokecolor="#efb32f" strokeweight=".17706mm">
                <v:stroke joinstyle="miter"/>
                <v:shadow color="#8c8682"/>
                <v:path arrowok="t" o:connecttype="custom" o:connectlocs="0,0;10239375,1186632" o:connectangles="0,0"/>
                <w10:wrap anchorx="page" anchory="page"/>
              </v:shape>
            </w:pict>
          </mc:Fallback>
        </mc:AlternateContent>
      </w:r>
      <w:r w:rsidR="00363170">
        <w:rPr>
          <w:noProof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42E9D79D" wp14:editId="200189BD">
                <wp:simplePos x="0" y="0"/>
                <wp:positionH relativeFrom="page">
                  <wp:posOffset>7639050</wp:posOffset>
                </wp:positionH>
                <wp:positionV relativeFrom="page">
                  <wp:posOffset>5724525</wp:posOffset>
                </wp:positionV>
                <wp:extent cx="2695575" cy="634365"/>
                <wp:effectExtent l="0" t="0" r="9525" b="0"/>
                <wp:wrapNone/>
                <wp:docPr id="9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79E7" w:rsidRDefault="00AC79E7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B15D01"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  <w:t xml:space="preserve">Групповое, </w:t>
                            </w:r>
                          </w:p>
                          <w:p w:rsidR="00AC79E7" w:rsidRDefault="00AC79E7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B15D01"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  <w:t xml:space="preserve">корпоративное, </w:t>
                            </w:r>
                          </w:p>
                          <w:p w:rsidR="00AC79E7" w:rsidRDefault="00AC79E7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B15D01"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  <w:t>индивидуальное обучение</w:t>
                            </w:r>
                          </w:p>
                          <w:p w:rsidR="00AC79E7" w:rsidRPr="00B15D01" w:rsidRDefault="00AC79E7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margin-left:601.5pt;margin-top:450.75pt;width:212.25pt;height:49.95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" filled="f" fillcolor="#fffffe" stroked="f" strokecolor="#212120" insetpen="t">
                <v:textbox inset="2.88pt,2.88pt,2.88pt,2.88pt">
                  <w:txbxContent>
                    <w:p w:rsidR="00AC79E7" w:rsidRDefault="00AC79E7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</w:pPr>
                      <w:r w:rsidRPr="00B15D01"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  <w:t xml:space="preserve">Групповое, </w:t>
                      </w:r>
                    </w:p>
                    <w:p w:rsidR="00AC79E7" w:rsidRDefault="00AC79E7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</w:pPr>
                      <w:r w:rsidRPr="00B15D01"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  <w:t xml:space="preserve">корпоративное, </w:t>
                      </w:r>
                    </w:p>
                    <w:p w:rsidR="00AC79E7" w:rsidRDefault="00AC79E7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</w:pPr>
                      <w:r w:rsidRPr="00B15D01"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  <w:t>индивидуальное обучение</w:t>
                      </w:r>
                    </w:p>
                    <w:p w:rsidR="00AC79E7" w:rsidRPr="00B15D01" w:rsidRDefault="00AC79E7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1A0A">
        <w:rPr>
          <w:noProof/>
          <w:color w:val="2E3640"/>
          <w:sz w:val="28"/>
          <w:szCs w:val="28"/>
        </w:rPr>
        <w:drawing>
          <wp:anchor distT="0" distB="0" distL="114300" distR="114300" simplePos="0" relativeHeight="251731456" behindDoc="0" locked="0" layoutInCell="1" allowOverlap="1" wp14:anchorId="760DDA1E" wp14:editId="0C75B586">
            <wp:simplePos x="0" y="0"/>
            <wp:positionH relativeFrom="column">
              <wp:posOffset>3448050</wp:posOffset>
            </wp:positionH>
            <wp:positionV relativeFrom="paragraph">
              <wp:posOffset>859790</wp:posOffset>
            </wp:positionV>
            <wp:extent cx="843280" cy="1162050"/>
            <wp:effectExtent l="0" t="0" r="0" b="0"/>
            <wp:wrapSquare wrapText="bothSides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4328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EBD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AC19CA4" wp14:editId="10A2F395">
                <wp:simplePos x="0" y="0"/>
                <wp:positionH relativeFrom="column">
                  <wp:posOffset>4223385</wp:posOffset>
                </wp:positionH>
                <wp:positionV relativeFrom="paragraph">
                  <wp:posOffset>415925</wp:posOffset>
                </wp:positionV>
                <wp:extent cx="2771775" cy="48577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485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4EBD" w:rsidRPr="0043722D" w:rsidRDefault="00294EBD" w:rsidP="00294EB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3722D"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«Экспресс»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31" type="#_x0000_t202" style="position:absolute;margin-left:332.55pt;margin-top:32.75pt;width:218.25pt;height:382.5pt;z-index:251720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" filled="f" stroked="f">
                <v:textbox style="mso-fit-shape-to-text:t">
                  <w:txbxContent>
                    <w:p w:rsidR="00294EBD" w:rsidRPr="0043722D" w:rsidRDefault="00294EBD" w:rsidP="00294EBD">
                      <w:pPr>
                        <w:jc w:val="center"/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3722D"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«Экспресс»</w:t>
                      </w:r>
                    </w:p>
                  </w:txbxContent>
                </v:textbox>
              </v:shape>
            </w:pict>
          </mc:Fallback>
        </mc:AlternateContent>
      </w:r>
      <w:r w:rsidR="00227037">
        <w:rPr>
          <w:rFonts w:ascii="Arial" w:hAnsi="Arial" w:cs="Arial"/>
          <w:b/>
          <w:noProof/>
          <w:color w:val="2E3640"/>
          <w:spacing w:val="20"/>
          <w:sz w:val="24"/>
          <w:szCs w:val="24"/>
        </w:rPr>
        <w:drawing>
          <wp:anchor distT="0" distB="0" distL="114300" distR="114300" simplePos="0" relativeHeight="251698688" behindDoc="0" locked="0" layoutInCell="1" allowOverlap="1" wp14:anchorId="566750DA" wp14:editId="54959E1A">
            <wp:simplePos x="0" y="0"/>
            <wp:positionH relativeFrom="column">
              <wp:posOffset>7720330</wp:posOffset>
            </wp:positionH>
            <wp:positionV relativeFrom="paragraph">
              <wp:posOffset>6039485</wp:posOffset>
            </wp:positionV>
            <wp:extent cx="2524125" cy="43815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01"/>
                    <a:stretch/>
                  </pic:blipFill>
                  <pic:spPr bwMode="auto">
                    <a:xfrm>
                      <a:off x="0" y="0"/>
                      <a:ext cx="25241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906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ADF1C4C" wp14:editId="2C4D42B6">
                <wp:simplePos x="0" y="0"/>
                <wp:positionH relativeFrom="column">
                  <wp:posOffset>7564120</wp:posOffset>
                </wp:positionH>
                <wp:positionV relativeFrom="paragraph">
                  <wp:posOffset>6287135</wp:posOffset>
                </wp:positionV>
                <wp:extent cx="2682240" cy="619760"/>
                <wp:effectExtent l="0" t="0" r="0" b="8890"/>
                <wp:wrapNone/>
                <wp:docPr id="141" name="Пол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79E7" w:rsidRPr="0043722D" w:rsidRDefault="00335131" w:rsidP="0095704A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8890" w14:prstMaterial="warmMatte">
                                  <w14:bevelT w14:w="38100" w14:h="3810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8890" w14:prstMaterial="warmMatte">
                                  <w14:bevelT w14:w="38100" w14:h="3810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="00AC79E7" w:rsidRPr="0043722D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8890" w14:prstMaterial="warmMatte">
                                  <w14:bevelT w14:w="38100" w14:h="3810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Экспресс»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1" o:spid="_x0000_s1032" type="#_x0000_t202" style="position:absolute;margin-left:595.6pt;margin-top:495.05pt;width:211.2pt;height:48.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" filled="f" stroked="f">
                <v:textbox>
                  <w:txbxContent>
                    <w:p w:rsidR="00AC79E7" w:rsidRPr="0043722D" w:rsidRDefault="00335131" w:rsidP="0095704A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8890" w14:prstMaterial="warmMatte">
                            <w14:bevelT w14:w="38100" w14:h="3810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8890" w14:prstMaterial="warmMatte">
                            <w14:bevelT w14:w="38100" w14:h="3810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</w:t>
                      </w:r>
                      <w:r w:rsidR="00AC79E7" w:rsidRPr="0043722D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8890" w14:prstMaterial="warmMatte">
                            <w14:bevelT w14:w="38100" w14:h="3810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Экспресс»</w:t>
                      </w:r>
                    </w:p>
                  </w:txbxContent>
                </v:textbox>
              </v:shape>
            </w:pict>
          </mc:Fallback>
        </mc:AlternateContent>
      </w:r>
      <w:r w:rsidR="00395489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B051550" wp14:editId="7D0F65B1">
                <wp:simplePos x="0" y="0"/>
                <wp:positionH relativeFrom="page">
                  <wp:posOffset>238125</wp:posOffset>
                </wp:positionH>
                <wp:positionV relativeFrom="page">
                  <wp:posOffset>3228975</wp:posOffset>
                </wp:positionV>
                <wp:extent cx="10234930" cy="1216660"/>
                <wp:effectExtent l="0" t="0" r="13970" b="0"/>
                <wp:wrapNone/>
                <wp:docPr id="128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4930" cy="1216660"/>
                        </a:xfrm>
                        <a:custGeom>
                          <a:avLst/>
                          <a:gdLst>
                            <a:gd name="T0" fmla="*/ 0 w 3168"/>
                            <a:gd name="T1" fmla="*/ 0 h 400"/>
                            <a:gd name="T2" fmla="*/ 3168 w 3168"/>
                            <a:gd name="T3" fmla="*/ 323 h 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8" h="400">
                              <a:moveTo>
                                <a:pt x="0" y="0"/>
                              </a:moveTo>
                              <a:cubicBezTo>
                                <a:pt x="1367" y="400"/>
                                <a:pt x="2689" y="357"/>
                                <a:pt x="3168" y="323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18.75pt;margin-top:254.25pt;width:805.9pt;height:95.8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" path="m,c1367,400,2689,357,3168,323e" filled="f" fillcolor="#fffffe" strokecolor="#fffffe" strokeweight=".17706mm">
                <v:stroke joinstyle="miter"/>
                <v:shadow color="#8c8682"/>
                <v:path arrowok="t" o:connecttype="custom" o:connectlocs="0,0;10234930,982453" o:connectangles="0,0"/>
                <w10:wrap anchorx="page" anchory="page"/>
              </v:shape>
            </w:pict>
          </mc:Fallback>
        </mc:AlternateContent>
      </w:r>
      <w:r w:rsidR="007E4CAC">
        <w:rPr>
          <w:lang w:bidi="ru-RU"/>
        </w:rPr>
        <w:br w:type="page"/>
      </w:r>
      <w:r w:rsidR="00830EB8">
        <w:rPr>
          <w:rFonts w:ascii="Arial" w:hAnsi="Arial" w:cs="Arial"/>
          <w:noProof/>
          <w:color w:val="110EA7"/>
          <w:sz w:val="19"/>
          <w:szCs w:val="19"/>
        </w:rPr>
        <w:lastRenderedPageBreak/>
        <w:drawing>
          <wp:anchor distT="0" distB="0" distL="114300" distR="114300" simplePos="0" relativeHeight="251751936" behindDoc="0" locked="0" layoutInCell="1" allowOverlap="1" wp14:anchorId="6E9E7212" wp14:editId="4F8AFD59">
            <wp:simplePos x="0" y="0"/>
            <wp:positionH relativeFrom="column">
              <wp:posOffset>1115695</wp:posOffset>
            </wp:positionH>
            <wp:positionV relativeFrom="paragraph">
              <wp:posOffset>5324512</wp:posOffset>
            </wp:positionV>
            <wp:extent cx="1228750" cy="1847850"/>
            <wp:effectExtent l="0" t="0" r="9525" b="0"/>
            <wp:wrapNone/>
            <wp:docPr id="694" name="Рисунок 694" descr="Картинка 3 из 39975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 из 39975">
                      <a:hlinkClick r:id="rId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EB8">
        <w:rPr>
          <w:rFonts w:asciiTheme="majorHAnsi" w:hAnsiTheme="majorHAnsi" w:cs="Arial"/>
          <w:noProof/>
          <w:color w:val="464653" w:themeColor="text2"/>
        </w:rPr>
        <w:drawing>
          <wp:anchor distT="0" distB="0" distL="114300" distR="114300" simplePos="0" relativeHeight="251742720" behindDoc="0" locked="0" layoutInCell="1" allowOverlap="1" wp14:anchorId="08D21F6E" wp14:editId="000C7716">
            <wp:simplePos x="0" y="0"/>
            <wp:positionH relativeFrom="column">
              <wp:posOffset>-7006590</wp:posOffset>
            </wp:positionH>
            <wp:positionV relativeFrom="paragraph">
              <wp:posOffset>6751955</wp:posOffset>
            </wp:positionV>
            <wp:extent cx="581025" cy="520700"/>
            <wp:effectExtent l="0" t="0" r="9525" b="0"/>
            <wp:wrapNone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4B8">
        <w:rPr>
          <w:rFonts w:ascii="Arial" w:hAnsi="Arial" w:cs="Arial"/>
          <w:noProof/>
          <w:color w:val="110EA7"/>
          <w:sz w:val="19"/>
          <w:szCs w:val="19"/>
        </w:rPr>
        <w:drawing>
          <wp:anchor distT="0" distB="0" distL="114300" distR="114300" simplePos="0" relativeHeight="251750912" behindDoc="0" locked="0" layoutInCell="1" allowOverlap="1" wp14:anchorId="79413C57" wp14:editId="56B4BC08">
            <wp:simplePos x="0" y="0"/>
            <wp:positionH relativeFrom="column">
              <wp:posOffset>-7168515</wp:posOffset>
            </wp:positionH>
            <wp:positionV relativeFrom="paragraph">
              <wp:posOffset>-17145</wp:posOffset>
            </wp:positionV>
            <wp:extent cx="1600200" cy="1023620"/>
            <wp:effectExtent l="0" t="0" r="0" b="0"/>
            <wp:wrapNone/>
            <wp:docPr id="693" name="Рисунок 693" descr="Картинка 1 из 39975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39975">
                      <a:hlinkClick r:id="rId25" tgtFrame="_blank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2063" b="-33751"/>
                    <a:stretch/>
                  </pic:blipFill>
                  <pic:spPr bwMode="auto">
                    <a:xfrm>
                      <a:off x="0" y="0"/>
                      <a:ext cx="160020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0CE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D7FA93B" wp14:editId="658C12AD">
                <wp:simplePos x="0" y="0"/>
                <wp:positionH relativeFrom="column">
                  <wp:posOffset>-2472690</wp:posOffset>
                </wp:positionH>
                <wp:positionV relativeFrom="paragraph">
                  <wp:posOffset>0</wp:posOffset>
                </wp:positionV>
                <wp:extent cx="5743575" cy="2136775"/>
                <wp:effectExtent l="0" t="0" r="0" b="2540"/>
                <wp:wrapNone/>
                <wp:docPr id="680" name="Поле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213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00CE" w:rsidRPr="00E300CE" w:rsidRDefault="00E300CE" w:rsidP="00E300CE">
                            <w:pPr>
                              <w:widowControl w:val="0"/>
                              <w:rPr>
                                <w:rFonts w:asciiTheme="minorHAnsi" w:hAnsiTheme="minorHAnsi" w:cs="Arial"/>
                                <w:b/>
                                <w:color w:val="464653" w:themeColor="text2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300CE">
                              <w:rPr>
                                <w:rFonts w:ascii="Bodoni MT Black" w:hAnsi="Bodoni MT Black" w:cs="Arial"/>
                                <w:b/>
                                <w:color w:val="464653" w:themeColor="text2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5 </w:t>
                            </w:r>
                            <w:r w:rsidRPr="00E300CE">
                              <w:rPr>
                                <w:b/>
                                <w:color w:val="464653" w:themeColor="text2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причин</w:t>
                            </w:r>
                            <w:r>
                              <w:rPr>
                                <w:b/>
                                <w:color w:val="464653" w:themeColor="text2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E300CE">
                              <w:rPr>
                                <w:b/>
                                <w:color w:val="464653" w:themeColor="text2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выучить язык в нашей школе: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80" o:spid="_x0000_s1033" type="#_x0000_t202" style="position:absolute;margin-left:-194.7pt;margin-top:0;width:452.25pt;height:168.25pt;z-index:25174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" filled="f" stroked="f">
                <v:textbox style="mso-fit-shape-to-text:t">
                  <w:txbxContent>
                    <w:p w:rsidR="00E300CE" w:rsidRPr="00E300CE" w:rsidRDefault="00E300CE" w:rsidP="00E300CE">
                      <w:pPr>
                        <w:widowControl w:val="0"/>
                        <w:rPr>
                          <w:rFonts w:asciiTheme="minorHAnsi" w:hAnsiTheme="minorHAnsi" w:cs="Arial"/>
                          <w:b/>
                          <w:color w:val="464653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300CE">
                        <w:rPr>
                          <w:rFonts w:ascii="Bodoni MT Black" w:hAnsi="Bodoni MT Black" w:cs="Arial"/>
                          <w:b/>
                          <w:color w:val="464653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5 </w:t>
                      </w:r>
                      <w:r w:rsidRPr="00E300CE">
                        <w:rPr>
                          <w:b/>
                          <w:color w:val="464653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причин</w:t>
                      </w:r>
                      <w:r>
                        <w:rPr>
                          <w:b/>
                          <w:color w:val="464653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E300CE">
                        <w:rPr>
                          <w:b/>
                          <w:color w:val="464653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выучить язык в нашей школе:</w:t>
                      </w:r>
                    </w:p>
                  </w:txbxContent>
                </v:textbox>
              </v:shape>
            </w:pict>
          </mc:Fallback>
        </mc:AlternateContent>
      </w:r>
      <w:r w:rsidR="00E300CE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9B5534F" wp14:editId="4C49DD15">
                <wp:simplePos x="0" y="0"/>
                <wp:positionH relativeFrom="column">
                  <wp:posOffset>-6025515</wp:posOffset>
                </wp:positionH>
                <wp:positionV relativeFrom="paragraph">
                  <wp:posOffset>144145</wp:posOffset>
                </wp:positionV>
                <wp:extent cx="3257550" cy="7105650"/>
                <wp:effectExtent l="0" t="0" r="0" b="1079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710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00CE" w:rsidRDefault="00E300CE" w:rsidP="00E300CE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Зачем </w:t>
                            </w:r>
                            <w:r w:rsidR="005B01EA"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юристу</w:t>
                            </w:r>
                          </w:p>
                          <w:p w:rsidR="00E300CE" w:rsidRPr="00E300CE" w:rsidRDefault="00E300CE" w:rsidP="00E300CE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знать английский?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" o:spid="_x0000_s1034" type="#_x0000_t202" style="position:absolute;margin-left:-474.45pt;margin-top:11.35pt;width:256.5pt;height:559.5pt;z-index:251744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" filled="f" stroked="f">
                <v:textbox style="mso-fit-shape-to-text:t">
                  <w:txbxContent>
                    <w:p w:rsidR="00E300CE" w:rsidRDefault="00E300CE" w:rsidP="00E300CE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Зачем </w:t>
                      </w:r>
                      <w:r w:rsidR="005B01EA">
                        <w:rPr>
                          <w:b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юристу</w:t>
                      </w:r>
                    </w:p>
                    <w:p w:rsidR="00E300CE" w:rsidRPr="00E300CE" w:rsidRDefault="00E300CE" w:rsidP="00E300CE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знать английский?</w:t>
                      </w:r>
                    </w:p>
                  </w:txbxContent>
                </v:textbox>
              </v:shape>
            </w:pict>
          </mc:Fallback>
        </mc:AlternateContent>
      </w:r>
      <w:r w:rsidR="00D6451C">
        <w:rPr>
          <w:rFonts w:asciiTheme="minorHAnsi" w:hAnsiTheme="minorHAnsi" w:cs="Arial"/>
          <w:b/>
          <w:noProof/>
          <w:color w:val="464653" w:themeColor="text2"/>
          <w:sz w:val="36"/>
          <w:szCs w:val="36"/>
        </w:rPr>
        <w:drawing>
          <wp:anchor distT="0" distB="0" distL="114300" distR="114300" simplePos="0" relativeHeight="251732480" behindDoc="0" locked="0" layoutInCell="1" allowOverlap="1" wp14:anchorId="48B3513C" wp14:editId="22404623">
            <wp:simplePos x="0" y="0"/>
            <wp:positionH relativeFrom="column">
              <wp:posOffset>3448050</wp:posOffset>
            </wp:positionH>
            <wp:positionV relativeFrom="paragraph">
              <wp:posOffset>-85725</wp:posOffset>
            </wp:positionV>
            <wp:extent cx="923925" cy="923925"/>
            <wp:effectExtent l="0" t="0" r="9525" b="9525"/>
            <wp:wrapSquare wrapText="bothSides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AQ1N9DJ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51C">
        <w:rPr>
          <w:noProof/>
        </w:rPr>
        <mc:AlternateContent>
          <mc:Choice Requires="wps">
            <w:drawing>
              <wp:anchor distT="91440" distB="91440" distL="228600" distR="91440" simplePos="0" relativeHeight="251708928" behindDoc="0" locked="0" layoutInCell="0" allowOverlap="1" wp14:anchorId="3CADFC14" wp14:editId="79AC6088">
                <wp:simplePos x="0" y="0"/>
                <wp:positionH relativeFrom="margin">
                  <wp:posOffset>7105650</wp:posOffset>
                </wp:positionH>
                <wp:positionV relativeFrom="margin">
                  <wp:posOffset>2952750</wp:posOffset>
                </wp:positionV>
                <wp:extent cx="3200400" cy="2247900"/>
                <wp:effectExtent l="0" t="0" r="19050" b="19050"/>
                <wp:wrapSquare wrapText="bothSides"/>
                <wp:docPr id="28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22479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876" w:rsidRPr="00F96E7B" w:rsidRDefault="004C6876" w:rsidP="00F96E7B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ind w:left="0" w:firstLine="360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F96E7B"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УчебнЫЕ ПОСОБИЯ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и полный набор наглядных, аудио-видео и DVD материалов ведущих западных и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з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дательств «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Cambridge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University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Press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», «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Oxford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University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Press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», «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Longman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», «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Macmillan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» подобраны согласно пр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о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граммным требованиям международных стандартов в области обучения иностра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н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ным языкам. </w:t>
                            </w:r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 xml:space="preserve">Каждый </w:t>
                            </w:r>
                            <w:hyperlink r:id="rId28" w:history="1">
                              <w:r w:rsidRPr="00F96E7B">
                                <w:rPr>
                                  <w:rFonts w:asciiTheme="majorHAnsi" w:hAnsiTheme="majorHAnsi" w:cs="Helvetica"/>
                                  <w:color w:val="auto"/>
                                  <w:sz w:val="22"/>
                                  <w:szCs w:val="22"/>
                                </w:rPr>
                                <w:t>наш курс английск</w:t>
                              </w:r>
                              <w:r w:rsidRPr="00F96E7B">
                                <w:rPr>
                                  <w:rFonts w:asciiTheme="majorHAnsi" w:hAnsiTheme="majorHAnsi" w:cs="Helvetica"/>
                                  <w:color w:val="auto"/>
                                  <w:sz w:val="22"/>
                                  <w:szCs w:val="22"/>
                                </w:rPr>
                                <w:t>о</w:t>
                              </w:r>
                              <w:r w:rsidRPr="00F96E7B">
                                <w:rPr>
                                  <w:rFonts w:asciiTheme="majorHAnsi" w:hAnsiTheme="majorHAnsi" w:cs="Helvetica"/>
                                  <w:color w:val="auto"/>
                                  <w:sz w:val="22"/>
                                  <w:szCs w:val="22"/>
                                </w:rPr>
                                <w:t>го языка</w:t>
                              </w:r>
                            </w:hyperlink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35131">
                              <w:rPr>
                                <w:rFonts w:asciiTheme="majorHAnsi" w:hAnsiTheme="majorHAnsi" w:cs="Helvetic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учитывает специфические ос</w:t>
                            </w:r>
                            <w:r w:rsidRPr="00335131">
                              <w:rPr>
                                <w:rFonts w:asciiTheme="majorHAnsi" w:hAnsiTheme="majorHAnsi" w:cs="Helvetic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о</w:t>
                            </w:r>
                            <w:r w:rsidRPr="00335131">
                              <w:rPr>
                                <w:rFonts w:asciiTheme="majorHAnsi" w:hAnsiTheme="majorHAnsi" w:cs="Helvetic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бенности</w:t>
                            </w:r>
                            <w:r w:rsidRPr="00335131">
                              <w:rPr>
                                <w:rFonts w:asciiTheme="majorHAnsi" w:hAnsiTheme="majorHAnsi" w:cs="Helvetica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только Вашей профессионал</w:t>
                            </w:r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ь</w:t>
                            </w:r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ной деятельности.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559.5pt;margin-top:232.5pt;width:252pt;height:177pt;z-index:251708928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" o:allowincell="f" fillcolor="#ffc" strokecolor="#fada7a [3207]" strokeweight="2pt">
                <v:textbox inset="16.56pt,7.2pt,16.56pt,7.2pt">
                  <w:txbxContent>
                    <w:p w:rsidR="004C6876" w:rsidRPr="00F96E7B" w:rsidRDefault="004C6876" w:rsidP="00F96E7B">
                      <w:pPr>
                        <w:pStyle w:val="a5"/>
                        <w:numPr>
                          <w:ilvl w:val="0"/>
                          <w:numId w:val="16"/>
                        </w:numPr>
                        <w:ind w:left="0" w:firstLine="360"/>
                        <w:jc w:val="both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F96E7B"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>УчебнЫЕ ПОСОБИЯ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и полный набор наглядных, аудио-видео и DVD материалов ведущих западных и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з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дательств «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Cambridge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University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Press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», «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Oxford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University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Press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», «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Longman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», «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Macmillan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» подобраны согласно пр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о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граммным требованиям международных стандартов в области обучения иностра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н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ным языкам. </w:t>
                      </w:r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 xml:space="preserve">Каждый </w:t>
                      </w:r>
                      <w:hyperlink r:id="rId31" w:history="1">
                        <w:r w:rsidRPr="00F96E7B">
                          <w:rPr>
                            <w:rFonts w:asciiTheme="majorHAnsi" w:hAnsiTheme="majorHAnsi" w:cs="Helvetica"/>
                            <w:color w:val="auto"/>
                            <w:sz w:val="22"/>
                            <w:szCs w:val="22"/>
                          </w:rPr>
                          <w:t>наш курс английск</w:t>
                        </w:r>
                        <w:r w:rsidRPr="00F96E7B">
                          <w:rPr>
                            <w:rFonts w:asciiTheme="majorHAnsi" w:hAnsiTheme="majorHAnsi" w:cs="Helvetica"/>
                            <w:color w:val="auto"/>
                            <w:sz w:val="22"/>
                            <w:szCs w:val="22"/>
                          </w:rPr>
                          <w:t>о</w:t>
                        </w:r>
                        <w:r w:rsidRPr="00F96E7B">
                          <w:rPr>
                            <w:rFonts w:asciiTheme="majorHAnsi" w:hAnsiTheme="majorHAnsi" w:cs="Helvetica"/>
                            <w:color w:val="auto"/>
                            <w:sz w:val="22"/>
                            <w:szCs w:val="22"/>
                          </w:rPr>
                          <w:t>го языка</w:t>
                        </w:r>
                      </w:hyperlink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335131">
                        <w:rPr>
                          <w:rFonts w:asciiTheme="majorHAnsi" w:hAnsiTheme="majorHAnsi" w:cs="Helvetica"/>
                          <w:b/>
                          <w:bCs/>
                          <w:color w:val="FF0000"/>
                          <w:sz w:val="22"/>
                          <w:szCs w:val="22"/>
                        </w:rPr>
                        <w:t>учитывает специфические ос</w:t>
                      </w:r>
                      <w:r w:rsidRPr="00335131">
                        <w:rPr>
                          <w:rFonts w:asciiTheme="majorHAnsi" w:hAnsiTheme="majorHAnsi" w:cs="Helvetica"/>
                          <w:b/>
                          <w:bCs/>
                          <w:color w:val="FF0000"/>
                          <w:sz w:val="22"/>
                          <w:szCs w:val="22"/>
                        </w:rPr>
                        <w:t>о</w:t>
                      </w:r>
                      <w:r w:rsidRPr="00335131">
                        <w:rPr>
                          <w:rFonts w:asciiTheme="majorHAnsi" w:hAnsiTheme="majorHAnsi" w:cs="Helvetica"/>
                          <w:b/>
                          <w:bCs/>
                          <w:color w:val="FF0000"/>
                          <w:sz w:val="22"/>
                          <w:szCs w:val="22"/>
                        </w:rPr>
                        <w:t>бенности</w:t>
                      </w:r>
                      <w:r w:rsidRPr="00335131">
                        <w:rPr>
                          <w:rFonts w:asciiTheme="majorHAnsi" w:hAnsiTheme="majorHAnsi" w:cs="Helvetica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только Вашей профессионал</w:t>
                      </w:r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ь</w:t>
                      </w:r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ной деятельности.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6451C">
        <w:rPr>
          <w:noProof/>
        </w:rPr>
        <mc:AlternateContent>
          <mc:Choice Requires="wps">
            <w:drawing>
              <wp:anchor distT="91440" distB="91440" distL="228600" distR="91440" simplePos="0" relativeHeight="251700736" behindDoc="0" locked="0" layoutInCell="0" allowOverlap="1" wp14:anchorId="359D10A1" wp14:editId="6593CF1F">
                <wp:simplePos x="0" y="0"/>
                <wp:positionH relativeFrom="margin">
                  <wp:posOffset>3448050</wp:posOffset>
                </wp:positionH>
                <wp:positionV relativeFrom="margin">
                  <wp:posOffset>1095375</wp:posOffset>
                </wp:positionV>
                <wp:extent cx="3267075" cy="2286000"/>
                <wp:effectExtent l="0" t="0" r="28575" b="19050"/>
                <wp:wrapSquare wrapText="bothSides"/>
                <wp:docPr id="70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7075" cy="22860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037" w:rsidRPr="000C5C08" w:rsidRDefault="00227037" w:rsidP="00F96E7B">
                            <w:pPr>
                              <w:pStyle w:val="Sidebarphoto"/>
                              <w:numPr>
                                <w:ilvl w:val="0"/>
                                <w:numId w:val="14"/>
                              </w:numPr>
                              <w:ind w:left="0" w:firstLine="360"/>
                              <w:jc w:val="both"/>
                              <w:rPr>
                                <w:rFonts w:asciiTheme="majorHAnsi" w:hAnsiTheme="majorHAnsi" w:cs="Arial"/>
                                <w:color w:val="464653" w:themeColor="text2"/>
                                <w:sz w:val="22"/>
                                <w:lang w:val="ru-RU"/>
                              </w:rPr>
                            </w:pPr>
                            <w:r w:rsidRPr="000C5C08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lang w:val="ru-RU"/>
                              </w:rPr>
                              <w:t>ПРОЦЕСС ОБУЧЕНИЯ</w:t>
                            </w:r>
                            <w:r w:rsidRPr="000C5C08">
                              <w:rPr>
                                <w:rFonts w:asciiTheme="majorHAnsi" w:hAnsiTheme="majorHAnsi" w:cstheme="minorHAnsi"/>
                                <w:b/>
                                <w:color w:val="auto"/>
                                <w:sz w:val="22"/>
                                <w:lang w:val="ru-RU"/>
                              </w:rPr>
                              <w:t>.</w:t>
                            </w:r>
                            <w:r w:rsidRPr="000C5C08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lang w:val="ru-RU"/>
                              </w:rPr>
                              <w:t xml:space="preserve"> </w:t>
                            </w:r>
                            <w:r w:rsidRPr="000C5C08">
                              <w:rPr>
                                <w:rFonts w:asciiTheme="majorHAnsi" w:hAnsiTheme="majorHAnsi" w:cs="Arial"/>
                                <w:color w:val="464653" w:themeColor="text2"/>
                                <w:sz w:val="22"/>
                                <w:lang w:val="ru-RU"/>
                              </w:rPr>
                              <w:t xml:space="preserve">Мы ценим ваше время и деньги. Поэтому предлагаем 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u w:val="single"/>
                                <w:lang w:val="ru-RU"/>
                              </w:rPr>
                              <w:t>корпоративное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lang w:val="ru-RU"/>
                              </w:rPr>
                              <w:t xml:space="preserve">    обучение с выездом преподавателя к Вам в офис</w:t>
                            </w:r>
                            <w:r w:rsidRPr="000C5C08">
                              <w:rPr>
                                <w:rFonts w:asciiTheme="majorHAnsi" w:hAnsiTheme="majorHAnsi" w:cs="Arial"/>
                                <w:color w:val="464653" w:themeColor="text2"/>
                                <w:sz w:val="22"/>
                                <w:lang w:val="ru-RU"/>
                              </w:rPr>
                              <w:t>, наиболее удобный и выгодный формат изучения иностранного языка для Вас и Ваших сотрудников.</w:t>
                            </w:r>
                          </w:p>
                          <w:p w:rsidR="00227037" w:rsidRPr="00227037" w:rsidRDefault="00227037" w:rsidP="00227037">
                            <w:pPr>
                              <w:spacing w:before="60" w:after="60"/>
                              <w:ind w:firstLine="284"/>
                              <w:jc w:val="both"/>
                              <w:rPr>
                                <w:rFonts w:asciiTheme="majorHAnsi" w:hAnsiTheme="majorHAnsi" w:cs="Arial"/>
                                <w:color w:val="464653" w:themeColor="text2"/>
                                <w:sz w:val="22"/>
                                <w:szCs w:val="22"/>
                              </w:rPr>
                            </w:pPr>
                            <w:r w:rsidRPr="000C5C08">
                              <w:rPr>
                                <w:rFonts w:asciiTheme="majorHAnsi" w:hAnsiTheme="majorHAnsi" w:cs="Arial"/>
                                <w:color w:val="464653" w:themeColor="text2"/>
                                <w:sz w:val="22"/>
                                <w:szCs w:val="22"/>
                              </w:rPr>
                              <w:t xml:space="preserve">Основное преимущество, которое дают корпоративные курсы английского языка – Вы будете изучать 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именно то, что нужно Вам в удобное для Вас время и на терр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и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тории Вашего предприятия</w:t>
                            </w:r>
                            <w:r w:rsidRPr="000C5C08">
                              <w:rPr>
                                <w:rFonts w:asciiTheme="majorHAnsi" w:hAnsiTheme="majorHAnsi" w:cs="Arial"/>
                                <w:color w:val="464653" w:themeColor="text2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6" style="position:absolute;margin-left:271.5pt;margin-top:86.25pt;width:257.25pt;height:180pt;z-index:251700736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" o:allowincell="f" fillcolor="#ffc" strokecolor="#9fb8cd [3205]" strokeweight="2pt">
                <v:textbox inset="16.56pt,7.2pt,16.56pt,7.2pt">
                  <w:txbxContent>
                    <w:p w:rsidR="00227037" w:rsidRPr="000C5C08" w:rsidRDefault="00227037" w:rsidP="00F96E7B">
                      <w:pPr>
                        <w:pStyle w:val="Sidebarphoto"/>
                        <w:numPr>
                          <w:ilvl w:val="0"/>
                          <w:numId w:val="14"/>
                        </w:numPr>
                        <w:ind w:left="0" w:firstLine="360"/>
                        <w:jc w:val="both"/>
                        <w:rPr>
                          <w:rFonts w:asciiTheme="majorHAnsi" w:hAnsiTheme="majorHAnsi" w:cs="Arial"/>
                          <w:color w:val="464653" w:themeColor="text2"/>
                          <w:sz w:val="22"/>
                          <w:lang w:val="ru-RU"/>
                        </w:rPr>
                      </w:pPr>
                      <w:r w:rsidRPr="000C5C08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lang w:val="ru-RU"/>
                        </w:rPr>
                        <w:t>ПРОЦЕСС ОБУЧЕНИЯ</w:t>
                      </w:r>
                      <w:r w:rsidRPr="000C5C08">
                        <w:rPr>
                          <w:rFonts w:asciiTheme="majorHAnsi" w:hAnsiTheme="majorHAnsi" w:cstheme="minorHAnsi"/>
                          <w:b/>
                          <w:color w:val="auto"/>
                          <w:sz w:val="22"/>
                          <w:lang w:val="ru-RU"/>
                        </w:rPr>
                        <w:t>.</w:t>
                      </w:r>
                      <w:r w:rsidRPr="000C5C08">
                        <w:rPr>
                          <w:rFonts w:asciiTheme="majorHAnsi" w:hAnsiTheme="majorHAnsi" w:cstheme="minorHAnsi"/>
                          <w:color w:val="auto"/>
                          <w:sz w:val="22"/>
                          <w:lang w:val="ru-RU"/>
                        </w:rPr>
                        <w:t xml:space="preserve"> </w:t>
                      </w:r>
                      <w:r w:rsidRPr="000C5C08">
                        <w:rPr>
                          <w:rFonts w:asciiTheme="majorHAnsi" w:hAnsiTheme="majorHAnsi" w:cs="Arial"/>
                          <w:color w:val="464653" w:themeColor="text2"/>
                          <w:sz w:val="22"/>
                          <w:lang w:val="ru-RU"/>
                        </w:rPr>
                        <w:t xml:space="preserve">Мы ценим ваше время и деньги. Поэтому предлагаем 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bCs/>
                          <w:i/>
                          <w:iCs/>
                          <w:color w:val="FF0000"/>
                          <w:sz w:val="22"/>
                          <w:u w:val="single"/>
                          <w:lang w:val="ru-RU"/>
                        </w:rPr>
                        <w:t>корпоративное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bCs/>
                          <w:i/>
                          <w:iCs/>
                          <w:color w:val="FF0000"/>
                          <w:sz w:val="22"/>
                          <w:lang w:val="ru-RU"/>
                        </w:rPr>
                        <w:t xml:space="preserve">    обучение с выездом преподавателя к Вам в офис</w:t>
                      </w:r>
                      <w:r w:rsidRPr="000C5C08">
                        <w:rPr>
                          <w:rFonts w:asciiTheme="majorHAnsi" w:hAnsiTheme="majorHAnsi" w:cs="Arial"/>
                          <w:color w:val="464653" w:themeColor="text2"/>
                          <w:sz w:val="22"/>
                          <w:lang w:val="ru-RU"/>
                        </w:rPr>
                        <w:t>, наиболее удобный и выгодный формат изучения иностранного языка для Вас и Ваших сотрудников.</w:t>
                      </w:r>
                    </w:p>
                    <w:p w:rsidR="00227037" w:rsidRPr="00227037" w:rsidRDefault="00227037" w:rsidP="00227037">
                      <w:pPr>
                        <w:spacing w:before="60" w:after="60"/>
                        <w:ind w:firstLine="284"/>
                        <w:jc w:val="both"/>
                        <w:rPr>
                          <w:rFonts w:asciiTheme="majorHAnsi" w:hAnsiTheme="majorHAnsi" w:cs="Arial"/>
                          <w:color w:val="464653" w:themeColor="text2"/>
                          <w:sz w:val="22"/>
                          <w:szCs w:val="22"/>
                        </w:rPr>
                      </w:pPr>
                      <w:r w:rsidRPr="000C5C08">
                        <w:rPr>
                          <w:rFonts w:asciiTheme="majorHAnsi" w:hAnsiTheme="majorHAnsi" w:cs="Arial"/>
                          <w:color w:val="464653" w:themeColor="text2"/>
                          <w:sz w:val="22"/>
                          <w:szCs w:val="22"/>
                        </w:rPr>
                        <w:t xml:space="preserve">Основное преимущество, которое дают корпоративные курсы английского языка – Вы будете изучать 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именно то, что нужно Вам в удобное для Вас время и на терр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и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тории Вашего предприятия</w:t>
                      </w:r>
                      <w:r w:rsidRPr="000C5C08">
                        <w:rPr>
                          <w:rFonts w:asciiTheme="majorHAnsi" w:hAnsiTheme="majorHAnsi" w:cs="Arial"/>
                          <w:color w:val="464653" w:themeColor="text2"/>
                          <w:sz w:val="22"/>
                          <w:szCs w:val="22"/>
                        </w:rPr>
                        <w:t xml:space="preserve">.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6451C">
        <w:rPr>
          <w:noProof/>
        </w:rPr>
        <mc:AlternateContent>
          <mc:Choice Requires="wps">
            <w:drawing>
              <wp:anchor distT="91440" distB="91440" distL="228600" distR="91440" simplePos="0" relativeHeight="251713024" behindDoc="0" locked="0" layoutInCell="0" allowOverlap="1" wp14:anchorId="727DC1E8" wp14:editId="5D84E5D4">
                <wp:simplePos x="0" y="0"/>
                <wp:positionH relativeFrom="margin">
                  <wp:posOffset>3450590</wp:posOffset>
                </wp:positionH>
                <wp:positionV relativeFrom="margin">
                  <wp:posOffset>6200775</wp:posOffset>
                </wp:positionV>
                <wp:extent cx="3921760" cy="857250"/>
                <wp:effectExtent l="0" t="0" r="21590" b="19050"/>
                <wp:wrapSquare wrapText="bothSides"/>
                <wp:docPr id="30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1760" cy="8572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876" w:rsidRPr="00172262" w:rsidRDefault="00842B28" w:rsidP="00172262">
                            <w:pPr>
                              <w:pStyle w:val="a5"/>
                              <w:numPr>
                                <w:ilvl w:val="0"/>
                                <w:numId w:val="20"/>
                              </w:numPr>
                              <w:spacing w:before="100" w:beforeAutospacing="1" w:after="100" w:afterAutospacing="1"/>
                              <w:ind w:left="0" w:firstLine="426"/>
                              <w:jc w:val="both"/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262"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Сертификат</w:t>
                            </w:r>
                            <w:r w:rsidRPr="00172262">
                              <w:rPr>
                                <w:rFonts w:asciiTheme="majorHAnsi" w:hAnsiTheme="majorHAnsi" w:cstheme="minorHAnsi"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172262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Деятельность нашей школы лицензирована Министерством образования и Науки РТ, поэтому по окончании курса обучения вы получ</w:t>
                            </w:r>
                            <w:r w:rsidRPr="00172262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а</w:t>
                            </w:r>
                            <w:r w:rsidRPr="00172262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ете </w:t>
                            </w:r>
                            <w:r w:rsidRPr="00335131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сертификат установленного образца.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271.7pt;margin-top:488.25pt;width:308.8pt;height:67.5pt;z-index:251713024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" o:allowincell="f" fillcolor="#ffc" strokecolor="#8e736a [3209]" strokeweight="2pt">
                <v:textbox inset="16.56pt,7.2pt,16.56pt,7.2pt">
                  <w:txbxContent>
                    <w:p w:rsidR="004C6876" w:rsidRPr="00172262" w:rsidRDefault="00842B28" w:rsidP="00172262">
                      <w:pPr>
                        <w:pStyle w:val="a5"/>
                        <w:numPr>
                          <w:ilvl w:val="0"/>
                          <w:numId w:val="20"/>
                        </w:numPr>
                        <w:spacing w:before="100" w:beforeAutospacing="1" w:after="100" w:afterAutospacing="1"/>
                        <w:ind w:left="0" w:firstLine="426"/>
                        <w:jc w:val="both"/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172262"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>Сертификат</w:t>
                      </w:r>
                      <w:r w:rsidRPr="00172262">
                        <w:rPr>
                          <w:rFonts w:asciiTheme="majorHAnsi" w:hAnsiTheme="majorHAnsi" w:cstheme="minorHAnsi"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 xml:space="preserve">. </w:t>
                      </w:r>
                      <w:r w:rsidRPr="00172262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Деятельность нашей школы лицензирована Министерством образования и Науки РТ, поэтому по окончании курса обучения вы получ</w:t>
                      </w:r>
                      <w:r w:rsidRPr="00172262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а</w:t>
                      </w:r>
                      <w:r w:rsidRPr="00172262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ете </w:t>
                      </w:r>
                      <w:r w:rsidRPr="00335131">
                        <w:rPr>
                          <w:rFonts w:asciiTheme="majorHAnsi" w:hAnsiTheme="majorHAnsi" w:cstheme="minorHAnsi"/>
                          <w:b/>
                          <w:color w:val="FF0000"/>
                          <w:kern w:val="0"/>
                          <w:sz w:val="22"/>
                          <w:szCs w:val="22"/>
                        </w:rPr>
                        <w:t>сертификат установленного образца.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33DB2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E71DC4B" wp14:editId="011D00C4">
                <wp:simplePos x="0" y="0"/>
                <wp:positionH relativeFrom="page">
                  <wp:posOffset>-38100</wp:posOffset>
                </wp:positionH>
                <wp:positionV relativeFrom="page">
                  <wp:posOffset>733425</wp:posOffset>
                </wp:positionV>
                <wp:extent cx="10715625" cy="1296035"/>
                <wp:effectExtent l="0" t="0" r="28575" b="18415"/>
                <wp:wrapNone/>
                <wp:docPr id="40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5625" cy="1296035"/>
                        </a:xfrm>
                        <a:custGeom>
                          <a:avLst/>
                          <a:gdLst>
                            <a:gd name="T0" fmla="*/ 0 w 3171"/>
                            <a:gd name="T1" fmla="*/ 426 h 426"/>
                            <a:gd name="T2" fmla="*/ 3171 w 3171"/>
                            <a:gd name="T3" fmla="*/ 56 h 4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26">
                              <a:moveTo>
                                <a:pt x="0" y="426"/>
                              </a:moveTo>
                              <a:cubicBezTo>
                                <a:pt x="1377" y="0"/>
                                <a:pt x="2716" y="29"/>
                                <a:pt x="3171" y="56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" o:spid="_x0000_s1026" style="position:absolute;margin-left:-3pt;margin-top:57.75pt;width:843.75pt;height:102.0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" path="m,426c1377,,2716,29,3171,56e" filled="f" fillcolor="#fffffe" strokecolor="#efb32f" strokeweight=".17711mm">
                <v:stroke joinstyle="miter"/>
                <v:shadow color="#8c8682"/>
                <v:path arrowok="t" o:connecttype="custom" o:connectlocs="0,1296035;10715625,170371" o:connectangles="0,0"/>
                <w10:wrap anchorx="page" anchory="page"/>
              </v:shape>
            </w:pict>
          </mc:Fallback>
        </mc:AlternateContent>
      </w:r>
      <w:r w:rsidR="00133DB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0B318AC" wp14:editId="01C6648B">
                <wp:simplePos x="0" y="0"/>
                <wp:positionH relativeFrom="page">
                  <wp:posOffset>19050</wp:posOffset>
                </wp:positionH>
                <wp:positionV relativeFrom="page">
                  <wp:posOffset>933450</wp:posOffset>
                </wp:positionV>
                <wp:extent cx="10658475" cy="1299210"/>
                <wp:effectExtent l="0" t="0" r="28575" b="15240"/>
                <wp:wrapNone/>
                <wp:docPr id="38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58475" cy="1299210"/>
                        </a:xfrm>
                        <a:custGeom>
                          <a:avLst/>
                          <a:gdLst>
                            <a:gd name="T0" fmla="*/ 0 w 3171"/>
                            <a:gd name="T1" fmla="*/ 427 h 427"/>
                            <a:gd name="T2" fmla="*/ 3171 w 3171"/>
                            <a:gd name="T3" fmla="*/ 52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27">
                              <a:moveTo>
                                <a:pt x="0" y="427"/>
                              </a:moveTo>
                              <a:cubicBezTo>
                                <a:pt x="1369" y="0"/>
                                <a:pt x="2702" y="25"/>
                                <a:pt x="3171" y="52"/>
                              </a:cubicBezTo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" o:spid="_x0000_s1026" style="position:absolute;margin-left:1.5pt;margin-top:73.5pt;width:839.25pt;height:102.3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" path="m,427c1369,,2702,25,3171,52e" fillcolor="#f2f2f2 [3052]" strokecolor="#efb32f" strokeweight=".17711mm">
                <v:stroke joinstyle="miter"/>
                <v:path arrowok="t" o:connecttype="custom" o:connectlocs="0,1299210;10658475,158218" o:connectangles="0,0"/>
                <w10:wrap anchorx="page" anchory="page"/>
              </v:shape>
            </w:pict>
          </mc:Fallback>
        </mc:AlternateContent>
      </w:r>
      <w:r w:rsidR="00133DB2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30BD036" wp14:editId="673F656F">
                <wp:simplePos x="0" y="0"/>
                <wp:positionH relativeFrom="page">
                  <wp:posOffset>228600</wp:posOffset>
                </wp:positionH>
                <wp:positionV relativeFrom="page">
                  <wp:posOffset>838200</wp:posOffset>
                </wp:positionV>
                <wp:extent cx="10448925" cy="1286510"/>
                <wp:effectExtent l="0" t="0" r="28575" b="27940"/>
                <wp:wrapNone/>
                <wp:docPr id="39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48925" cy="1286510"/>
                        </a:xfrm>
                        <a:custGeom>
                          <a:avLst/>
                          <a:gdLst>
                            <a:gd name="T0" fmla="*/ 0 w 3171"/>
                            <a:gd name="T1" fmla="*/ 423 h 423"/>
                            <a:gd name="T2" fmla="*/ 3171 w 3171"/>
                            <a:gd name="T3" fmla="*/ 57 h 4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23">
                              <a:moveTo>
                                <a:pt x="0" y="423"/>
                              </a:moveTo>
                              <a:cubicBezTo>
                                <a:pt x="1374" y="0"/>
                                <a:pt x="2711" y="30"/>
                                <a:pt x="3171" y="57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" o:spid="_x0000_s1026" style="position:absolute;margin-left:18pt;margin-top:66pt;width:822.75pt;height:101.3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" path="m,423c1374,,2711,30,3171,57e" filled="f" fillcolor="#fffffe" strokecolor="#fffffe" strokeweight=".17711mm">
                <v:stroke joinstyle="miter"/>
                <v:shadow color="#8c8682"/>
                <v:path arrowok="t" o:connecttype="custom" o:connectlocs="0,1286510;10448925,173360" o:connectangles="0,0"/>
                <w10:wrap anchorx="page" anchory="page"/>
              </v:shape>
            </w:pict>
          </mc:Fallback>
        </mc:AlternateContent>
      </w:r>
      <w:r w:rsidR="00133DB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6233E8D" wp14:editId="112357EE">
                <wp:simplePos x="0" y="0"/>
                <wp:positionH relativeFrom="page">
                  <wp:posOffset>-38100</wp:posOffset>
                </wp:positionH>
                <wp:positionV relativeFrom="page">
                  <wp:posOffset>0</wp:posOffset>
                </wp:positionV>
                <wp:extent cx="10715625" cy="2136775"/>
                <wp:effectExtent l="0" t="0" r="9525" b="0"/>
                <wp:wrapSquare wrapText="bothSides"/>
                <wp:docPr id="43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5625" cy="2136775"/>
                        </a:xfrm>
                        <a:custGeom>
                          <a:avLst/>
                          <a:gdLst>
                            <a:gd name="T0" fmla="*/ 0 w 3168"/>
                            <a:gd name="T1" fmla="*/ 0 h 627"/>
                            <a:gd name="T2" fmla="*/ 0 w 3168"/>
                            <a:gd name="T3" fmla="*/ 627 h 627"/>
                            <a:gd name="T4" fmla="*/ 2168 w 3168"/>
                            <a:gd name="T5" fmla="*/ 276 h 627"/>
                            <a:gd name="T6" fmla="*/ 3168 w 3168"/>
                            <a:gd name="T7" fmla="*/ 242 h 627"/>
                            <a:gd name="T8" fmla="*/ 3168 w 3168"/>
                            <a:gd name="T9" fmla="*/ 0 h 627"/>
                            <a:gd name="T10" fmla="*/ 0 w 3168"/>
                            <a:gd name="T11" fmla="*/ 0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168" h="627">
                              <a:moveTo>
                                <a:pt x="0" y="0"/>
                              </a:moveTo>
                              <a:cubicBezTo>
                                <a:pt x="0" y="627"/>
                                <a:pt x="0" y="627"/>
                                <a:pt x="0" y="627"/>
                              </a:cubicBezTo>
                              <a:cubicBezTo>
                                <a:pt x="731" y="409"/>
                                <a:pt x="1853" y="296"/>
                                <a:pt x="2168" y="276"/>
                              </a:cubicBezTo>
                              <a:cubicBezTo>
                                <a:pt x="2610" y="249"/>
                                <a:pt x="2951" y="243"/>
                                <a:pt x="3168" y="242"/>
                              </a:cubicBezTo>
                              <a:cubicBezTo>
                                <a:pt x="3168" y="0"/>
                                <a:pt x="3168" y="0"/>
                                <a:pt x="3168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3410" w:rsidRPr="00E83410" w:rsidRDefault="00E83410" w:rsidP="00923C15">
                            <w:pPr>
                              <w:widowControl w:val="0"/>
                              <w:ind w:firstLine="5812"/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464653" w:themeColor="text2"/>
                              </w:rPr>
                            </w:pPr>
                          </w:p>
                          <w:p w:rsidR="00AC79E7" w:rsidRDefault="00923C15" w:rsidP="00227037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464653" w:themeColor="text2"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="00AC79E7" w:rsidRPr="000C5C08">
                              <w:rPr>
                                <w:rFonts w:ascii="Bodoni MT Black" w:hAnsi="Bodoni MT Black" w:cs="Arial"/>
                                <w:b/>
                                <w:color w:val="464653" w:themeColor="text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C79E7">
                              <w:rPr>
                                <w:rFonts w:asciiTheme="minorHAnsi" w:hAnsiTheme="minorHAnsi" w:cs="Arial"/>
                                <w:b/>
                                <w:color w:val="464653" w:themeColor="text2"/>
                                <w:sz w:val="36"/>
                                <w:szCs w:val="36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" o:spid="_x0000_s1038" style="position:absolute;margin-left:-3pt;margin-top:0;width:843.75pt;height:168.2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62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" adj="-11796480,,5400" path="m,c,627,,627,,627,731,409,1853,296,2168,276v442,-27,783,-33,1000,-34c3168,,3168,,3168,l,xe" fillcolor="#bbaaa4 [1945]" stroked="f">
                <v:stroke joinstyle="miter"/>
                <v:formulas/>
                <v:path arrowok="t" o:connecttype="custom" o:connectlocs="0,0;0,2136775;7333168,940590;10715625,824720;10715625,0;0,0" o:connectangles="0,0,0,0,0,0" textboxrect="0,0,3168,627"/>
                <v:textbox>
                  <w:txbxContent>
                    <w:p w:rsidR="00E83410" w:rsidRPr="00E83410" w:rsidRDefault="00E83410" w:rsidP="00923C15">
                      <w:pPr>
                        <w:widowControl w:val="0"/>
                        <w:ind w:firstLine="5812"/>
                        <w:jc w:val="center"/>
                        <w:rPr>
                          <w:rFonts w:asciiTheme="minorHAnsi" w:hAnsiTheme="minorHAnsi" w:cs="Arial"/>
                          <w:b/>
                          <w:color w:val="464653" w:themeColor="text2"/>
                        </w:rPr>
                      </w:pPr>
                    </w:p>
                    <w:p w:rsidR="00AC79E7" w:rsidRDefault="00923C15" w:rsidP="00227037">
                      <w:pPr>
                        <w:widowControl w:val="0"/>
                        <w:jc w:val="center"/>
                      </w:pPr>
                      <w:r>
                        <w:rPr>
                          <w:rFonts w:asciiTheme="minorHAnsi" w:hAnsiTheme="minorHAnsi" w:cs="Arial"/>
                          <w:b/>
                          <w:color w:val="464653" w:themeColor="text2"/>
                          <w:sz w:val="36"/>
                          <w:szCs w:val="36"/>
                        </w:rPr>
                        <w:t xml:space="preserve">       </w:t>
                      </w:r>
                      <w:r w:rsidR="00AC79E7" w:rsidRPr="000C5C08">
                        <w:rPr>
                          <w:rFonts w:ascii="Bodoni MT Black" w:hAnsi="Bodoni MT Black" w:cs="Arial"/>
                          <w:b/>
                          <w:color w:val="464653" w:themeColor="text2"/>
                          <w:sz w:val="36"/>
                          <w:szCs w:val="36"/>
                        </w:rPr>
                        <w:t xml:space="preserve"> </w:t>
                      </w:r>
                      <w:r w:rsidR="00AC79E7">
                        <w:rPr>
                          <w:rFonts w:asciiTheme="minorHAnsi" w:hAnsiTheme="minorHAnsi" w:cs="Arial"/>
                          <w:b/>
                          <w:color w:val="464653" w:themeColor="text2"/>
                          <w:sz w:val="36"/>
                          <w:szCs w:val="36"/>
                        </w:rPr>
                        <w:t xml:space="preserve">     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3722D">
        <w:rPr>
          <w:noProof/>
        </w:rPr>
        <w:drawing>
          <wp:anchor distT="0" distB="0" distL="114300" distR="114300" simplePos="0" relativeHeight="251738624" behindDoc="1" locked="0" layoutInCell="1" allowOverlap="1" wp14:anchorId="74D9D80E" wp14:editId="64429808">
            <wp:simplePos x="0" y="0"/>
            <wp:positionH relativeFrom="column">
              <wp:posOffset>4077970</wp:posOffset>
            </wp:positionH>
            <wp:positionV relativeFrom="paragraph">
              <wp:posOffset>5124450</wp:posOffset>
            </wp:positionV>
            <wp:extent cx="2857500" cy="2143125"/>
            <wp:effectExtent l="0" t="0" r="0" b="9525"/>
            <wp:wrapNone/>
            <wp:docPr id="679" name="Рисунок 679" descr="http://kp.ru/f/12/image/69/16/273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p.ru/f/12/image/69/16/273166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570">
        <w:rPr>
          <w:noProof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 wp14:anchorId="69CF49FD" wp14:editId="50565C01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3257550" cy="7105650"/>
                <wp:effectExtent l="0" t="0" r="0" b="0"/>
                <wp:wrapSquare wrapText="bothSides"/>
                <wp:docPr id="5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710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79E7" w:rsidRDefault="00AC79E7" w:rsidP="00E300CE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b/>
                                <w:color w:val="464653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E"/>
                                <w:sz w:val="36"/>
                                <w:szCs w:val="36"/>
                              </w:rPr>
                              <w:t xml:space="preserve">                 </w:t>
                            </w:r>
                          </w:p>
                          <w:p w:rsidR="00E300CE" w:rsidRPr="000C5C08" w:rsidRDefault="00E300CE" w:rsidP="00E300CE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rFonts w:ascii="Bodoni MT Black" w:hAnsi="Bodoni MT Black" w:cs="Arial"/>
                                <w:b/>
                                <w:color w:val="464653" w:themeColor="text2"/>
                                <w:sz w:val="36"/>
                                <w:szCs w:val="36"/>
                              </w:rPr>
                            </w:pPr>
                          </w:p>
                          <w:p w:rsidR="00AC79E7" w:rsidRDefault="00AC79E7" w:rsidP="004A4584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FFFE"/>
                                <w:sz w:val="36"/>
                                <w:szCs w:val="36"/>
                              </w:rPr>
                            </w:pPr>
                          </w:p>
                          <w:p w:rsidR="00A142C0" w:rsidRPr="00372570" w:rsidRDefault="00AC79E7" w:rsidP="00172262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spacing w:before="120" w:after="120"/>
                              <w:ind w:left="0" w:firstLine="360"/>
                              <w:jc w:val="both"/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2278F5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Каждый образованный человек должен владеть хотя бы одним иностранным языком, так как это важно не только для его дальнейшего с</w:t>
                            </w:r>
                            <w:r w:rsidRPr="002278F5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а</w:t>
                            </w:r>
                            <w:r w:rsidRPr="002278F5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моразвития, но и для </w:t>
                            </w:r>
                            <w:r w:rsidRPr="00372570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профессиональной кар</w:t>
                            </w:r>
                            <w:r w:rsidRPr="00372570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ь</w:t>
                            </w:r>
                            <w:r w:rsidRPr="00372570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еры.</w:t>
                            </w:r>
                          </w:p>
                          <w:p w:rsidR="002278F5" w:rsidRPr="002278F5" w:rsidRDefault="002278F5" w:rsidP="00172262">
                            <w:pPr>
                              <w:pStyle w:val="a5"/>
                              <w:widowControl w:val="0"/>
                              <w:spacing w:before="120" w:after="120"/>
                              <w:ind w:left="0" w:firstLine="360"/>
                              <w:jc w:val="both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A142C0" w:rsidRPr="005B01EA" w:rsidRDefault="00AC79E7" w:rsidP="005B01EA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spacing w:before="120" w:after="120"/>
                              <w:ind w:left="0" w:firstLine="360"/>
                              <w:jc w:val="both"/>
                              <w:rPr>
                                <w:rFonts w:asciiTheme="majorHAnsi" w:hAnsiTheme="majorHAnsi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278F5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Знание языка, особенно для ведущих сп</w:t>
                            </w:r>
                            <w:r w:rsidRPr="002278F5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е</w:t>
                            </w:r>
                            <w:r w:rsidRPr="002278F5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циалистов подразделений, является обязател</w:t>
                            </w:r>
                            <w:r w:rsidRPr="002278F5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ь</w:t>
                            </w:r>
                            <w:r w:rsidRPr="002278F5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ным и свидетельствует о </w:t>
                            </w:r>
                            <w:r w:rsidRPr="00372570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престиже и высоком уровне </w:t>
                            </w:r>
                            <w:r w:rsidRPr="005B01EA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организации.</w:t>
                            </w:r>
                          </w:p>
                          <w:p w:rsidR="005B01EA" w:rsidRPr="005B01EA" w:rsidRDefault="005B01EA" w:rsidP="005B01EA">
                            <w:pPr>
                              <w:pStyle w:val="txt"/>
                              <w:numPr>
                                <w:ilvl w:val="0"/>
                                <w:numId w:val="19"/>
                              </w:numPr>
                              <w:ind w:left="0" w:firstLine="360"/>
                              <w:jc w:val="both"/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B01EA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В сфере предоставления юридических услуг в настоящее время наблюдается усиление конкуренции, что заставляет юридические фи</w:t>
                            </w:r>
                            <w:r w:rsidRPr="005B01EA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р</w:t>
                            </w:r>
                            <w:r w:rsidRPr="005B01EA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мы и отдельных юристов </w:t>
                            </w:r>
                            <w:r w:rsidRPr="005B01EA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предлагать клиентам все более широкий спектр услуг. </w:t>
                            </w:r>
                            <w:r w:rsidRPr="005B01EA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С приходом на российский рынок зарубежных партнеров </w:t>
                            </w:r>
                            <w:r w:rsidRPr="005B01EA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востребованы юридические услуги на языке</w:t>
                            </w:r>
                            <w:r w:rsidRPr="005B01EA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, удобном для этих партнеров, поэтому уже ник</w:t>
                            </w:r>
                            <w:r w:rsidRPr="005B01EA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о</w:t>
                            </w:r>
                            <w:r w:rsidRPr="005B01EA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го не удивляет, что работодатели в качестве о</w:t>
                            </w:r>
                            <w:r w:rsidRPr="005B01EA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д</w:t>
                            </w:r>
                            <w:r w:rsidRPr="005B01EA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ного из основных требований для позиции л</w:t>
                            </w:r>
                            <w:r w:rsidRPr="005B01EA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ю</w:t>
                            </w:r>
                            <w:r w:rsidRPr="005B01EA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бого юриста выдвигают знание иностранного языка.</w:t>
                            </w:r>
                          </w:p>
                          <w:p w:rsidR="005B01EA" w:rsidRPr="005B01EA" w:rsidRDefault="005B01EA" w:rsidP="005B01EA">
                            <w:pPr>
                              <w:pStyle w:val="txt"/>
                              <w:numPr>
                                <w:ilvl w:val="0"/>
                                <w:numId w:val="19"/>
                              </w:numPr>
                              <w:ind w:left="0" w:firstLine="360"/>
                              <w:jc w:val="both"/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B01EA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Даже отличное знание </w:t>
                            </w:r>
                            <w:hyperlink r:id="rId33" w:tooltip="курсы разговорного английского языка" w:history="1">
                              <w:r w:rsidRPr="005B01EA">
                                <w:rPr>
                                  <w:rStyle w:val="a7"/>
                                  <w:rFonts w:asciiTheme="majorHAnsi" w:hAnsiTheme="majorHAnsi"/>
                                  <w:color w:val="auto"/>
                                  <w:sz w:val="22"/>
                                  <w:szCs w:val="22"/>
                                </w:rPr>
                                <w:t>разговорного а</w:t>
                              </w:r>
                              <w:r w:rsidRPr="005B01EA">
                                <w:rPr>
                                  <w:rStyle w:val="a7"/>
                                  <w:rFonts w:asciiTheme="majorHAnsi" w:hAnsiTheme="majorHAnsi"/>
                                  <w:color w:val="auto"/>
                                  <w:sz w:val="22"/>
                                  <w:szCs w:val="22"/>
                                </w:rPr>
                                <w:t>н</w:t>
                              </w:r>
                              <w:r w:rsidRPr="005B01EA">
                                <w:rPr>
                                  <w:rStyle w:val="a7"/>
                                  <w:rFonts w:asciiTheme="majorHAnsi" w:hAnsiTheme="majorHAnsi"/>
                                  <w:color w:val="auto"/>
                                  <w:sz w:val="22"/>
                                  <w:szCs w:val="22"/>
                                </w:rPr>
                                <w:t>глийского языка</w:t>
                              </w:r>
                            </w:hyperlink>
                            <w:r w:rsidRPr="005B01EA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 и не гарантирует специалисту понимание англоязычных юридических док</w:t>
                            </w:r>
                            <w:r w:rsidRPr="005B01EA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у</w:t>
                            </w:r>
                            <w:r w:rsidRPr="005B01EA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ментов. Поэтому первое, что необходимо юристу - </w:t>
                            </w:r>
                            <w:r w:rsidRPr="005B01EA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владение специальными правовыми терм</w:t>
                            </w:r>
                            <w:r w:rsidRPr="005B01EA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и</w:t>
                            </w:r>
                            <w:r w:rsidRPr="005B01EA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нами.</w:t>
                            </w:r>
                            <w:r w:rsidRPr="005B01EA">
                              <w:rPr>
                                <w:rFonts w:asciiTheme="majorHAnsi" w:hAnsiTheme="majorHAnsi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B01EA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Это поможет избежать ошибок и неточн</w:t>
                            </w:r>
                            <w:r w:rsidRPr="005B01EA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о</w:t>
                            </w:r>
                            <w:r w:rsidRPr="005B01EA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стей перевода, которые, в конечном счете, могут обернуться большими финансовыми потерями</w:t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5B01EA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Знание профессиональной терминологии</w:t>
                            </w:r>
                            <w:r w:rsidRPr="005B01EA">
                              <w:rPr>
                                <w:rFonts w:asciiTheme="majorHAnsi" w:hAnsiTheme="majorHAnsi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B01EA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окажет юристу неоценимую помощь в составл</w:t>
                            </w:r>
                            <w:r w:rsidRPr="005B01EA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е</w:t>
                            </w:r>
                            <w:r w:rsidRPr="005B01EA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нии и ведении юридической и финансовой д</w:t>
                            </w:r>
                            <w:r w:rsidRPr="005B01EA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о</w:t>
                            </w:r>
                            <w:r w:rsidRPr="005B01EA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кументации, пере</w:t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водах  и пер</w:t>
                            </w:r>
                            <w:r w:rsidRPr="005B01EA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еписке с зарубе</w:t>
                            </w:r>
                            <w:r w:rsidRPr="005B01EA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ж</w:t>
                            </w:r>
                            <w:r w:rsidRPr="005B01EA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ными клиентами.</w:t>
                            </w:r>
                          </w:p>
                          <w:p w:rsidR="005B01EA" w:rsidRDefault="005B01EA" w:rsidP="00830EB8">
                            <w:pPr>
                              <w:pStyle w:val="txt"/>
                            </w:pPr>
                          </w:p>
                          <w:p w:rsidR="00923C15" w:rsidRPr="00923C15" w:rsidRDefault="00923C15" w:rsidP="00172262">
                            <w:pPr>
                              <w:pStyle w:val="a5"/>
                              <w:ind w:left="0"/>
                              <w:rPr>
                                <w:rFonts w:asciiTheme="majorHAnsi" w:hAnsiTheme="majorHAnsi" w:cs="Arial"/>
                                <w:color w:val="464653" w:themeColor="text2"/>
                                <w:sz w:val="22"/>
                                <w:szCs w:val="22"/>
                              </w:rPr>
                            </w:pPr>
                          </w:p>
                          <w:p w:rsidR="00923C15" w:rsidRPr="00B93903" w:rsidRDefault="00923C15" w:rsidP="00923C15">
                            <w:pPr>
                              <w:pStyle w:val="a5"/>
                              <w:widowControl w:val="0"/>
                              <w:spacing w:before="120" w:after="120"/>
                              <w:ind w:left="284"/>
                              <w:jc w:val="both"/>
                              <w:rPr>
                                <w:rFonts w:asciiTheme="majorHAnsi" w:hAnsiTheme="majorHAnsi" w:cs="Arial"/>
                                <w:color w:val="464653" w:themeColor="text2"/>
                                <w:sz w:val="22"/>
                                <w:szCs w:val="22"/>
                              </w:rPr>
                            </w:pPr>
                          </w:p>
                          <w:p w:rsidR="00AC79E7" w:rsidRPr="00B93903" w:rsidRDefault="00AC79E7" w:rsidP="004A4584">
                            <w:pPr>
                              <w:widowControl w:val="0"/>
                              <w:spacing w:before="120" w:after="120"/>
                              <w:jc w:val="both"/>
                              <w:rPr>
                                <w:rFonts w:asciiTheme="majorHAnsi" w:hAnsiTheme="majorHAnsi" w:cs="Arial"/>
                                <w:color w:val="464653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9" type="#_x0000_t202" style="position:absolute;margin-left:18pt;margin-top:18pt;width:256.5pt;height:559.5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" filled="f" fillcolor="#fffffe" stroked="f" strokecolor="#212120" insetpen="t">
                <v:textbox inset="2.88pt,2.88pt,2.88pt,2.88pt">
                  <w:txbxContent>
                    <w:p w:rsidR="00AC79E7" w:rsidRDefault="00AC79E7" w:rsidP="00E300CE">
                      <w:pPr>
                        <w:widowControl w:val="0"/>
                        <w:spacing w:line="400" w:lineRule="exact"/>
                        <w:jc w:val="center"/>
                        <w:rPr>
                          <w:b/>
                          <w:color w:val="464653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E"/>
                          <w:sz w:val="36"/>
                          <w:szCs w:val="36"/>
                        </w:rPr>
                        <w:t xml:space="preserve">                 </w:t>
                      </w:r>
                    </w:p>
                    <w:p w:rsidR="00E300CE" w:rsidRPr="000C5C08" w:rsidRDefault="00E300CE" w:rsidP="00E300CE">
                      <w:pPr>
                        <w:widowControl w:val="0"/>
                        <w:spacing w:line="400" w:lineRule="exact"/>
                        <w:jc w:val="center"/>
                        <w:rPr>
                          <w:rFonts w:ascii="Bodoni MT Black" w:hAnsi="Bodoni MT Black" w:cs="Arial"/>
                          <w:b/>
                          <w:color w:val="464653" w:themeColor="text2"/>
                          <w:sz w:val="36"/>
                          <w:szCs w:val="36"/>
                        </w:rPr>
                      </w:pPr>
                    </w:p>
                    <w:p w:rsidR="00AC79E7" w:rsidRDefault="00AC79E7" w:rsidP="004A4584">
                      <w:pPr>
                        <w:widowControl w:val="0"/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color w:val="FFFFFE"/>
                          <w:sz w:val="36"/>
                          <w:szCs w:val="36"/>
                        </w:rPr>
                      </w:pPr>
                    </w:p>
                    <w:p w:rsidR="00A142C0" w:rsidRPr="00372570" w:rsidRDefault="00AC79E7" w:rsidP="00172262">
                      <w:pPr>
                        <w:pStyle w:val="a5"/>
                        <w:widowControl w:val="0"/>
                        <w:numPr>
                          <w:ilvl w:val="0"/>
                          <w:numId w:val="19"/>
                        </w:numPr>
                        <w:spacing w:before="120" w:after="120"/>
                        <w:ind w:left="0" w:firstLine="360"/>
                        <w:jc w:val="both"/>
                        <w:rPr>
                          <w:b/>
                          <w:i/>
                          <w:color w:val="FF0000"/>
                        </w:rPr>
                      </w:pPr>
                      <w:r w:rsidRPr="002278F5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Каждый образованный человек должен владеть хотя бы одним иностранным языком, так как это важно не только для его дальнейшего с</w:t>
                      </w:r>
                      <w:r w:rsidRPr="002278F5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а</w:t>
                      </w:r>
                      <w:r w:rsidRPr="002278F5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моразвития, но и для </w:t>
                      </w:r>
                      <w:r w:rsidRPr="00372570">
                        <w:rPr>
                          <w:rFonts w:asciiTheme="majorHAnsi" w:hAnsiTheme="majorHAnsi"/>
                          <w:b/>
                          <w:color w:val="FF0000"/>
                          <w:sz w:val="22"/>
                          <w:szCs w:val="22"/>
                        </w:rPr>
                        <w:t>профессиональной кар</w:t>
                      </w:r>
                      <w:r w:rsidRPr="00372570">
                        <w:rPr>
                          <w:rFonts w:asciiTheme="majorHAnsi" w:hAnsiTheme="majorHAnsi"/>
                          <w:b/>
                          <w:color w:val="FF0000"/>
                          <w:sz w:val="22"/>
                          <w:szCs w:val="22"/>
                        </w:rPr>
                        <w:t>ь</w:t>
                      </w:r>
                      <w:r w:rsidRPr="00372570">
                        <w:rPr>
                          <w:rFonts w:asciiTheme="majorHAnsi" w:hAnsiTheme="majorHAnsi"/>
                          <w:b/>
                          <w:color w:val="FF0000"/>
                          <w:sz w:val="22"/>
                          <w:szCs w:val="22"/>
                        </w:rPr>
                        <w:t>еры.</w:t>
                      </w:r>
                    </w:p>
                    <w:p w:rsidR="002278F5" w:rsidRPr="002278F5" w:rsidRDefault="002278F5" w:rsidP="00172262">
                      <w:pPr>
                        <w:pStyle w:val="a5"/>
                        <w:widowControl w:val="0"/>
                        <w:spacing w:before="120" w:after="120"/>
                        <w:ind w:left="0" w:firstLine="360"/>
                        <w:jc w:val="both"/>
                        <w:rPr>
                          <w:color w:val="auto"/>
                          <w:sz w:val="16"/>
                          <w:szCs w:val="16"/>
                        </w:rPr>
                      </w:pPr>
                    </w:p>
                    <w:p w:rsidR="00A142C0" w:rsidRPr="005B01EA" w:rsidRDefault="00AC79E7" w:rsidP="005B01EA">
                      <w:pPr>
                        <w:pStyle w:val="a5"/>
                        <w:widowControl w:val="0"/>
                        <w:numPr>
                          <w:ilvl w:val="0"/>
                          <w:numId w:val="19"/>
                        </w:numPr>
                        <w:spacing w:before="120" w:after="120"/>
                        <w:ind w:left="0" w:firstLine="360"/>
                        <w:jc w:val="both"/>
                        <w:rPr>
                          <w:rFonts w:asciiTheme="majorHAnsi" w:hAnsiTheme="majorHAnsi"/>
                          <w:b/>
                          <w:i/>
                          <w:color w:val="auto"/>
                          <w:sz w:val="22"/>
                          <w:szCs w:val="22"/>
                        </w:rPr>
                      </w:pPr>
                      <w:r w:rsidRPr="002278F5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Знание языка, особенно для ведущих сп</w:t>
                      </w:r>
                      <w:r w:rsidRPr="002278F5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е</w:t>
                      </w:r>
                      <w:r w:rsidRPr="002278F5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циалистов подразделений, является обязател</w:t>
                      </w:r>
                      <w:r w:rsidRPr="002278F5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ь</w:t>
                      </w:r>
                      <w:r w:rsidRPr="002278F5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ным и свидетельствует о </w:t>
                      </w:r>
                      <w:r w:rsidRPr="00372570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престиже и высоком уровне </w:t>
                      </w:r>
                      <w:r w:rsidRPr="005B01EA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организации.</w:t>
                      </w:r>
                    </w:p>
                    <w:p w:rsidR="005B01EA" w:rsidRPr="005B01EA" w:rsidRDefault="005B01EA" w:rsidP="005B01EA">
                      <w:pPr>
                        <w:pStyle w:val="txt"/>
                        <w:numPr>
                          <w:ilvl w:val="0"/>
                          <w:numId w:val="19"/>
                        </w:numPr>
                        <w:ind w:left="0" w:firstLine="360"/>
                        <w:jc w:val="both"/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</w:pP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В сфере предоставления юридических услуг в настоящее время наблюдается усиление конкуренции, что заставляет юридические фи</w:t>
                      </w: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р</w:t>
                      </w: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мы и отдельных юр</w:t>
                      </w: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и</w:t>
                      </w: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стов </w:t>
                      </w:r>
                      <w:r w:rsidRPr="005B01EA">
                        <w:rPr>
                          <w:rFonts w:asciiTheme="majorHAnsi" w:hAnsiTheme="majorHAnsi"/>
                          <w:b/>
                          <w:color w:val="FF0000"/>
                          <w:sz w:val="22"/>
                          <w:szCs w:val="22"/>
                        </w:rPr>
                        <w:t>предлагать клиентам все более ш</w:t>
                      </w:r>
                      <w:r w:rsidRPr="005B01EA">
                        <w:rPr>
                          <w:rFonts w:asciiTheme="majorHAnsi" w:hAnsiTheme="majorHAnsi"/>
                          <w:b/>
                          <w:color w:val="FF0000"/>
                          <w:sz w:val="22"/>
                          <w:szCs w:val="22"/>
                        </w:rPr>
                        <w:t>и</w:t>
                      </w:r>
                      <w:r w:rsidRPr="005B01EA">
                        <w:rPr>
                          <w:rFonts w:asciiTheme="majorHAnsi" w:hAnsiTheme="majorHAnsi"/>
                          <w:b/>
                          <w:color w:val="FF0000"/>
                          <w:sz w:val="22"/>
                          <w:szCs w:val="22"/>
                        </w:rPr>
                        <w:t xml:space="preserve">рокий спектр услуг. </w:t>
                      </w: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С приходом на российский рынок зарубежных партнеров </w:t>
                      </w:r>
                      <w:r w:rsidRPr="005B01EA">
                        <w:rPr>
                          <w:rFonts w:asciiTheme="majorHAnsi" w:hAnsiTheme="majorHAnsi"/>
                          <w:b/>
                          <w:color w:val="FF0000"/>
                          <w:sz w:val="22"/>
                          <w:szCs w:val="22"/>
                        </w:rPr>
                        <w:t>востребованы юридические услуги на языке</w:t>
                      </w: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, удобном для этих партнеров, поэтому уже ник</w:t>
                      </w: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о</w:t>
                      </w: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го не удивляет, что работодатели в качестве о</w:t>
                      </w: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д</w:t>
                      </w: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ного из основных требований для позиции л</w:t>
                      </w: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ю</w:t>
                      </w: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бого юр</w:t>
                      </w: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и</w:t>
                      </w: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ста выдвигают знание иностранного языка.</w:t>
                      </w:r>
                    </w:p>
                    <w:p w:rsidR="005B01EA" w:rsidRPr="005B01EA" w:rsidRDefault="005B01EA" w:rsidP="005B01EA">
                      <w:pPr>
                        <w:pStyle w:val="txt"/>
                        <w:numPr>
                          <w:ilvl w:val="0"/>
                          <w:numId w:val="19"/>
                        </w:numPr>
                        <w:ind w:left="0" w:firstLine="360"/>
                        <w:jc w:val="both"/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</w:pP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Даже отличное знание </w:t>
                      </w:r>
                      <w:hyperlink r:id="rId35" w:tooltip="курсы разговорного английского языка" w:history="1">
                        <w:r w:rsidRPr="005B01EA">
                          <w:rPr>
                            <w:rStyle w:val="a7"/>
                            <w:rFonts w:asciiTheme="majorHAnsi" w:hAnsiTheme="majorHAnsi"/>
                            <w:color w:val="auto"/>
                            <w:sz w:val="22"/>
                            <w:szCs w:val="22"/>
                          </w:rPr>
                          <w:t>разговорного а</w:t>
                        </w:r>
                        <w:r w:rsidRPr="005B01EA">
                          <w:rPr>
                            <w:rStyle w:val="a7"/>
                            <w:rFonts w:asciiTheme="majorHAnsi" w:hAnsiTheme="majorHAnsi"/>
                            <w:color w:val="auto"/>
                            <w:sz w:val="22"/>
                            <w:szCs w:val="22"/>
                          </w:rPr>
                          <w:t>н</w:t>
                        </w:r>
                        <w:r w:rsidRPr="005B01EA">
                          <w:rPr>
                            <w:rStyle w:val="a7"/>
                            <w:rFonts w:asciiTheme="majorHAnsi" w:hAnsiTheme="majorHAnsi"/>
                            <w:color w:val="auto"/>
                            <w:sz w:val="22"/>
                            <w:szCs w:val="22"/>
                          </w:rPr>
                          <w:t>глийского языка</w:t>
                        </w:r>
                      </w:hyperlink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 и не гарантирует специалисту понимание англоязычных юридических док</w:t>
                      </w: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у</w:t>
                      </w: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ментов. Поэтому первое, что необходимо юристу - </w:t>
                      </w:r>
                      <w:r w:rsidRPr="005B01EA">
                        <w:rPr>
                          <w:rFonts w:asciiTheme="majorHAnsi" w:hAnsiTheme="majorHAnsi"/>
                          <w:b/>
                          <w:color w:val="FF0000"/>
                          <w:sz w:val="22"/>
                          <w:szCs w:val="22"/>
                        </w:rPr>
                        <w:t>владение специальными правовыми терм</w:t>
                      </w:r>
                      <w:r w:rsidRPr="005B01EA">
                        <w:rPr>
                          <w:rFonts w:asciiTheme="majorHAnsi" w:hAnsiTheme="majorHAnsi"/>
                          <w:b/>
                          <w:color w:val="FF0000"/>
                          <w:sz w:val="22"/>
                          <w:szCs w:val="22"/>
                        </w:rPr>
                        <w:t>и</w:t>
                      </w:r>
                      <w:r w:rsidRPr="005B01EA">
                        <w:rPr>
                          <w:rFonts w:asciiTheme="majorHAnsi" w:hAnsiTheme="majorHAnsi"/>
                          <w:b/>
                          <w:color w:val="FF0000"/>
                          <w:sz w:val="22"/>
                          <w:szCs w:val="22"/>
                        </w:rPr>
                        <w:t>нами.</w:t>
                      </w:r>
                      <w:r w:rsidRPr="005B01EA">
                        <w:rPr>
                          <w:rFonts w:asciiTheme="majorHAnsi" w:hAnsiTheme="majorHAnsi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Это поможет избежать ошибок и неточн</w:t>
                      </w: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о</w:t>
                      </w: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стей перевода, кот</w:t>
                      </w: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о</w:t>
                      </w: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рые, в конечном счете, могут обернуться большими финансовыми потерями</w:t>
                      </w:r>
                      <w:r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. </w:t>
                      </w:r>
                      <w:r w:rsidRPr="005B01EA">
                        <w:rPr>
                          <w:rFonts w:asciiTheme="majorHAnsi" w:hAnsiTheme="majorHAnsi"/>
                          <w:b/>
                          <w:color w:val="FF0000"/>
                          <w:sz w:val="22"/>
                          <w:szCs w:val="22"/>
                        </w:rPr>
                        <w:t>Знание</w:t>
                      </w:r>
                      <w:r w:rsidRPr="005B01EA">
                        <w:rPr>
                          <w:rFonts w:asciiTheme="majorHAnsi" w:hAnsiTheme="majorHAnsi"/>
                          <w:b/>
                          <w:color w:val="FF0000"/>
                          <w:sz w:val="22"/>
                          <w:szCs w:val="22"/>
                        </w:rPr>
                        <w:t xml:space="preserve"> профессиональной терминологии</w:t>
                      </w:r>
                      <w:r w:rsidRPr="005B01EA">
                        <w:rPr>
                          <w:rFonts w:asciiTheme="majorHAnsi" w:hAnsiTheme="majorHAnsi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окажет юристу неоценимую помощь в составл</w:t>
                      </w: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е</w:t>
                      </w: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нии и ведении юридической и финансовой д</w:t>
                      </w: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о</w:t>
                      </w: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кументации, пере</w:t>
                      </w:r>
                      <w:r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водах  и пер</w:t>
                      </w: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еписке с зарубе</w:t>
                      </w: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ж</w:t>
                      </w: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ными клиент</w:t>
                      </w: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а</w:t>
                      </w:r>
                      <w:r w:rsidRPr="005B01EA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ми.</w:t>
                      </w:r>
                    </w:p>
                    <w:p w:rsidR="005B01EA" w:rsidRDefault="005B01EA" w:rsidP="00830EB8">
                      <w:pPr>
                        <w:pStyle w:val="txt"/>
                      </w:pPr>
                    </w:p>
                    <w:p w:rsidR="00923C15" w:rsidRPr="00923C15" w:rsidRDefault="00923C15" w:rsidP="00172262">
                      <w:pPr>
                        <w:pStyle w:val="a5"/>
                        <w:ind w:left="0"/>
                        <w:rPr>
                          <w:rFonts w:asciiTheme="majorHAnsi" w:hAnsiTheme="majorHAnsi" w:cs="Arial"/>
                          <w:color w:val="464653" w:themeColor="text2"/>
                          <w:sz w:val="22"/>
                          <w:szCs w:val="22"/>
                        </w:rPr>
                      </w:pPr>
                    </w:p>
                    <w:p w:rsidR="00923C15" w:rsidRPr="00B93903" w:rsidRDefault="00923C15" w:rsidP="00923C15">
                      <w:pPr>
                        <w:pStyle w:val="a5"/>
                        <w:widowControl w:val="0"/>
                        <w:spacing w:before="120" w:after="120"/>
                        <w:ind w:left="284"/>
                        <w:jc w:val="both"/>
                        <w:rPr>
                          <w:rFonts w:asciiTheme="majorHAnsi" w:hAnsiTheme="majorHAnsi" w:cs="Arial"/>
                          <w:color w:val="464653" w:themeColor="text2"/>
                          <w:sz w:val="22"/>
                          <w:szCs w:val="22"/>
                        </w:rPr>
                      </w:pPr>
                    </w:p>
                    <w:p w:rsidR="00AC79E7" w:rsidRPr="00B93903" w:rsidRDefault="00AC79E7" w:rsidP="004A4584">
                      <w:pPr>
                        <w:widowControl w:val="0"/>
                        <w:spacing w:before="120" w:after="120"/>
                        <w:jc w:val="both"/>
                        <w:rPr>
                          <w:rFonts w:asciiTheme="majorHAnsi" w:hAnsiTheme="majorHAnsi" w:cs="Arial"/>
                          <w:color w:val="464653" w:themeColor="text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91440" distB="91440" distL="228600" distR="91440" simplePos="0" relativeHeight="251706880" behindDoc="0" locked="0" layoutInCell="0" allowOverlap="1" wp14:anchorId="74D6FE3D" wp14:editId="76E46736">
                <wp:simplePos x="0" y="0"/>
                <wp:positionH relativeFrom="margin">
                  <wp:posOffset>3638550</wp:posOffset>
                </wp:positionH>
                <wp:positionV relativeFrom="margin">
                  <wp:posOffset>3533775</wp:posOffset>
                </wp:positionV>
                <wp:extent cx="3314700" cy="2581910"/>
                <wp:effectExtent l="0" t="0" r="19050" b="20955"/>
                <wp:wrapSquare wrapText="bothSides"/>
                <wp:docPr id="27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5819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5131" w:rsidRPr="00335131" w:rsidRDefault="004C6876" w:rsidP="00F96E7B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ind w:left="0" w:firstLine="284"/>
                              <w:jc w:val="both"/>
                              <w:rPr>
                                <w:rStyle w:val="point"/>
                                <w:rFonts w:asciiTheme="minorHAnsi" w:hAnsiTheme="min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4C6876"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sz w:val="22"/>
                                <w:szCs w:val="22"/>
                              </w:rPr>
                              <w:t>Преподавательский состав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ap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нашей  школы - это  опытные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высококв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а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лифицированные преподаватели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проше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д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шие зарубежные стажировки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и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постоянно повышающие квалификацию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4C6876" w:rsidRPr="004C6876" w:rsidRDefault="004C6876" w:rsidP="00335131">
                            <w:pPr>
                              <w:pStyle w:val="a5"/>
                              <w:ind w:left="0" w:firstLine="284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335131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t xml:space="preserve">Преподаватели школы прошли </w:t>
                            </w:r>
                            <w:r w:rsidRPr="00335131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 xml:space="preserve"> курсы повышения квалификации при Нау</w:t>
                            </w:r>
                            <w:r w:rsidRPr="00335131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ч</w:t>
                            </w:r>
                            <w:r w:rsidRPr="00335131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но-образовательном центре «Школа Китайгородской», являются обладат</w:t>
                            </w:r>
                            <w:r w:rsidRPr="00335131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е</w:t>
                            </w:r>
                            <w:r w:rsidRPr="00335131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лями сертификатов на право препод</w:t>
                            </w:r>
                            <w:r w:rsidRPr="00335131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а</w:t>
                            </w:r>
                            <w:r w:rsidRPr="00335131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вания по методу</w:t>
                            </w:r>
                            <w:r w:rsidRPr="004C6876">
                              <w:rPr>
                                <w:rFonts w:asciiTheme="majorHAnsi" w:hAnsiTheme="majorHAnsi" w:cs="Arial"/>
                                <w:b/>
                                <w:color w:val="auto"/>
                                <w:spacing w:val="8"/>
                                <w:sz w:val="22"/>
                                <w:szCs w:val="22"/>
                              </w:rPr>
                              <w:t>.</w:t>
                            </w:r>
                            <w:r w:rsidR="00372570">
                              <w:rPr>
                                <w:rFonts w:asciiTheme="majorHAnsi" w:hAnsiTheme="majorHAnsi" w:cs="Arial"/>
                                <w:b/>
                                <w:color w:val="auto"/>
                                <w:spacing w:val="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Эти молодые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цел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е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устремленные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доброжелательные и </w:t>
                            </w:r>
                            <w:proofErr w:type="gramStart"/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комму</w:t>
                            </w:r>
                            <w:r w:rsidR="00372570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-</w:t>
                            </w:r>
                            <w:proofErr w:type="spellStart"/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никабельные</w:t>
                            </w:r>
                            <w:proofErr w:type="spellEnd"/>
                            <w:proofErr w:type="gramEnd"/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люди  помогут вам преодолеть языковой барьер за </w:t>
                            </w:r>
                            <w:r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минимальный срок.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position:absolute;margin-left:286.5pt;margin-top:278.25pt;width:261pt;height:203.3pt;z-index:251706880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" o:allowincell="f" fillcolor="#e8e2e0 [665]" strokecolor="#727ca3 [3204]" strokeweight="2pt">
                <v:textbox style="mso-fit-shape-to-text:t" inset="16.56pt,7.2pt,16.56pt,7.2pt">
                  <w:txbxContent>
                    <w:p w:rsidR="00335131" w:rsidRPr="00335131" w:rsidRDefault="004C6876" w:rsidP="00F96E7B">
                      <w:pPr>
                        <w:pStyle w:val="a5"/>
                        <w:numPr>
                          <w:ilvl w:val="0"/>
                          <w:numId w:val="15"/>
                        </w:numPr>
                        <w:ind w:left="0" w:firstLine="284"/>
                        <w:jc w:val="both"/>
                        <w:rPr>
                          <w:rStyle w:val="point"/>
                          <w:rFonts w:asciiTheme="minorHAnsi" w:hAnsiTheme="min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4C6876"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sz w:val="22"/>
                          <w:szCs w:val="22"/>
                        </w:rPr>
                        <w:t>Преподавательский состав</w:t>
                      </w:r>
                      <w:r w:rsidRPr="004C6876">
                        <w:rPr>
                          <w:rFonts w:asciiTheme="majorHAnsi" w:hAnsiTheme="majorHAnsi" w:cstheme="minorHAnsi"/>
                          <w:cap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нашей  школы - это  опытные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высококв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а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лифицированные преподаватели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проше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д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шие зарубежные стажировки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и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постоянно повышающие квалификацию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4C6876" w:rsidRPr="004C6876" w:rsidRDefault="004C6876" w:rsidP="00335131">
                      <w:pPr>
                        <w:pStyle w:val="a5"/>
                        <w:ind w:left="0" w:firstLine="284"/>
                        <w:jc w:val="both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335131">
                        <w:rPr>
                          <w:rFonts w:asciiTheme="majorHAnsi" w:hAnsiTheme="majorHAnsi"/>
                          <w:b/>
                          <w:bCs/>
                          <w:noProof/>
                          <w:color w:val="FF0000"/>
                          <w:sz w:val="22"/>
                          <w:szCs w:val="22"/>
                        </w:rPr>
                        <w:t xml:space="preserve">Преподаватели школы прошли </w:t>
                      </w:r>
                      <w:r w:rsidRPr="00335131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 xml:space="preserve"> курсы повышения квалификации при Нау</w:t>
                      </w:r>
                      <w:r w:rsidRPr="00335131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ч</w:t>
                      </w:r>
                      <w:r w:rsidRPr="00335131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но-образовательном центре «Школа Китайгородской», являются обладат</w:t>
                      </w:r>
                      <w:r w:rsidRPr="00335131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е</w:t>
                      </w:r>
                      <w:r w:rsidRPr="00335131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лями сертификатов на право препод</w:t>
                      </w:r>
                      <w:r w:rsidRPr="00335131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а</w:t>
                      </w:r>
                      <w:r w:rsidRPr="00335131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вания по методу</w:t>
                      </w:r>
                      <w:r w:rsidRPr="004C6876">
                        <w:rPr>
                          <w:rFonts w:asciiTheme="majorHAnsi" w:hAnsiTheme="majorHAnsi" w:cs="Arial"/>
                          <w:b/>
                          <w:color w:val="auto"/>
                          <w:spacing w:val="8"/>
                          <w:sz w:val="22"/>
                          <w:szCs w:val="22"/>
                        </w:rPr>
                        <w:t>.</w:t>
                      </w:r>
                      <w:r w:rsidR="00372570">
                        <w:rPr>
                          <w:rFonts w:asciiTheme="majorHAnsi" w:hAnsiTheme="majorHAnsi" w:cs="Arial"/>
                          <w:b/>
                          <w:color w:val="auto"/>
                          <w:spacing w:val="8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Эти молодые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цел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е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устремленные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доброжел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а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тельные и </w:t>
                      </w:r>
                      <w:proofErr w:type="gramStart"/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комму</w:t>
                      </w:r>
                      <w:r w:rsidR="00372570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-</w:t>
                      </w:r>
                      <w:proofErr w:type="spellStart"/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никабельные</w:t>
                      </w:r>
                      <w:proofErr w:type="spellEnd"/>
                      <w:proofErr w:type="gramEnd"/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люди  п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о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могут вам преодолеть языковой барьер за </w:t>
                      </w:r>
                      <w:r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минимал</w:t>
                      </w:r>
                      <w:r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ь</w:t>
                      </w:r>
                      <w:r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ный срок.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35888F7" wp14:editId="668B396E">
                <wp:simplePos x="0" y="0"/>
                <wp:positionH relativeFrom="page">
                  <wp:posOffset>-38100</wp:posOffset>
                </wp:positionH>
                <wp:positionV relativeFrom="page">
                  <wp:posOffset>5867400</wp:posOffset>
                </wp:positionV>
                <wp:extent cx="7372350" cy="1672590"/>
                <wp:effectExtent l="0" t="0" r="0" b="3810"/>
                <wp:wrapNone/>
                <wp:docPr id="58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72350" cy="1672590"/>
                        </a:xfrm>
                        <a:custGeom>
                          <a:avLst/>
                          <a:gdLst>
                            <a:gd name="T0" fmla="*/ 2131 w 2131"/>
                            <a:gd name="T1" fmla="*/ 0 h 545"/>
                            <a:gd name="T2" fmla="*/ 1148 w 2131"/>
                            <a:gd name="T3" fmla="*/ 109 h 545"/>
                            <a:gd name="T4" fmla="*/ 0 w 2131"/>
                            <a:gd name="T5" fmla="*/ 144 h 545"/>
                            <a:gd name="T6" fmla="*/ 0 w 2131"/>
                            <a:gd name="T7" fmla="*/ 545 h 545"/>
                            <a:gd name="T8" fmla="*/ 2131 w 2131"/>
                            <a:gd name="T9" fmla="*/ 545 h 545"/>
                            <a:gd name="T10" fmla="*/ 2131 w 2131"/>
                            <a:gd name="T11" fmla="*/ 0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31" h="545">
                              <a:moveTo>
                                <a:pt x="2131" y="0"/>
                              </a:moveTo>
                              <a:cubicBezTo>
                                <a:pt x="1697" y="63"/>
                                <a:pt x="1312" y="98"/>
                                <a:pt x="1148" y="109"/>
                              </a:cubicBezTo>
                              <a:cubicBezTo>
                                <a:pt x="588" y="144"/>
                                <a:pt x="189" y="143"/>
                                <a:pt x="0" y="144"/>
                              </a:cubicBezTo>
                              <a:cubicBezTo>
                                <a:pt x="0" y="545"/>
                                <a:pt x="0" y="545"/>
                                <a:pt x="0" y="545"/>
                              </a:cubicBezTo>
                              <a:cubicBezTo>
                                <a:pt x="2131" y="545"/>
                                <a:pt x="2131" y="545"/>
                                <a:pt x="2131" y="545"/>
                              </a:cubicBezTo>
                              <a:lnTo>
                                <a:pt x="213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" o:spid="_x0000_s1026" style="position:absolute;margin-left:-3pt;margin-top:462pt;width:580.5pt;height:131.7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1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" path="m2131,c1697,63,1312,98,1148,109,588,144,189,143,,144,,545,,545,,545v2131,,2131,,2131,l2131,xe" fillcolor="#d2c6c2 [1305]" stroked="f">
                <v:path arrowok="t" o:connecttype="custom" o:connectlocs="7372350,0;3971590,334518;0,441932;0,1672590;7372350,1672590;7372350,0" o:connectangles="0,0,0,0,0,0"/>
                <w10:wrap anchorx="page" anchory="page"/>
              </v:shape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91440" distB="91440" distL="228600" distR="91440" simplePos="0" relativeHeight="251710976" behindDoc="0" locked="0" layoutInCell="0" allowOverlap="1" wp14:anchorId="06962B8B" wp14:editId="4A111942">
                <wp:simplePos x="0" y="0"/>
                <wp:positionH relativeFrom="margin">
                  <wp:posOffset>7105650</wp:posOffset>
                </wp:positionH>
                <wp:positionV relativeFrom="margin">
                  <wp:posOffset>1000125</wp:posOffset>
                </wp:positionV>
                <wp:extent cx="3171825" cy="1838325"/>
                <wp:effectExtent l="0" t="0" r="28575" b="28575"/>
                <wp:wrapSquare wrapText="bothSides"/>
                <wp:docPr id="2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1825" cy="18383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876" w:rsidRPr="00842B28" w:rsidRDefault="004C6876" w:rsidP="00842B28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pacing w:before="100" w:beforeAutospacing="1" w:after="100" w:afterAutospacing="1"/>
                              <w:ind w:left="0" w:firstLine="284"/>
                              <w:jc w:val="both"/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842B28"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ПРОФЕССИОНАЛЬНЫЙ ВЫБОР.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В зависимости от вашего начального уро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в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ня знаний, профессиональной направле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н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ности, вы можете выбрать из большого количества специализированных пр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о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грамм и тренингов именно ту, которая необходима именно вам. Любая програ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м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ма может быть скорректирована в зав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и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симости от </w:t>
                            </w:r>
                            <w:r w:rsidRPr="00335131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поставленных ВАМИ целей и задач обучения.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1" style="position:absolute;margin-left:559.5pt;margin-top:78.75pt;width:249.75pt;height:144.75pt;z-index:251710976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" o:allowincell="f" fillcolor="#f5f7e4 [662]" strokecolor="#d2da7a [3206]" strokeweight="2pt">
                <v:textbox inset="16.56pt,7.2pt,16.56pt,7.2pt">
                  <w:txbxContent>
                    <w:p w:rsidR="004C6876" w:rsidRPr="00842B28" w:rsidRDefault="004C6876" w:rsidP="00842B28">
                      <w:pPr>
                        <w:pStyle w:val="a5"/>
                        <w:numPr>
                          <w:ilvl w:val="0"/>
                          <w:numId w:val="9"/>
                        </w:numPr>
                        <w:spacing w:before="100" w:beforeAutospacing="1" w:after="100" w:afterAutospacing="1"/>
                        <w:ind w:left="0" w:firstLine="284"/>
                        <w:jc w:val="both"/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842B28"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>ПРОФЕССИОНАЛЬНЫЙ ВЫБОР.</w:t>
                      </w:r>
                      <w:r w:rsidRPr="00842B28">
                        <w:rPr>
                          <w:rFonts w:asciiTheme="majorHAnsi" w:hAnsiTheme="majorHAnsi" w:cstheme="minorHAnsi"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В зависимости от вашего начального уро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в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ня знаний, профессиональной направле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н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ности, вы можете выбрать из большого количества специализированных пр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о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грамм и тренингов именно ту, которая необходима именно вам. Любая програ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м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ма может быть скорректирована в зав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и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симости от </w:t>
                      </w:r>
                      <w:r w:rsidRPr="00335131">
                        <w:rPr>
                          <w:rFonts w:asciiTheme="majorHAnsi" w:hAnsiTheme="majorHAnsi" w:cstheme="minorHAnsi"/>
                          <w:b/>
                          <w:color w:val="FF0000"/>
                          <w:kern w:val="0"/>
                          <w:sz w:val="22"/>
                          <w:szCs w:val="22"/>
                        </w:rPr>
                        <w:t>поставленных ВАМИ целей и задач обучения.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60389DB" wp14:editId="70CC587E">
                <wp:simplePos x="0" y="0"/>
                <wp:positionH relativeFrom="page">
                  <wp:posOffset>228600</wp:posOffset>
                </wp:positionH>
                <wp:positionV relativeFrom="page">
                  <wp:posOffset>5857875</wp:posOffset>
                </wp:positionV>
                <wp:extent cx="6565900" cy="465455"/>
                <wp:effectExtent l="9525" t="9525" r="6350" b="10795"/>
                <wp:wrapNone/>
                <wp:docPr id="57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465455"/>
                        </a:xfrm>
                        <a:custGeom>
                          <a:avLst/>
                          <a:gdLst>
                            <a:gd name="T0" fmla="*/ 2128 w 2128"/>
                            <a:gd name="T1" fmla="*/ 0 h 151"/>
                            <a:gd name="T2" fmla="*/ 0 w 2128"/>
                            <a:gd name="T3" fmla="*/ 106 h 1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51">
                              <a:moveTo>
                                <a:pt x="2128" y="0"/>
                              </a:moveTo>
                              <a:cubicBezTo>
                                <a:pt x="1195" y="151"/>
                                <a:pt x="387" y="130"/>
                                <a:pt x="0" y="106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" o:spid="_x0000_s1026" style="position:absolute;margin-left:18pt;margin-top:461.25pt;width:517pt;height:36.6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" path="m2128,c1195,151,387,130,,106e" filled="f" fillcolor="#fffffe" strokecolor="#fffffe" strokeweight=".17711mm">
                <v:stroke joinstyle="miter"/>
                <v:shadow color="#8c8682"/>
                <v:path arrowok="t" o:connecttype="custom" o:connectlocs="6565900,0;0,326743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A6BD3FB" wp14:editId="45B027EA">
                <wp:simplePos x="0" y="0"/>
                <wp:positionH relativeFrom="page">
                  <wp:posOffset>228600</wp:posOffset>
                </wp:positionH>
                <wp:positionV relativeFrom="page">
                  <wp:posOffset>5895340</wp:posOffset>
                </wp:positionV>
                <wp:extent cx="6565900" cy="557530"/>
                <wp:effectExtent l="9525" t="8890" r="6350" b="5080"/>
                <wp:wrapNone/>
                <wp:docPr id="56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57530"/>
                        </a:xfrm>
                        <a:custGeom>
                          <a:avLst/>
                          <a:gdLst>
                            <a:gd name="T0" fmla="*/ 2128 w 2128"/>
                            <a:gd name="T1" fmla="*/ 0 h 181"/>
                            <a:gd name="T2" fmla="*/ 0 w 2128"/>
                            <a:gd name="T3" fmla="*/ 168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81">
                              <a:moveTo>
                                <a:pt x="2128" y="0"/>
                              </a:moveTo>
                              <a:cubicBezTo>
                                <a:pt x="1207" y="178"/>
                                <a:pt x="398" y="181"/>
                                <a:pt x="0" y="168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margin-left:18pt;margin-top:464.2pt;width:517pt;height:43.9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" path="m2128,c1207,178,398,181,,168e" filled="f" fillcolor="#fffffe" strokecolor="#fffffe" strokeweight=".17711mm">
                <v:stroke joinstyle="miter"/>
                <v:shadow color="#8c8682"/>
                <v:path arrowok="t" o:connecttype="custom" o:connectlocs="6565900,0;0,517486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1F80CC9" wp14:editId="740F2726">
                <wp:simplePos x="0" y="0"/>
                <wp:positionH relativeFrom="page">
                  <wp:posOffset>228600</wp:posOffset>
                </wp:positionH>
                <wp:positionV relativeFrom="page">
                  <wp:posOffset>6015355</wp:posOffset>
                </wp:positionV>
                <wp:extent cx="6565900" cy="517525"/>
                <wp:effectExtent l="9525" t="5080" r="6350" b="10795"/>
                <wp:wrapNone/>
                <wp:docPr id="55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17525"/>
                        </a:xfrm>
                        <a:custGeom>
                          <a:avLst/>
                          <a:gdLst>
                            <a:gd name="T0" fmla="*/ 2128 w 2128"/>
                            <a:gd name="T1" fmla="*/ 0 h 168"/>
                            <a:gd name="T2" fmla="*/ 0 w 2128"/>
                            <a:gd name="T3" fmla="*/ 146 h 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68">
                              <a:moveTo>
                                <a:pt x="2128" y="0"/>
                              </a:moveTo>
                              <a:cubicBezTo>
                                <a:pt x="1205" y="168"/>
                                <a:pt x="397" y="164"/>
                                <a:pt x="0" y="146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" o:spid="_x0000_s1026" style="position:absolute;margin-left:18pt;margin-top:473.65pt;width:517pt;height:40.7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" path="m2128,c1205,168,397,164,,146e" filled="f" fillcolor="#fffffe" strokecolor="#efb32f" strokeweight=".17711mm">
                <v:stroke joinstyle="miter"/>
                <v:shadow color="#8c8682"/>
                <v:path arrowok="t" o:connecttype="custom" o:connectlocs="6565900,0;0,449754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45DDC7D" wp14:editId="1FE0484E">
                <wp:simplePos x="0" y="0"/>
                <wp:positionH relativeFrom="page">
                  <wp:posOffset>228600</wp:posOffset>
                </wp:positionH>
                <wp:positionV relativeFrom="page">
                  <wp:posOffset>5916930</wp:posOffset>
                </wp:positionV>
                <wp:extent cx="6565900" cy="511175"/>
                <wp:effectExtent l="9525" t="11430" r="6350" b="10795"/>
                <wp:wrapNone/>
                <wp:docPr id="5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11175"/>
                        </a:xfrm>
                        <a:custGeom>
                          <a:avLst/>
                          <a:gdLst>
                            <a:gd name="T0" fmla="*/ 2128 w 2128"/>
                            <a:gd name="T1" fmla="*/ 0 h 166"/>
                            <a:gd name="T2" fmla="*/ 0 w 2128"/>
                            <a:gd name="T3" fmla="*/ 143 h 1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66">
                              <a:moveTo>
                                <a:pt x="2128" y="0"/>
                              </a:moveTo>
                              <a:cubicBezTo>
                                <a:pt x="1206" y="166"/>
                                <a:pt x="400" y="161"/>
                                <a:pt x="0" y="143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" o:spid="_x0000_s1026" style="position:absolute;margin-left:18pt;margin-top:465.9pt;width:517pt;height:40.2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" path="m2128,c1206,166,400,161,,143e" filled="f" fillcolor="#fffffe" strokecolor="#fffffe" strokeweight=".17711mm">
                <v:stroke joinstyle="miter"/>
                <v:shadow color="#8c8682"/>
                <v:path arrowok="t" o:connecttype="custom" o:connectlocs="6565900,0;0,44035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A42A835" wp14:editId="6A3BEB38">
                <wp:simplePos x="0" y="0"/>
                <wp:positionH relativeFrom="page">
                  <wp:posOffset>228600</wp:posOffset>
                </wp:positionH>
                <wp:positionV relativeFrom="page">
                  <wp:posOffset>5812155</wp:posOffset>
                </wp:positionV>
                <wp:extent cx="6565900" cy="520700"/>
                <wp:effectExtent l="9525" t="11430" r="6350" b="10795"/>
                <wp:wrapNone/>
                <wp:docPr id="53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20700"/>
                        </a:xfrm>
                        <a:custGeom>
                          <a:avLst/>
                          <a:gdLst>
                            <a:gd name="T0" fmla="*/ 2128 w 2128"/>
                            <a:gd name="T1" fmla="*/ 0 h 169"/>
                            <a:gd name="T2" fmla="*/ 0 w 2128"/>
                            <a:gd name="T3" fmla="*/ 149 h 1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69">
                              <a:moveTo>
                                <a:pt x="2128" y="0"/>
                              </a:moveTo>
                              <a:cubicBezTo>
                                <a:pt x="1209" y="169"/>
                                <a:pt x="404" y="166"/>
                                <a:pt x="0" y="149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" o:spid="_x0000_s1026" style="position:absolute;margin-left:18pt;margin-top:457.65pt;width:517pt;height:41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" path="m2128,c1209,169,404,166,,149e" filled="f" fillcolor="#fffffe" strokecolor="#efb32f" strokeweight=".17711mm">
                <v:stroke joinstyle="miter"/>
                <v:shadow color="#8c8682"/>
                <v:path arrowok="t" o:connecttype="custom" o:connectlocs="6565900,0;0,459079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7BBA7D3" wp14:editId="15221362">
                <wp:simplePos x="0" y="0"/>
                <wp:positionH relativeFrom="page">
                  <wp:posOffset>228600</wp:posOffset>
                </wp:positionH>
                <wp:positionV relativeFrom="page">
                  <wp:posOffset>904240</wp:posOffset>
                </wp:positionV>
                <wp:extent cx="9601200" cy="1219835"/>
                <wp:effectExtent l="9525" t="8890" r="9525" b="9525"/>
                <wp:wrapNone/>
                <wp:docPr id="42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0" cy="1219835"/>
                        </a:xfrm>
                        <a:custGeom>
                          <a:avLst/>
                          <a:gdLst>
                            <a:gd name="T0" fmla="*/ 0 w 3171"/>
                            <a:gd name="T1" fmla="*/ 401 h 401"/>
                            <a:gd name="T2" fmla="*/ 3171 w 3171"/>
                            <a:gd name="T3" fmla="*/ 92 h 4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01">
                              <a:moveTo>
                                <a:pt x="0" y="401"/>
                              </a:moveTo>
                              <a:cubicBezTo>
                                <a:pt x="1397" y="0"/>
                                <a:pt x="2738" y="59"/>
                                <a:pt x="3171" y="92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" o:spid="_x0000_s1026" style="position:absolute;margin-left:18pt;margin-top:71.2pt;width:756pt;height:96.0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" path="m,401c1397,,2738,59,3171,92e" filled="f" fillcolor="#fffffe" strokecolor="#fffffe" strokeweight=".17711mm">
                <v:stroke joinstyle="miter"/>
                <v:shadow color="#8c8682"/>
                <v:path arrowok="t" o:connecttype="custom" o:connectlocs="0,1219835;9601200,279862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74E6640" wp14:editId="75B5824F">
                <wp:simplePos x="0" y="0"/>
                <wp:positionH relativeFrom="page">
                  <wp:posOffset>228600</wp:posOffset>
                </wp:positionH>
                <wp:positionV relativeFrom="page">
                  <wp:posOffset>836930</wp:posOffset>
                </wp:positionV>
                <wp:extent cx="9601200" cy="1342390"/>
                <wp:effectExtent l="9525" t="8255" r="9525" b="11430"/>
                <wp:wrapNone/>
                <wp:docPr id="41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0" cy="1342390"/>
                        </a:xfrm>
                        <a:custGeom>
                          <a:avLst/>
                          <a:gdLst>
                            <a:gd name="T0" fmla="*/ 0 w 3171"/>
                            <a:gd name="T1" fmla="*/ 441 h 441"/>
                            <a:gd name="T2" fmla="*/ 3171 w 3171"/>
                            <a:gd name="T3" fmla="*/ 37 h 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41">
                              <a:moveTo>
                                <a:pt x="0" y="441"/>
                              </a:moveTo>
                              <a:cubicBezTo>
                                <a:pt x="1372" y="0"/>
                                <a:pt x="2713" y="16"/>
                                <a:pt x="3171" y="37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" o:spid="_x0000_s1026" style="position:absolute;margin-left:18pt;margin-top:65.9pt;width:756pt;height:105.7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" path="m,441c1372,,2713,16,3171,37e" filled="f" fillcolor="#fffffe" strokecolor="#fffffe" strokeweight=".17711mm">
                <v:stroke joinstyle="miter"/>
                <v:shadow color="#8c8682"/>
                <v:path arrowok="t" o:connecttype="custom" o:connectlocs="0,1342390;9601200,112627" o:connectangles="0,0"/>
                <w10:wrap anchorx="page" anchory="page"/>
              </v:shape>
            </w:pict>
          </mc:Fallback>
        </mc:AlternateContent>
      </w:r>
    </w:p>
    <w:sectPr w:rsidR="007E4CAC" w:rsidSect="00737E3B">
      <w:pgSz w:w="16839" w:h="11907" w:orient="landscape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11.25pt" o:bullet="t">
        <v:imagedata r:id="rId1" o:title=""/>
      </v:shape>
    </w:pict>
  </w:numPicBullet>
  <w:abstractNum w:abstractNumId="0">
    <w:nsid w:val="019732AD"/>
    <w:multiLevelType w:val="hybridMultilevel"/>
    <w:tmpl w:val="F25EA696"/>
    <w:lvl w:ilvl="0" w:tplc="8C1A2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05B9E"/>
    <w:multiLevelType w:val="hybridMultilevel"/>
    <w:tmpl w:val="59884AEE"/>
    <w:lvl w:ilvl="0" w:tplc="580C26B6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b w:val="0"/>
        <w:color w:val="464653" w:themeColor="text2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">
    <w:nsid w:val="0B4F15ED"/>
    <w:multiLevelType w:val="hybridMultilevel"/>
    <w:tmpl w:val="A0347532"/>
    <w:lvl w:ilvl="0" w:tplc="8C1A2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D21323"/>
    <w:multiLevelType w:val="hybridMultilevel"/>
    <w:tmpl w:val="BCFEE3F0"/>
    <w:lvl w:ilvl="0" w:tplc="8C1A2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E50789"/>
    <w:multiLevelType w:val="hybridMultilevel"/>
    <w:tmpl w:val="70A29106"/>
    <w:lvl w:ilvl="0" w:tplc="7C72883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4425FD"/>
    <w:multiLevelType w:val="hybridMultilevel"/>
    <w:tmpl w:val="F9EEDF88"/>
    <w:lvl w:ilvl="0" w:tplc="55FE659A">
      <w:start w:val="1"/>
      <w:numFmt w:val="decimal"/>
      <w:lvlText w:val="%1."/>
      <w:lvlJc w:val="left"/>
      <w:pPr>
        <w:ind w:left="360" w:hanging="360"/>
      </w:pPr>
      <w:rPr>
        <w:rFonts w:cstheme="minorHAnsi" w:hint="default"/>
        <w:color w:val="FF0000"/>
        <w:sz w:val="22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F6172A5"/>
    <w:multiLevelType w:val="hybridMultilevel"/>
    <w:tmpl w:val="CFE29CA4"/>
    <w:lvl w:ilvl="0" w:tplc="B5C020D4">
      <w:start w:val="5"/>
      <w:numFmt w:val="decimal"/>
      <w:lvlText w:val="%1."/>
      <w:lvlJc w:val="left"/>
      <w:pPr>
        <w:ind w:left="1004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255D1C99"/>
    <w:multiLevelType w:val="hybridMultilevel"/>
    <w:tmpl w:val="36306066"/>
    <w:lvl w:ilvl="0" w:tplc="78A86766">
      <w:start w:val="5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C3609D"/>
    <w:multiLevelType w:val="hybridMultilevel"/>
    <w:tmpl w:val="8376DC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C01306"/>
    <w:multiLevelType w:val="hybridMultilevel"/>
    <w:tmpl w:val="039E470E"/>
    <w:lvl w:ilvl="0" w:tplc="55FE659A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color w:val="FF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FE5817"/>
    <w:multiLevelType w:val="hybridMultilevel"/>
    <w:tmpl w:val="E3C0CF62"/>
    <w:lvl w:ilvl="0" w:tplc="4A3AE084">
      <w:start w:val="2"/>
      <w:numFmt w:val="decimal"/>
      <w:lvlText w:val="%1."/>
      <w:lvlJc w:val="left"/>
      <w:pPr>
        <w:ind w:left="644" w:hanging="360"/>
      </w:pPr>
      <w:rPr>
        <w:rFonts w:asciiTheme="majorHAnsi" w:hAnsiTheme="majorHAnsi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3014035"/>
    <w:multiLevelType w:val="hybridMultilevel"/>
    <w:tmpl w:val="DC82F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203AFB"/>
    <w:multiLevelType w:val="hybridMultilevel"/>
    <w:tmpl w:val="D5FE2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4D3940"/>
    <w:multiLevelType w:val="hybridMultilevel"/>
    <w:tmpl w:val="099E69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AC54CE"/>
    <w:multiLevelType w:val="hybridMultilevel"/>
    <w:tmpl w:val="612A10C2"/>
    <w:lvl w:ilvl="0" w:tplc="8C1A2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654253"/>
    <w:multiLevelType w:val="hybridMultilevel"/>
    <w:tmpl w:val="38B4C6AE"/>
    <w:lvl w:ilvl="0" w:tplc="8D8A6836">
      <w:start w:val="4"/>
      <w:numFmt w:val="decimal"/>
      <w:lvlText w:val="%1."/>
      <w:lvlJc w:val="left"/>
      <w:pPr>
        <w:ind w:left="1004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581E2C6C"/>
    <w:multiLevelType w:val="hybridMultilevel"/>
    <w:tmpl w:val="5D643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8A0AC9"/>
    <w:multiLevelType w:val="hybridMultilevel"/>
    <w:tmpl w:val="47527B04"/>
    <w:lvl w:ilvl="0" w:tplc="F84873C2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D046BC"/>
    <w:multiLevelType w:val="hybridMultilevel"/>
    <w:tmpl w:val="9E966AEA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3152A2F"/>
    <w:multiLevelType w:val="hybridMultilevel"/>
    <w:tmpl w:val="A7142FEC"/>
    <w:lvl w:ilvl="0" w:tplc="7BC47644">
      <w:start w:val="3"/>
      <w:numFmt w:val="decimal"/>
      <w:lvlText w:val="%1."/>
      <w:lvlJc w:val="left"/>
      <w:pPr>
        <w:ind w:left="1004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2"/>
  </w:num>
  <w:num w:numId="2">
    <w:abstractNumId w:val="16"/>
  </w:num>
  <w:num w:numId="3">
    <w:abstractNumId w:val="18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 w:numId="8">
    <w:abstractNumId w:val="9"/>
  </w:num>
  <w:num w:numId="9">
    <w:abstractNumId w:val="15"/>
  </w:num>
  <w:num w:numId="10">
    <w:abstractNumId w:val="6"/>
  </w:num>
  <w:num w:numId="11">
    <w:abstractNumId w:val="13"/>
  </w:num>
  <w:num w:numId="12">
    <w:abstractNumId w:val="11"/>
  </w:num>
  <w:num w:numId="13">
    <w:abstractNumId w:val="8"/>
  </w:num>
  <w:num w:numId="14">
    <w:abstractNumId w:val="17"/>
  </w:num>
  <w:num w:numId="15">
    <w:abstractNumId w:val="10"/>
  </w:num>
  <w:num w:numId="16">
    <w:abstractNumId w:val="7"/>
  </w:num>
  <w:num w:numId="17">
    <w:abstractNumId w:val="0"/>
  </w:num>
  <w:num w:numId="18">
    <w:abstractNumId w:val="2"/>
  </w:num>
  <w:num w:numId="19">
    <w:abstractNumId w:val="14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autoHyphenation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AFD"/>
    <w:rsid w:val="00094543"/>
    <w:rsid w:val="000C5C08"/>
    <w:rsid w:val="00133DB2"/>
    <w:rsid w:val="00172262"/>
    <w:rsid w:val="00195AFD"/>
    <w:rsid w:val="00195C5F"/>
    <w:rsid w:val="00215351"/>
    <w:rsid w:val="00227037"/>
    <w:rsid w:val="002278F5"/>
    <w:rsid w:val="00272271"/>
    <w:rsid w:val="00294EBD"/>
    <w:rsid w:val="00335131"/>
    <w:rsid w:val="0033634A"/>
    <w:rsid w:val="00363170"/>
    <w:rsid w:val="00372570"/>
    <w:rsid w:val="00381751"/>
    <w:rsid w:val="00395489"/>
    <w:rsid w:val="003B04FC"/>
    <w:rsid w:val="0043722D"/>
    <w:rsid w:val="0045435C"/>
    <w:rsid w:val="004A4584"/>
    <w:rsid w:val="004C6876"/>
    <w:rsid w:val="005A02A7"/>
    <w:rsid w:val="005B01EA"/>
    <w:rsid w:val="005E2CFD"/>
    <w:rsid w:val="00684FDE"/>
    <w:rsid w:val="00701B91"/>
    <w:rsid w:val="00737E3B"/>
    <w:rsid w:val="007B53ED"/>
    <w:rsid w:val="007B6EBA"/>
    <w:rsid w:val="007E4CAC"/>
    <w:rsid w:val="007E6FB3"/>
    <w:rsid w:val="00830EB8"/>
    <w:rsid w:val="00841A0A"/>
    <w:rsid w:val="00842B28"/>
    <w:rsid w:val="008F0510"/>
    <w:rsid w:val="00923C15"/>
    <w:rsid w:val="0095704A"/>
    <w:rsid w:val="0098703E"/>
    <w:rsid w:val="00A142C0"/>
    <w:rsid w:val="00AC79E7"/>
    <w:rsid w:val="00AF797E"/>
    <w:rsid w:val="00B01906"/>
    <w:rsid w:val="00B15D01"/>
    <w:rsid w:val="00B21C8F"/>
    <w:rsid w:val="00B93903"/>
    <w:rsid w:val="00C764B8"/>
    <w:rsid w:val="00CE36D9"/>
    <w:rsid w:val="00CE77E8"/>
    <w:rsid w:val="00D6451C"/>
    <w:rsid w:val="00E258C2"/>
    <w:rsid w:val="00E300CE"/>
    <w:rsid w:val="00E6462D"/>
    <w:rsid w:val="00E83410"/>
    <w:rsid w:val="00E97743"/>
    <w:rsid w:val="00EF5EB5"/>
    <w:rsid w:val="00F14A3A"/>
    <w:rsid w:val="00F736BD"/>
    <w:rsid w:val="00F9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color w:val="21212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15D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15D01"/>
    <w:rPr>
      <w:rFonts w:ascii="Tahoma" w:hAnsi="Tahoma" w:cs="Tahoma"/>
      <w:color w:val="212120"/>
      <w:kern w:val="28"/>
      <w:sz w:val="16"/>
      <w:szCs w:val="16"/>
    </w:rPr>
  </w:style>
  <w:style w:type="paragraph" w:styleId="a5">
    <w:name w:val="List Paragraph"/>
    <w:basedOn w:val="a"/>
    <w:uiPriority w:val="34"/>
    <w:qFormat/>
    <w:rsid w:val="007B53ED"/>
    <w:pPr>
      <w:ind w:left="720"/>
      <w:contextualSpacing/>
    </w:pPr>
  </w:style>
  <w:style w:type="character" w:customStyle="1" w:styleId="point">
    <w:name w:val="point"/>
    <w:rsid w:val="00195C5F"/>
  </w:style>
  <w:style w:type="character" w:customStyle="1" w:styleId="thinsp">
    <w:name w:val="thinsp"/>
    <w:rsid w:val="00195C5F"/>
  </w:style>
  <w:style w:type="paragraph" w:customStyle="1" w:styleId="Sidebarphoto">
    <w:name w:val="Sidebar photo"/>
    <w:basedOn w:val="a"/>
    <w:qFormat/>
    <w:rsid w:val="00195C5F"/>
    <w:pPr>
      <w:ind w:left="-317"/>
    </w:pPr>
    <w:rPr>
      <w:rFonts w:asciiTheme="minorHAnsi" w:eastAsiaTheme="minorHAnsi" w:hAnsiTheme="minorHAnsi" w:cstheme="minorBidi"/>
      <w:noProof/>
      <w:color w:val="262626" w:themeColor="text1" w:themeTint="D9"/>
      <w:kern w:val="0"/>
      <w:sz w:val="12"/>
      <w:szCs w:val="22"/>
      <w:lang w:val="en-US" w:eastAsia="en-US"/>
    </w:rPr>
  </w:style>
  <w:style w:type="character" w:styleId="a6">
    <w:name w:val="Placeholder Text"/>
    <w:basedOn w:val="a0"/>
    <w:uiPriority w:val="99"/>
    <w:semiHidden/>
    <w:rsid w:val="00195C5F"/>
    <w:rPr>
      <w:color w:val="808080"/>
    </w:rPr>
  </w:style>
  <w:style w:type="character" w:styleId="a7">
    <w:name w:val="Hyperlink"/>
    <w:basedOn w:val="a0"/>
    <w:rsid w:val="00701B91"/>
    <w:rPr>
      <w:rFonts w:ascii="Verdana" w:hAnsi="Verdana"/>
      <w:color w:val="000000"/>
      <w:sz w:val="18"/>
      <w:u w:val="single"/>
    </w:rPr>
  </w:style>
  <w:style w:type="paragraph" w:styleId="a8">
    <w:name w:val="Normal (Web)"/>
    <w:basedOn w:val="a"/>
    <w:rsid w:val="00701B91"/>
    <w:pPr>
      <w:spacing w:before="150" w:after="150"/>
    </w:pPr>
    <w:rPr>
      <w:rFonts w:ascii="Verdana" w:hAnsi="Verdana"/>
      <w:color w:val="181919"/>
      <w:kern w:val="0"/>
      <w:sz w:val="18"/>
      <w:szCs w:val="18"/>
    </w:rPr>
  </w:style>
  <w:style w:type="character" w:styleId="a9">
    <w:name w:val="Strong"/>
    <w:basedOn w:val="a0"/>
    <w:qFormat/>
    <w:rsid w:val="00701B91"/>
    <w:rPr>
      <w:b/>
      <w:color w:val="354A65"/>
    </w:rPr>
  </w:style>
  <w:style w:type="paragraph" w:styleId="2">
    <w:name w:val="Quote"/>
    <w:basedOn w:val="a"/>
    <w:next w:val="a"/>
    <w:link w:val="20"/>
    <w:uiPriority w:val="29"/>
    <w:qFormat/>
    <w:rsid w:val="007B6EBA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kern w:val="0"/>
      <w:sz w:val="22"/>
      <w:szCs w:val="22"/>
    </w:rPr>
  </w:style>
  <w:style w:type="character" w:customStyle="1" w:styleId="20">
    <w:name w:val="Цитата 2 Знак"/>
    <w:basedOn w:val="a0"/>
    <w:link w:val="2"/>
    <w:uiPriority w:val="29"/>
    <w:rsid w:val="007B6EBA"/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paragraph" w:customStyle="1" w:styleId="Name">
    <w:name w:val="Name"/>
    <w:basedOn w:val="a"/>
    <w:qFormat/>
    <w:rsid w:val="00A142C0"/>
    <w:pPr>
      <w:spacing w:after="180"/>
    </w:pPr>
    <w:rPr>
      <w:rFonts w:asciiTheme="minorHAnsi" w:eastAsiaTheme="minorHAnsi" w:hAnsiTheme="minorHAnsi" w:cstheme="minorBidi"/>
      <w:color w:val="404040" w:themeColor="text1" w:themeTint="BF"/>
      <w:kern w:val="0"/>
      <w:sz w:val="22"/>
      <w:szCs w:val="22"/>
      <w:lang w:val="en-US" w:eastAsia="en-US"/>
    </w:rPr>
  </w:style>
  <w:style w:type="paragraph" w:customStyle="1" w:styleId="txt">
    <w:name w:val="txt"/>
    <w:basedOn w:val="a"/>
    <w:rsid w:val="005B01EA"/>
    <w:pPr>
      <w:spacing w:after="60"/>
      <w:ind w:left="60" w:right="60"/>
    </w:pPr>
    <w:rPr>
      <w:rFonts w:ascii="Tahoma" w:hAnsi="Tahoma" w:cs="Tahoma"/>
      <w:color w:val="FFFFFF"/>
      <w:kern w:val="0"/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color w:val="21212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15D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15D01"/>
    <w:rPr>
      <w:rFonts w:ascii="Tahoma" w:hAnsi="Tahoma" w:cs="Tahoma"/>
      <w:color w:val="212120"/>
      <w:kern w:val="28"/>
      <w:sz w:val="16"/>
      <w:szCs w:val="16"/>
    </w:rPr>
  </w:style>
  <w:style w:type="paragraph" w:styleId="a5">
    <w:name w:val="List Paragraph"/>
    <w:basedOn w:val="a"/>
    <w:uiPriority w:val="34"/>
    <w:qFormat/>
    <w:rsid w:val="007B53ED"/>
    <w:pPr>
      <w:ind w:left="720"/>
      <w:contextualSpacing/>
    </w:pPr>
  </w:style>
  <w:style w:type="character" w:customStyle="1" w:styleId="point">
    <w:name w:val="point"/>
    <w:rsid w:val="00195C5F"/>
  </w:style>
  <w:style w:type="character" w:customStyle="1" w:styleId="thinsp">
    <w:name w:val="thinsp"/>
    <w:rsid w:val="00195C5F"/>
  </w:style>
  <w:style w:type="paragraph" w:customStyle="1" w:styleId="Sidebarphoto">
    <w:name w:val="Sidebar photo"/>
    <w:basedOn w:val="a"/>
    <w:qFormat/>
    <w:rsid w:val="00195C5F"/>
    <w:pPr>
      <w:ind w:left="-317"/>
    </w:pPr>
    <w:rPr>
      <w:rFonts w:asciiTheme="minorHAnsi" w:eastAsiaTheme="minorHAnsi" w:hAnsiTheme="minorHAnsi" w:cstheme="minorBidi"/>
      <w:noProof/>
      <w:color w:val="262626" w:themeColor="text1" w:themeTint="D9"/>
      <w:kern w:val="0"/>
      <w:sz w:val="12"/>
      <w:szCs w:val="22"/>
      <w:lang w:val="en-US" w:eastAsia="en-US"/>
    </w:rPr>
  </w:style>
  <w:style w:type="character" w:styleId="a6">
    <w:name w:val="Placeholder Text"/>
    <w:basedOn w:val="a0"/>
    <w:uiPriority w:val="99"/>
    <w:semiHidden/>
    <w:rsid w:val="00195C5F"/>
    <w:rPr>
      <w:color w:val="808080"/>
    </w:rPr>
  </w:style>
  <w:style w:type="character" w:styleId="a7">
    <w:name w:val="Hyperlink"/>
    <w:basedOn w:val="a0"/>
    <w:rsid w:val="00701B91"/>
    <w:rPr>
      <w:rFonts w:ascii="Verdana" w:hAnsi="Verdana"/>
      <w:color w:val="000000"/>
      <w:sz w:val="18"/>
      <w:u w:val="single"/>
    </w:rPr>
  </w:style>
  <w:style w:type="paragraph" w:styleId="a8">
    <w:name w:val="Normal (Web)"/>
    <w:basedOn w:val="a"/>
    <w:rsid w:val="00701B91"/>
    <w:pPr>
      <w:spacing w:before="150" w:after="150"/>
    </w:pPr>
    <w:rPr>
      <w:rFonts w:ascii="Verdana" w:hAnsi="Verdana"/>
      <w:color w:val="181919"/>
      <w:kern w:val="0"/>
      <w:sz w:val="18"/>
      <w:szCs w:val="18"/>
    </w:rPr>
  </w:style>
  <w:style w:type="character" w:styleId="a9">
    <w:name w:val="Strong"/>
    <w:basedOn w:val="a0"/>
    <w:qFormat/>
    <w:rsid w:val="00701B91"/>
    <w:rPr>
      <w:b/>
      <w:color w:val="354A65"/>
    </w:rPr>
  </w:style>
  <w:style w:type="paragraph" w:styleId="2">
    <w:name w:val="Quote"/>
    <w:basedOn w:val="a"/>
    <w:next w:val="a"/>
    <w:link w:val="20"/>
    <w:uiPriority w:val="29"/>
    <w:qFormat/>
    <w:rsid w:val="007B6EBA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kern w:val="0"/>
      <w:sz w:val="22"/>
      <w:szCs w:val="22"/>
    </w:rPr>
  </w:style>
  <w:style w:type="character" w:customStyle="1" w:styleId="20">
    <w:name w:val="Цитата 2 Знак"/>
    <w:basedOn w:val="a0"/>
    <w:link w:val="2"/>
    <w:uiPriority w:val="29"/>
    <w:rsid w:val="007B6EBA"/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paragraph" w:customStyle="1" w:styleId="Name">
    <w:name w:val="Name"/>
    <w:basedOn w:val="a"/>
    <w:qFormat/>
    <w:rsid w:val="00A142C0"/>
    <w:pPr>
      <w:spacing w:after="180"/>
    </w:pPr>
    <w:rPr>
      <w:rFonts w:asciiTheme="minorHAnsi" w:eastAsiaTheme="minorHAnsi" w:hAnsiTheme="minorHAnsi" w:cstheme="minorBidi"/>
      <w:color w:val="404040" w:themeColor="text1" w:themeTint="BF"/>
      <w:kern w:val="0"/>
      <w:sz w:val="22"/>
      <w:szCs w:val="22"/>
      <w:lang w:val="en-US" w:eastAsia="en-US"/>
    </w:rPr>
  </w:style>
  <w:style w:type="paragraph" w:customStyle="1" w:styleId="txt">
    <w:name w:val="txt"/>
    <w:basedOn w:val="a"/>
    <w:rsid w:val="005B01EA"/>
    <w:pPr>
      <w:spacing w:after="60"/>
      <w:ind w:left="60" w:right="60"/>
    </w:pPr>
    <w:rPr>
      <w:rFonts w:ascii="Tahoma" w:hAnsi="Tahoma" w:cs="Tahoma"/>
      <w:color w:val="FFFFFF"/>
      <w:kern w:val="0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itaygorodskaya.ru/school2_int.php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://s2.hubimg.com/u/888509_f520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hyperlink" Target="http://i078.radikal.ru/1112/e2/e58086e9f852.jpg" TargetMode="External"/><Relationship Id="rId33" Type="http://schemas.openxmlformats.org/officeDocument/2006/relationships/hyperlink" Target="http://www.imtp.ru/foreign_language/general_english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img.inforico.com.ua/a/yurist.-dorogo--e181-1312980681879197-1-big.jpg" TargetMode="External"/><Relationship Id="rId28" Type="http://schemas.openxmlformats.org/officeDocument/2006/relationships/hyperlink" Target="http://english-pro.org/courses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hyperlink" Target="http://english-pro.org/course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kitaygorodskaya.ru/school2_int.php" TargetMode="External"/><Relationship Id="rId22" Type="http://schemas.openxmlformats.org/officeDocument/2006/relationships/image" Target="media/image14.emf"/><Relationship Id="rId27" Type="http://schemas.openxmlformats.org/officeDocument/2006/relationships/image" Target="media/image17.jpg"/><Relationship Id="rId35" Type="http://schemas.openxmlformats.org/officeDocument/2006/relationships/hyperlink" Target="http://www.imtp.ru/foreign_language/general_english.php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3;&#1080;&#1082;&#1072;%20&#1080;%20&#1044;&#1077;&#1085;&#1080;&#1089;\AppData\Roaming\Microsoft\&#1064;&#1072;&#1073;&#1083;&#1086;&#1085;&#1099;\&#1041;&#1080;&#1079;&#1085;&#1077;&#1089;-&#1073;&#1088;&#1086;&#1096;&#1102;&#1088;&#1072;%20&#1087;&#1086;%20&#1090;&#1077;&#1093;&#1085;&#1086;&#1083;&#1086;&#1075;&#1080;&#1103;&#1084;.dot" TargetMode="External"/></Relationships>
</file>

<file path=word/theme/theme1.xml><?xml version="1.0" encoding="utf-8"?>
<a:theme xmlns:a="http://schemas.openxmlformats.org/drawingml/2006/main" name="Тема Office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80EF1-3653-4525-BB05-EF3EA1135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Бизнес-брошюра по технологиям</Template>
  <TotalTime>103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Ника и Денис</dc:creator>
  <cp:lastModifiedBy>Ника и Денис</cp:lastModifiedBy>
  <cp:revision>6</cp:revision>
  <cp:lastPrinted>2012-04-10T20:10:00Z</cp:lastPrinted>
  <dcterms:created xsi:type="dcterms:W3CDTF">2012-04-03T18:07:00Z</dcterms:created>
  <dcterms:modified xsi:type="dcterms:W3CDTF">2012-04-10T20:42:00Z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TC102580011049</vt:lpwstr>
  </property>
</Properties>
</file>