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CAC" w:rsidRPr="00272271" w:rsidRDefault="00362E31">
      <w:pPr>
        <w:rPr>
          <w:lang w:val="en-US"/>
        </w:rPr>
      </w:pPr>
      <w:r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5072" behindDoc="1" locked="0" layoutInCell="1" allowOverlap="1" wp14:anchorId="2B6A7D8F" wp14:editId="2F5FA554">
            <wp:simplePos x="0" y="0"/>
            <wp:positionH relativeFrom="column">
              <wp:posOffset>1504950</wp:posOffset>
            </wp:positionH>
            <wp:positionV relativeFrom="paragraph">
              <wp:posOffset>-45720</wp:posOffset>
            </wp:positionV>
            <wp:extent cx="1515745" cy="2105025"/>
            <wp:effectExtent l="171450" t="171450" r="389255" b="371475"/>
            <wp:wrapNone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4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Cs/>
          <w:noProof/>
          <w:color w:val="FFFFFF"/>
          <w:sz w:val="24"/>
          <w:szCs w:val="24"/>
        </w:rPr>
        <w:drawing>
          <wp:anchor distT="0" distB="0" distL="114300" distR="114300" simplePos="0" relativeHeight="251716096" behindDoc="1" locked="0" layoutInCell="1" allowOverlap="1" wp14:anchorId="594D31A3" wp14:editId="01761E06">
            <wp:simplePos x="0" y="0"/>
            <wp:positionH relativeFrom="column">
              <wp:posOffset>9525</wp:posOffset>
            </wp:positionH>
            <wp:positionV relativeFrom="paragraph">
              <wp:posOffset>-42545</wp:posOffset>
            </wp:positionV>
            <wp:extent cx="1373505" cy="2105025"/>
            <wp:effectExtent l="171450" t="171450" r="379095" b="371475"/>
            <wp:wrapNone/>
            <wp:docPr id="673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mc:AlternateContent>
          <mc:Choice Requires="wps">
            <w:drawing>
              <wp:anchor distT="36576" distB="36576" distL="36576" distR="36576" simplePos="0" relativeHeight="251718144" behindDoc="0" locked="0" layoutInCell="1" allowOverlap="1" wp14:anchorId="17419BD1" wp14:editId="4B03626A">
                <wp:simplePos x="0" y="0"/>
                <wp:positionH relativeFrom="page">
                  <wp:posOffset>3571875</wp:posOffset>
                </wp:positionH>
                <wp:positionV relativeFrom="page">
                  <wp:posOffset>200025</wp:posOffset>
                </wp:positionV>
                <wp:extent cx="3200400" cy="5886450"/>
                <wp:effectExtent l="0" t="0" r="0" b="0"/>
                <wp:wrapNone/>
                <wp:docPr id="67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4EBD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Частное учреждение </w:t>
                            </w:r>
                            <w:proofErr w:type="gramStart"/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>дополнительного</w:t>
                            </w:r>
                            <w:proofErr w:type="gramEnd"/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2"/>
                                <w:szCs w:val="22"/>
                              </w:rPr>
                              <w:t xml:space="preserve"> образования</w:t>
                            </w:r>
                          </w:p>
                          <w:p w:rsidR="00094543" w:rsidRPr="00923C15" w:rsidRDefault="00094543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</w:pPr>
                            <w:r w:rsidRPr="00923C15">
                              <w:rPr>
                                <w:b/>
                                <w:color w:val="2E3640"/>
                                <w:sz w:val="28"/>
                                <w:szCs w:val="28"/>
                              </w:rPr>
                              <w:t xml:space="preserve">Школа иностранных языков 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 </w:t>
                            </w:r>
                          </w:p>
                          <w:p w:rsidR="00841A0A" w:rsidRDefault="00841A0A" w:rsidP="00294EBD">
                            <w:pPr>
                              <w:jc w:val="center"/>
                              <w:rPr>
                                <w:color w:val="2E364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Лицензия на </w:t>
                            </w:r>
                            <w:proofErr w:type="gramStart"/>
                            <w:r w:rsidR="00294EBD"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>право ведения</w:t>
                            </w:r>
                            <w:proofErr w:type="gramEnd"/>
                          </w:p>
                          <w:p w:rsidR="00841A0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14A3A">
                              <w:rPr>
                                <w:color w:val="2E3640"/>
                                <w:sz w:val="24"/>
                                <w:szCs w:val="24"/>
                              </w:rPr>
                              <w:t xml:space="preserve">образовательной деятельности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РТ</w:t>
                            </w:r>
                            <w:r w:rsidRPr="00F14A3A">
                              <w:rPr>
                                <w:b/>
                                <w:color w:val="2E36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001794 от 29.12.2011,  </w:t>
                            </w:r>
                          </w:p>
                          <w:p w:rsidR="00294EBD" w:rsidRPr="00F14A3A" w:rsidRDefault="00294EBD" w:rsidP="00841A0A">
                            <w:pPr>
                              <w:ind w:left="1418"/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выдана</w:t>
                            </w:r>
                            <w:proofErr w:type="gramEnd"/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Министерством обр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а</w:t>
                            </w:r>
                            <w:r w:rsidRPr="00F14A3A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зования и науки РТ </w:t>
                            </w:r>
                          </w:p>
                          <w:p w:rsidR="00294EBD" w:rsidRPr="00E83410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D6451C" w:rsidRPr="00E83410" w:rsidRDefault="00D6451C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841A0A" w:rsidRDefault="00841A0A" w:rsidP="00215351">
                            <w:pPr>
                              <w:widowControl w:val="0"/>
                              <w:ind w:firstLine="1418"/>
                              <w:jc w:val="center"/>
                              <w:rPr>
                                <w:color w:val="2E3640"/>
                                <w:sz w:val="28"/>
                                <w:szCs w:val="28"/>
                              </w:rPr>
                            </w:pPr>
                          </w:p>
                          <w:p w:rsidR="0033634A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М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ендельсон</w:t>
                            </w:r>
                          </w:p>
                          <w:p w:rsidR="0033634A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В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ероника</w:t>
                            </w: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А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лександровна</w:t>
                            </w:r>
                          </w:p>
                          <w:p w:rsidR="00215351" w:rsidRDefault="00215351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94EBD" w:rsidRPr="0033634A" w:rsidRDefault="00215351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директор и ведущий</w:t>
                            </w:r>
                          </w:p>
                          <w:p w:rsidR="00294EBD" w:rsidRDefault="0033634A" w:rsidP="00D6451C">
                            <w:pPr>
                              <w:widowControl w:val="0"/>
                              <w:ind w:right="1801"/>
                              <w:jc w:val="center"/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</w:pPr>
                            <w:r w:rsidRPr="0033634A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215351"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  <w:t>преподаватель школы</w:t>
                            </w:r>
                            <w:r w:rsidR="00294EBD" w:rsidRPr="0033634A">
                              <w:rPr>
                                <w:rFonts w:ascii="Georgia" w:hAnsi="Georgia"/>
                                <w:b/>
                                <w:noProof/>
                                <w:color w:val="FF0000"/>
                              </w:rPr>
                              <w:t xml:space="preserve"> </w:t>
                            </w:r>
                          </w:p>
                          <w:p w:rsidR="0033634A" w:rsidRPr="0033634A" w:rsidRDefault="0033634A" w:rsidP="00294EBD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</w:rPr>
                            </w:pPr>
                          </w:p>
                          <w:p w:rsidR="00215351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Кандидат филологических наук, доцент,</w:t>
                            </w:r>
                          </w:p>
                          <w:p w:rsidR="00294EBD" w:rsidRPr="00CE77E8" w:rsidRDefault="00294EBD" w:rsidP="0021535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</w:pP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зав</w:t>
                            </w:r>
                            <w:r w:rsid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>.</w:t>
                            </w:r>
                            <w:r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 кафедрой </w:t>
                            </w:r>
                            <w:r w:rsidR="00215351" w:rsidRPr="00CE77E8">
                              <w:rPr>
                                <w:rFonts w:ascii="Georgia" w:hAnsi="Georgia" w:cs="Arial"/>
                                <w:b/>
                                <w:color w:val="auto"/>
                                <w:spacing w:val="8"/>
                              </w:rPr>
                              <w:t xml:space="preserve">иностранных языков </w:t>
                            </w:r>
                          </w:p>
                          <w:p w:rsidR="00294EBD" w:rsidRPr="00841A0A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      </w:r>
                          </w:p>
                          <w:p w:rsidR="00294EBD" w:rsidRPr="00841A0A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Финалист конкурса “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to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Teachers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”, Проводимого Министерством обр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а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зования США совместно с Американскими сов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е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тами</w:t>
                            </w:r>
                          </w:p>
                          <w:p w:rsidR="00294EBD" w:rsidRPr="00362E31" w:rsidRDefault="00294EBD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Выпускница курсов повышения квал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и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фикации при Н</w:t>
                            </w:r>
                            <w:r w:rsidR="00215351"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ОЦ «Школа Китай</w:t>
                            </w:r>
                            <w:r w:rsidRPr="00841A0A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городской», обладатель сертификата на право преподавания по методу.</w:t>
                            </w:r>
                          </w:p>
                          <w:p w:rsidR="00362E31" w:rsidRPr="00841A0A" w:rsidRDefault="00362E31" w:rsidP="00133DB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before="120" w:after="120"/>
                              <w:ind w:left="0" w:firstLine="0"/>
                              <w:jc w:val="both"/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</w:pP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Член европейского общества 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фразеол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о</w:t>
                            </w:r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гов</w:t>
                            </w:r>
                            <w:proofErr w:type="spellEnd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 xml:space="preserve"> </w:t>
                            </w:r>
                            <w:r w:rsidRPr="00362E31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Georgia" w:hAnsi="Georgia" w:cs="Arial"/>
                                <w:color w:val="auto"/>
                                <w:spacing w:val="8"/>
                                <w:lang w:val="en-US"/>
                              </w:rPr>
                              <w:t>Europhras</w:t>
                            </w:r>
                            <w:proofErr w:type="spellEnd"/>
                            <w:r w:rsidRPr="00362E31">
                              <w:rPr>
                                <w:rFonts w:ascii="Georgia" w:hAnsi="Georgia" w:cs="Arial"/>
                                <w:color w:val="auto"/>
                                <w:spacing w:val="8"/>
                              </w:rPr>
                              <w:t>”.</w:t>
                            </w:r>
                          </w:p>
                          <w:p w:rsidR="00294EBD" w:rsidRDefault="00294EBD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  <w:p w:rsidR="00215351" w:rsidRPr="0033634A" w:rsidRDefault="00215351" w:rsidP="00294EBD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281.25pt;margin-top:15.75pt;width:252pt;height:463.5pt;z-index:251718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" filled="f" fillcolor="#fffffe" stroked="f" strokecolor="#212120" insetpen="t">
                <v:textbox inset="2.88pt,2.88pt,2.88pt,2.88pt">
                  <w:txbxContent>
                    <w:p w:rsidR="00294EBD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2"/>
                          <w:szCs w:val="22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Частное учреждение </w:t>
                      </w:r>
                      <w:proofErr w:type="gramStart"/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>дополнительного</w:t>
                      </w:r>
                      <w:proofErr w:type="gramEnd"/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2"/>
                          <w:szCs w:val="22"/>
                        </w:rPr>
                        <w:t xml:space="preserve"> образования</w:t>
                      </w:r>
                    </w:p>
                    <w:p w:rsidR="00094543" w:rsidRPr="00923C15" w:rsidRDefault="00094543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b/>
                          <w:color w:val="2E3640"/>
                          <w:sz w:val="28"/>
                          <w:szCs w:val="28"/>
                        </w:rPr>
                      </w:pPr>
                      <w:r w:rsidRPr="00923C15">
                        <w:rPr>
                          <w:b/>
                          <w:color w:val="2E3640"/>
                          <w:sz w:val="28"/>
                          <w:szCs w:val="28"/>
                        </w:rPr>
                        <w:t xml:space="preserve">Школа иностранных языков 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 </w:t>
                      </w:r>
                    </w:p>
                    <w:p w:rsidR="00841A0A" w:rsidRDefault="00841A0A" w:rsidP="00294EBD">
                      <w:pPr>
                        <w:jc w:val="center"/>
                        <w:rPr>
                          <w:color w:val="2E3640"/>
                          <w:sz w:val="24"/>
                          <w:szCs w:val="24"/>
                        </w:rPr>
                      </w:pPr>
                      <w:r>
                        <w:rPr>
                          <w:color w:val="2E3640"/>
                          <w:sz w:val="24"/>
                          <w:szCs w:val="24"/>
                        </w:rPr>
                        <w:t xml:space="preserve">                        </w:t>
                      </w:r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Лицензия на </w:t>
                      </w:r>
                      <w:proofErr w:type="gramStart"/>
                      <w:r w:rsidR="00294EBD" w:rsidRPr="00F14A3A">
                        <w:rPr>
                          <w:color w:val="2E3640"/>
                          <w:sz w:val="24"/>
                          <w:szCs w:val="24"/>
                        </w:rPr>
                        <w:t>право ведения</w:t>
                      </w:r>
                      <w:proofErr w:type="gramEnd"/>
                    </w:p>
                    <w:p w:rsidR="00841A0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14A3A">
                        <w:rPr>
                          <w:color w:val="2E3640"/>
                          <w:sz w:val="24"/>
                          <w:szCs w:val="24"/>
                        </w:rPr>
                        <w:t xml:space="preserve">образовательной деятельности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РТ</w:t>
                      </w:r>
                      <w:r w:rsidRPr="00F14A3A">
                        <w:rPr>
                          <w:b/>
                          <w:color w:val="2E3640"/>
                          <w:sz w:val="24"/>
                          <w:szCs w:val="24"/>
                        </w:rPr>
                        <w:t xml:space="preserve"> 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001794 от 29.12.2011,  </w:t>
                      </w:r>
                    </w:p>
                    <w:p w:rsidR="00294EBD" w:rsidRPr="00F14A3A" w:rsidRDefault="00294EBD" w:rsidP="00841A0A">
                      <w:pPr>
                        <w:ind w:left="1418"/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proofErr w:type="gramStart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выдана</w:t>
                      </w:r>
                      <w:proofErr w:type="gramEnd"/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 Министерством обр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>а</w:t>
                      </w:r>
                      <w:r w:rsidRPr="00F14A3A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зования и науки РТ </w:t>
                      </w:r>
                    </w:p>
                    <w:p w:rsidR="00294EBD" w:rsidRPr="00E83410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D6451C" w:rsidRPr="00E83410" w:rsidRDefault="00D6451C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841A0A" w:rsidRDefault="00841A0A" w:rsidP="00215351">
                      <w:pPr>
                        <w:widowControl w:val="0"/>
                        <w:ind w:firstLine="1418"/>
                        <w:jc w:val="center"/>
                        <w:rPr>
                          <w:color w:val="2E3640"/>
                          <w:sz w:val="28"/>
                          <w:szCs w:val="28"/>
                        </w:rPr>
                      </w:pPr>
                    </w:p>
                    <w:p w:rsidR="0033634A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М</w:t>
                      </w: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ендельсон</w:t>
                      </w:r>
                    </w:p>
                    <w:p w:rsidR="0033634A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>В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ероника</w:t>
                      </w: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А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лександровна</w:t>
                      </w:r>
                    </w:p>
                    <w:p w:rsidR="00215351" w:rsidRDefault="00215351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94EBD" w:rsidRPr="0033634A" w:rsidRDefault="00215351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</w:rPr>
                        <w:t>директор и ведущий</w:t>
                      </w:r>
                    </w:p>
                    <w:p w:rsidR="00294EBD" w:rsidRDefault="0033634A" w:rsidP="00D6451C">
                      <w:pPr>
                        <w:widowControl w:val="0"/>
                        <w:ind w:right="1801"/>
                        <w:jc w:val="center"/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</w:pPr>
                      <w:r w:rsidRPr="0033634A">
                        <w:rPr>
                          <w:rFonts w:ascii="Georgia" w:hAnsi="Georgia"/>
                          <w:b/>
                          <w:color w:val="FF0000"/>
                        </w:rPr>
                        <w:t xml:space="preserve"> </w:t>
                      </w:r>
                      <w:r w:rsidR="00215351">
                        <w:rPr>
                          <w:rFonts w:ascii="Georgia" w:hAnsi="Georgia"/>
                          <w:b/>
                          <w:color w:val="FF0000"/>
                        </w:rPr>
                        <w:t>преподаватель школы</w:t>
                      </w:r>
                      <w:r w:rsidR="00294EBD" w:rsidRPr="0033634A">
                        <w:rPr>
                          <w:rFonts w:ascii="Georgia" w:hAnsi="Georgia"/>
                          <w:b/>
                          <w:noProof/>
                          <w:color w:val="FF0000"/>
                        </w:rPr>
                        <w:t xml:space="preserve"> </w:t>
                      </w:r>
                    </w:p>
                    <w:p w:rsidR="0033634A" w:rsidRPr="0033634A" w:rsidRDefault="0033634A" w:rsidP="00294EBD">
                      <w:pPr>
                        <w:widowControl w:val="0"/>
                        <w:spacing w:line="280" w:lineRule="exact"/>
                        <w:jc w:val="center"/>
                        <w:rPr>
                          <w:rFonts w:ascii="Georgia" w:hAnsi="Georgia"/>
                          <w:b/>
                          <w:color w:val="FF0000"/>
                        </w:rPr>
                      </w:pPr>
                    </w:p>
                    <w:p w:rsidR="00215351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Кандидат филологических наук, доцент,</w:t>
                      </w:r>
                    </w:p>
                    <w:p w:rsidR="00294EBD" w:rsidRPr="00CE77E8" w:rsidRDefault="00294EBD" w:rsidP="0021535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</w:pP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зав</w:t>
                      </w:r>
                      <w:r w:rsid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>.</w:t>
                      </w:r>
                      <w:r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 кафедрой </w:t>
                      </w:r>
                      <w:r w:rsidR="00215351" w:rsidRPr="00CE77E8">
                        <w:rPr>
                          <w:rFonts w:ascii="Georgia" w:hAnsi="Georgia" w:cs="Arial"/>
                          <w:b/>
                          <w:color w:val="auto"/>
                          <w:spacing w:val="8"/>
                        </w:rPr>
                        <w:t xml:space="preserve">иностранных языков </w:t>
                      </w:r>
                    </w:p>
                    <w:p w:rsidR="00294EBD" w:rsidRPr="00841A0A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Автор более 30 учебных и методических работ, в том числе «Англо-русского словаря библейских фразеологизмов» и монографии по библейской фразеологии.</w:t>
                      </w:r>
                    </w:p>
                    <w:p w:rsidR="00294EBD" w:rsidRPr="00841A0A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Финалист конкурса “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to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Teachers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”, Проводимого Министерством обр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а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зования США совместно с Американскими сов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е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тами</w:t>
                      </w:r>
                    </w:p>
                    <w:p w:rsidR="00294EBD" w:rsidRPr="00362E31" w:rsidRDefault="00294EBD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Выпускница курсов повышения квал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и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фикации при Н</w:t>
                      </w:r>
                      <w:r w:rsidR="00215351"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ОЦ «Школа Китай</w:t>
                      </w:r>
                      <w:r w:rsidRPr="00841A0A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городской», обладатель сертификата на право преподавания по методу.</w:t>
                      </w:r>
                    </w:p>
                    <w:p w:rsidR="00362E31" w:rsidRPr="00841A0A" w:rsidRDefault="00362E31" w:rsidP="00133DB2">
                      <w:pPr>
                        <w:pStyle w:val="a5"/>
                        <w:widowControl w:val="0"/>
                        <w:numPr>
                          <w:ilvl w:val="0"/>
                          <w:numId w:val="13"/>
                        </w:numPr>
                        <w:spacing w:before="120" w:after="120"/>
                        <w:ind w:left="0" w:firstLine="0"/>
                        <w:jc w:val="both"/>
                        <w:rPr>
                          <w:rFonts w:ascii="Georgia" w:hAnsi="Georgia" w:cs="Arial"/>
                          <w:color w:val="auto"/>
                          <w:spacing w:val="8"/>
                        </w:rPr>
                      </w:pP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Член европейского общества 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фразеол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о</w:t>
                      </w:r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гов</w:t>
                      </w:r>
                      <w:proofErr w:type="spellEnd"/>
                      <w:r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 xml:space="preserve"> </w:t>
                      </w:r>
                      <w:r w:rsidRPr="00362E31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“</w:t>
                      </w:r>
                      <w:proofErr w:type="spellStart"/>
                      <w:r>
                        <w:rPr>
                          <w:rFonts w:ascii="Georgia" w:hAnsi="Georgia" w:cs="Arial"/>
                          <w:color w:val="auto"/>
                          <w:spacing w:val="8"/>
                          <w:lang w:val="en-US"/>
                        </w:rPr>
                        <w:t>Europhras</w:t>
                      </w:r>
                      <w:proofErr w:type="spellEnd"/>
                      <w:r w:rsidRPr="00362E31">
                        <w:rPr>
                          <w:rFonts w:ascii="Georgia" w:hAnsi="Georgia" w:cs="Arial"/>
                          <w:color w:val="auto"/>
                          <w:spacing w:val="8"/>
                        </w:rPr>
                        <w:t>”.</w:t>
                      </w:r>
                    </w:p>
                    <w:p w:rsidR="00294EBD" w:rsidRDefault="00294EBD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  <w:p w:rsidR="00215351" w:rsidRPr="0033634A" w:rsidRDefault="00215351" w:rsidP="00294EBD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jc w:val="center"/>
                        <w:rPr>
                          <w:color w:val="auto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3722D">
        <w:rPr>
          <w:noProof/>
        </w:rPr>
        <w:drawing>
          <wp:anchor distT="0" distB="0" distL="114300" distR="114300" simplePos="0" relativeHeight="251737600" behindDoc="0" locked="0" layoutInCell="1" allowOverlap="1" wp14:anchorId="5BE34CE8" wp14:editId="3A0A364D">
            <wp:simplePos x="0" y="0"/>
            <wp:positionH relativeFrom="column">
              <wp:posOffset>6906899</wp:posOffset>
            </wp:positionH>
            <wp:positionV relativeFrom="paragraph">
              <wp:posOffset>-19050</wp:posOffset>
            </wp:positionV>
            <wp:extent cx="3274691" cy="3971925"/>
            <wp:effectExtent l="38100" t="171450" r="383540" b="352425"/>
            <wp:wrapNone/>
            <wp:docPr id="11" name="Рисунок 11" descr="http://cosmeticsurgerytoday.files.wordpress.com/2010/04/j0409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smeticsurgerytoday.files.wordpress.com/2010/04/j04094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100000" l="32811" r="100000">
                                  <a14:foregroundMark x1="50914" y1="85882" x2="50914" y2="85882"/>
                                  <a14:foregroundMark x1="50914" y1="85882" x2="50914" y2="85882"/>
                                  <a14:foregroundMark x1="50914" y1="85882" x2="50914" y2="85882"/>
                                  <a14:foregroundMark x1="42733" y1="93072" x2="42733" y2="93072"/>
                                  <a14:foregroundMark x1="61880" y1="98301" x2="61880" y2="98301"/>
                                  <a14:foregroundMark x1="67450" y1="81961" x2="67450" y2="81961"/>
                                  <a14:foregroundMark x1="61097" y1="77255" x2="61097" y2="77255"/>
                                  <a14:foregroundMark x1="63621" y1="85882" x2="63621" y2="85882"/>
                                  <a14:foregroundMark x1="61097" y1="91634" x2="61097" y2="91634"/>
                                  <a14:foregroundMark x1="57441" y1="96863" x2="57441" y2="96863"/>
                                  <a14:foregroundMark x1="47868" y1="96340" x2="47868" y2="96340"/>
                                  <a14:foregroundMark x1="44822" y1="87974" x2="44822" y2="87974"/>
                                  <a14:foregroundMark x1="36379" y1="95686" x2="36379" y2="95686"/>
                                  <a14:foregroundMark x1="40818" y1="95425" x2="40818" y2="95425"/>
                                  <a14:foregroundMark x1="45431" y1="93333" x2="45431" y2="93333"/>
                                  <a14:foregroundMark x1="56310" y1="78431" x2="56310" y2="78431"/>
                                  <a14:foregroundMark x1="49434" y1="80784" x2="49434" y2="80784"/>
                                  <a14:foregroundMark x1="45170" y1="84183" x2="45170" y2="84183"/>
                                  <a14:foregroundMark x1="65100" y1="93072" x2="65100" y2="93072"/>
                                  <a14:foregroundMark x1="97302" y1="81569" x2="97302" y2="81569"/>
                                  <a14:foregroundMark x1="99391" y1="93725" x2="99391" y2="93725"/>
                                  <a14:foregroundMark x1="99043" y1="43137" x2="99043" y2="43137"/>
                                  <a14:foregroundMark x1="95909" y1="36471" x2="95909" y2="36471"/>
                                  <a14:foregroundMark x1="97998" y1="97778" x2="97998" y2="97778"/>
                                  <a14:foregroundMark x1="65709" y1="38562" x2="65709" y2="38562"/>
                                  <a14:foregroundMark x1="49956" y1="91634" x2="49956" y2="91634"/>
                                  <a14:foregroundMark x1="55962" y1="83007" x2="55962" y2="83007"/>
                                  <a14:foregroundMark x1="58050" y1="79869" x2="58050" y2="79869"/>
                                  <a14:foregroundMark x1="59965" y1="72941" x2="59965" y2="72941"/>
                                  <a14:foregroundMark x1="51697" y1="77908" x2="51697" y2="77908"/>
                                  <a14:backgroundMark x1="56658" y1="38170" x2="56658" y2="38170"/>
                                  <a14:backgroundMark x1="53090" y1="57124" x2="53090" y2="57124"/>
                                  <a14:backgroundMark x1="51523" y1="66928" x2="51523" y2="66928"/>
                                  <a14:backgroundMark x1="47346" y1="35948" x2="47346" y2="35948"/>
                                  <a14:backgroundMark x1="48999" y1="24706" x2="48999" y2="24706"/>
                                  <a14:backgroundMark x1="52306" y1="10980" x2="52306" y2="1098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50"/>
                    <a:stretch/>
                  </pic:blipFill>
                  <pic:spPr bwMode="auto">
                    <a:xfrm>
                      <a:off x="0" y="0"/>
                      <a:ext cx="3274691" cy="3971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2D69422" wp14:editId="6CFDAD1F">
                <wp:simplePos x="0" y="0"/>
                <wp:positionH relativeFrom="page">
                  <wp:posOffset>236855</wp:posOffset>
                </wp:positionH>
                <wp:positionV relativeFrom="page">
                  <wp:posOffset>1464945</wp:posOffset>
                </wp:positionV>
                <wp:extent cx="3086100" cy="577850"/>
                <wp:effectExtent l="8255" t="7620" r="10795" b="5080"/>
                <wp:wrapNone/>
                <wp:docPr id="13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577850"/>
                        </a:xfrm>
                        <a:custGeom>
                          <a:avLst/>
                          <a:gdLst>
                            <a:gd name="T0" fmla="*/ 0 w 1036"/>
                            <a:gd name="T1" fmla="*/ 0 h 183"/>
                            <a:gd name="T2" fmla="*/ 1036 w 1036"/>
                            <a:gd name="T3" fmla="*/ 183 h 1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183">
                              <a:moveTo>
                                <a:pt x="0" y="0"/>
                              </a:moveTo>
                              <a:cubicBezTo>
                                <a:pt x="359" y="87"/>
                                <a:pt x="709" y="145"/>
                                <a:pt x="1036" y="18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18.65pt;margin-top:115.35pt;width:243pt;height:45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" path="m,c359,87,709,145,1036,183e" filled="f" fillcolor="#fffffe" strokecolor="#fffffe" strokeweight=".5pt">
                <v:stroke joinstyle="miter"/>
                <v:shadow color="#8c8682"/>
                <v:path arrowok="t" o:connecttype="custom" o:connectlocs="0,0;3086100,5778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AE7771F" wp14:editId="7CD1B9A6">
                <wp:simplePos x="0" y="0"/>
                <wp:positionH relativeFrom="page">
                  <wp:posOffset>236855</wp:posOffset>
                </wp:positionH>
                <wp:positionV relativeFrom="page">
                  <wp:posOffset>1442720</wp:posOffset>
                </wp:positionV>
                <wp:extent cx="3086100" cy="675640"/>
                <wp:effectExtent l="8255" t="13970" r="10795" b="5715"/>
                <wp:wrapNone/>
                <wp:docPr id="13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75640"/>
                        </a:xfrm>
                        <a:custGeom>
                          <a:avLst/>
                          <a:gdLst>
                            <a:gd name="T0" fmla="*/ 0 w 1036"/>
                            <a:gd name="T1" fmla="*/ 0 h 214"/>
                            <a:gd name="T2" fmla="*/ 1036 w 1036"/>
                            <a:gd name="T3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14">
                              <a:moveTo>
                                <a:pt x="0" y="0"/>
                              </a:moveTo>
                              <a:cubicBezTo>
                                <a:pt x="357" y="98"/>
                                <a:pt x="708" y="167"/>
                                <a:pt x="1036" y="214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18.65pt;margin-top:113.6pt;width:243pt;height:53.2pt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" path="m,c357,98,708,167,1036,214e" filled="f" fillcolor="#fffffe" strokecolor="#fffffe" strokeweight=".5pt">
                <v:stroke joinstyle="miter"/>
                <v:shadow color="#8c8682"/>
                <v:path arrowok="t" o:connecttype="custom" o:connectlocs="0,0;3086100,67564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028997A" wp14:editId="009493B9">
                <wp:simplePos x="0" y="0"/>
                <wp:positionH relativeFrom="page">
                  <wp:posOffset>238125</wp:posOffset>
                </wp:positionH>
                <wp:positionV relativeFrom="page">
                  <wp:posOffset>1590675</wp:posOffset>
                </wp:positionV>
                <wp:extent cx="3086100" cy="640715"/>
                <wp:effectExtent l="0" t="0" r="19050" b="26035"/>
                <wp:wrapNone/>
                <wp:docPr id="13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0715"/>
                        </a:xfrm>
                        <a:custGeom>
                          <a:avLst/>
                          <a:gdLst>
                            <a:gd name="T0" fmla="*/ 0 w 1036"/>
                            <a:gd name="T1" fmla="*/ 0 h 203"/>
                            <a:gd name="T2" fmla="*/ 1036 w 1036"/>
                            <a:gd name="T3" fmla="*/ 203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9"/>
                                <a:pt x="1036" y="203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18.75pt;margin-top:125.25pt;width:243pt;height:50.45pt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" path="m,c358,94,708,159,1036,203e" filled="f" fillcolor="#fffffe" strokecolor="#efb32f" strokeweight=".5pt">
                <v:stroke joinstyle="miter"/>
                <v:shadow color="#8c8682"/>
                <v:path arrowok="t" o:connecttype="custom" o:connectlocs="0,0;3086100,640715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632E0A" wp14:editId="42EA1A30">
                <wp:simplePos x="0" y="0"/>
                <wp:positionH relativeFrom="page">
                  <wp:posOffset>236855</wp:posOffset>
                </wp:positionH>
                <wp:positionV relativeFrom="page">
                  <wp:posOffset>1376045</wp:posOffset>
                </wp:positionV>
                <wp:extent cx="3086100" cy="647700"/>
                <wp:effectExtent l="8255" t="13970" r="10795" b="5080"/>
                <wp:wrapNone/>
                <wp:docPr id="129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47700"/>
                        </a:xfrm>
                        <a:custGeom>
                          <a:avLst/>
                          <a:gdLst>
                            <a:gd name="T0" fmla="*/ 0 w 1036"/>
                            <a:gd name="T1" fmla="*/ 0 h 205"/>
                            <a:gd name="T2" fmla="*/ 1036 w 1036"/>
                            <a:gd name="T3" fmla="*/ 205 h 2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5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60"/>
                                <a:pt x="1036" y="205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18.65pt;margin-top:108.35pt;width:243pt;height:51pt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" path="m,c358,94,708,160,1036,205e" filled="f" fillcolor="#fffffe" strokecolor="#efb32f" strokeweight=".5pt">
                <v:stroke joinstyle="miter"/>
                <v:shadow color="#8c8682"/>
                <v:path arrowok="t" o:connecttype="custom" o:connectlocs="0,0;3086100,64770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9FB7423" wp14:editId="2EA32E3E">
                <wp:simplePos x="0" y="0"/>
                <wp:positionH relativeFrom="page">
                  <wp:posOffset>240030</wp:posOffset>
                </wp:positionH>
                <wp:positionV relativeFrom="page">
                  <wp:posOffset>3167380</wp:posOffset>
                </wp:positionV>
                <wp:extent cx="9594850" cy="1341755"/>
                <wp:effectExtent l="11430" t="5080" r="13970" b="5715"/>
                <wp:wrapNone/>
                <wp:docPr id="12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94850" cy="1341755"/>
                        </a:xfrm>
                        <a:custGeom>
                          <a:avLst/>
                          <a:gdLst>
                            <a:gd name="T0" fmla="*/ 0 w 3167"/>
                            <a:gd name="T1" fmla="*/ 0 h 441"/>
                            <a:gd name="T2" fmla="*/ 3167 w 3167"/>
                            <a:gd name="T3" fmla="*/ 419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41">
                              <a:moveTo>
                                <a:pt x="0" y="0"/>
                              </a:moveTo>
                              <a:cubicBezTo>
                                <a:pt x="1344" y="441"/>
                                <a:pt x="2667" y="439"/>
                                <a:pt x="3167" y="419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18.9pt;margin-top:249.4pt;width:755.5pt;height:105.65pt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" path="m,c1344,441,2667,439,3167,419e" filled="f" fillcolor="#fffffe" strokecolor="#fffffe" strokeweight=".17706mm">
                <v:stroke joinstyle="miter"/>
                <v:shadow color="#8c8682"/>
                <v:path arrowok="t" o:connecttype="custom" o:connectlocs="0,0;9594850,1274819" o:connectangles="0,0"/>
                <w10:wrap anchorx="page" anchory="page"/>
              </v:shape>
            </w:pict>
          </mc:Fallback>
        </mc:AlternateContent>
      </w:r>
    </w:p>
    <w:p w:rsidR="007E4CAC" w:rsidRDefault="00362E31">
      <w:r>
        <w:rPr>
          <w:noProof/>
        </w:rPr>
        <w:drawing>
          <wp:anchor distT="0" distB="0" distL="114300" distR="114300" simplePos="0" relativeHeight="251721216" behindDoc="0" locked="0" layoutInCell="1" allowOverlap="1" wp14:anchorId="18F854F2" wp14:editId="09DF93AC">
            <wp:simplePos x="0" y="0"/>
            <wp:positionH relativeFrom="column">
              <wp:posOffset>5429250</wp:posOffset>
            </wp:positionH>
            <wp:positionV relativeFrom="paragraph">
              <wp:posOffset>2044700</wp:posOffset>
            </wp:positionV>
            <wp:extent cx="862330" cy="1009650"/>
            <wp:effectExtent l="171450" t="171450" r="375920" b="361950"/>
            <wp:wrapSquare wrapText="bothSides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62D">
        <w:rPr>
          <w:noProof/>
        </w:rPr>
        <mc:AlternateContent>
          <mc:Choice Requires="wps">
            <w:drawing>
              <wp:anchor distT="36576" distB="36576" distL="36576" distR="36576" simplePos="0" relativeHeight="251646464" behindDoc="0" locked="0" layoutInCell="1" allowOverlap="1" wp14:anchorId="114AB2A4" wp14:editId="79B40116">
                <wp:simplePos x="0" y="0"/>
                <wp:positionH relativeFrom="page">
                  <wp:posOffset>238124</wp:posOffset>
                </wp:positionH>
                <wp:positionV relativeFrom="page">
                  <wp:posOffset>2305050</wp:posOffset>
                </wp:positionV>
                <wp:extent cx="2962275" cy="4857750"/>
                <wp:effectExtent l="0" t="0" r="9525" b="0"/>
                <wp:wrapNone/>
                <wp:docPr id="12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3634A" w:rsidRDefault="0033634A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</w:pPr>
                          </w:p>
                          <w:p w:rsidR="00701B91" w:rsidRPr="00094543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 w:cs="Arial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094543">
                              <w:rPr>
                                <w:rFonts w:ascii="Georgia" w:hAnsi="Georgia" w:cs="Arial"/>
                                <w:b/>
                                <w:color w:val="FF0000"/>
                                <w:spacing w:val="20"/>
                                <w:sz w:val="26"/>
                                <w:szCs w:val="26"/>
                              </w:rPr>
                              <w:t>«Метод Китайгородской»</w:t>
                            </w: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color w:val="676767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авторская система обучения, известная как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2" w:history="1"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Метод активизации во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з</w:t>
                              </w:r>
                              <w:r w:rsidRPr="00701B91">
                                <w:rPr>
                                  <w:rStyle w:val="a7"/>
                                  <w:rFonts w:ascii="Georgia" w:hAnsi="Georg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можностей личности и коллектива</w:t>
                              </w:r>
                            </w:hyperlink>
                            <w:r w:rsidRPr="00701B91">
                              <w:rPr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самые современные технол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гии преподавания, основанные на д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о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стижениях лингвистики, методики, пс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и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хологии и социологии.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десятки тысяч людей, а также фирмы и организации, прошедшие об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у</w:t>
                            </w: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чение иностранным языкам.</w:t>
                            </w:r>
                          </w:p>
                          <w:p w:rsidR="00701B91" w:rsidRPr="00701B91" w:rsidRDefault="00701B91" w:rsidP="00701B91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ind w:left="0" w:firstLine="284"/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002060"/>
                                <w:sz w:val="20"/>
                                <w:szCs w:val="20"/>
                              </w:rPr>
                              <w:t>Это международная известность и престиж.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rPr>
                                <w:rFonts w:ascii="Arial" w:hAnsi="Arial" w:cs="Arial"/>
                                <w:color w:val="002060"/>
                                <w:sz w:val="15"/>
                                <w:szCs w:val="15"/>
                              </w:rPr>
                            </w:pP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932327">
                              <w:rPr>
                                <w:rStyle w:val="a9"/>
                                <w:rFonts w:ascii="Georgia" w:hAnsi="Georgia"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16 октября 2003 года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доктор педагогических наук,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пр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о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фессор </w:t>
                            </w:r>
                            <w:r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Г.А. 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Китайгородская  пол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у</w:t>
                            </w:r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чила патент </w:t>
                            </w:r>
                            <w:proofErr w:type="gramStart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32327"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Fonts w:ascii="Georgia" w:hAnsi="Georg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"Метод Китайгородской»</w:t>
                            </w:r>
                          </w:p>
                          <w:p w:rsidR="00701B91" w:rsidRPr="00932327" w:rsidRDefault="00701B91" w:rsidP="00701B91">
                            <w:pPr>
                              <w:widowControl w:val="0"/>
                              <w:jc w:val="center"/>
                              <w:rPr>
                                <w:rFonts w:ascii="Georgia" w:hAnsi="Georg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701B91" w:rsidRPr="00701B91" w:rsidRDefault="00701B91" w:rsidP="00701B91">
                            <w:pPr>
                              <w:widowControl w:val="0"/>
                              <w:jc w:val="center"/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Впервые в России уникальность метода обучения была подтве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р</w:t>
                            </w:r>
                            <w:r w:rsidRPr="00701B91">
                              <w:rPr>
                                <w:rStyle w:val="a9"/>
                                <w:rFonts w:ascii="Georgia" w:hAnsi="Georgia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ждена патентом.</w:t>
                            </w:r>
                          </w:p>
                          <w:p w:rsidR="00AC79E7" w:rsidRPr="00701B91" w:rsidRDefault="00AC79E7">
                            <w:pPr>
                              <w:widowControl w:val="0"/>
                              <w:tabs>
                                <w:tab w:val="left" w:pos="622"/>
                                <w:tab w:val="left" w:pos="1619"/>
                              </w:tabs>
                              <w:spacing w:line="280" w:lineRule="exact"/>
                              <w:rPr>
                                <w:rFonts w:ascii="Arial" w:hAnsi="Arial" w:cs="Arial"/>
                                <w:color w:val="2E3640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.75pt;margin-top:181.5pt;width:233.25pt;height:382.5pt;z-index:2516464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" filled="f" fillcolor="#fffffe" stroked="f" strokecolor="#212120" insetpen="t">
                <v:textbox inset="2.88pt,2.88pt,2.88pt,2.88pt">
                  <w:txbxContent>
                    <w:p w:rsidR="0033634A" w:rsidRDefault="0033634A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</w:pPr>
                    </w:p>
                    <w:p w:rsidR="00701B91" w:rsidRPr="00094543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 w:cs="Arial"/>
                          <w:b/>
                          <w:color w:val="FF0000"/>
                          <w:sz w:val="26"/>
                          <w:szCs w:val="26"/>
                        </w:rPr>
                      </w:pPr>
                      <w:r w:rsidRPr="00094543">
                        <w:rPr>
                          <w:rFonts w:ascii="Georgia" w:hAnsi="Georgia" w:cs="Arial"/>
                          <w:b/>
                          <w:color w:val="FF0000"/>
                          <w:spacing w:val="20"/>
                          <w:sz w:val="26"/>
                          <w:szCs w:val="26"/>
                        </w:rPr>
                        <w:t>«Метод Китайгородской»</w:t>
                      </w:r>
                    </w:p>
                    <w:p w:rsidR="00701B91" w:rsidRP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b/>
                          <w:color w:val="676767"/>
                        </w:rPr>
                      </w:pP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авторская система обучения, известная как</w:t>
                      </w:r>
                      <w:r w:rsidRPr="00701B91">
                        <w:rPr>
                          <w:rFonts w:ascii="Georgia" w:hAnsi="Georgia"/>
                          <w:b/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Метод активизации во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з</w:t>
                        </w:r>
                        <w:r w:rsidRPr="00701B91">
                          <w:rPr>
                            <w:rStyle w:val="a7"/>
                            <w:rFonts w:ascii="Georgia" w:hAnsi="Georgia"/>
                            <w:b/>
                            <w:color w:val="FF0000"/>
                            <w:sz w:val="20"/>
                            <w:szCs w:val="20"/>
                          </w:rPr>
                          <w:t>можностей личности и коллектива</w:t>
                        </w:r>
                      </w:hyperlink>
                      <w:r w:rsidRPr="00701B91">
                        <w:rPr>
                          <w:color w:val="FF0000"/>
                          <w:sz w:val="20"/>
                          <w:szCs w:val="20"/>
                        </w:rPr>
                        <w:t>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самые современные технол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гии преподавания, основанные на д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о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стижениях лингвистики, методики, пс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и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хологии и социологии.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десятки тысяч людей, а также фирмы и организации, прошедшие об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у</w:t>
                      </w: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чение иностранным языкам.</w:t>
                      </w:r>
                    </w:p>
                    <w:p w:rsidR="00701B91" w:rsidRPr="00701B91" w:rsidRDefault="00701B91" w:rsidP="00701B91">
                      <w:pPr>
                        <w:pStyle w:val="a8"/>
                        <w:numPr>
                          <w:ilvl w:val="0"/>
                          <w:numId w:val="11"/>
                        </w:numPr>
                        <w:ind w:left="0" w:firstLine="284"/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002060"/>
                          <w:sz w:val="20"/>
                          <w:szCs w:val="20"/>
                        </w:rPr>
                        <w:t>Это международная известность и престиж.</w:t>
                      </w:r>
                    </w:p>
                    <w:p w:rsidR="00701B91" w:rsidRDefault="00701B91" w:rsidP="00701B91">
                      <w:pPr>
                        <w:widowControl w:val="0"/>
                        <w:rPr>
                          <w:rFonts w:ascii="Arial" w:hAnsi="Arial" w:cs="Arial"/>
                          <w:color w:val="002060"/>
                          <w:sz w:val="15"/>
                          <w:szCs w:val="15"/>
                        </w:rPr>
                      </w:pP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932327">
                        <w:rPr>
                          <w:rStyle w:val="a9"/>
                          <w:rFonts w:ascii="Georgia" w:hAnsi="Georgia"/>
                          <w:bCs/>
                          <w:color w:val="002060"/>
                          <w:sz w:val="24"/>
                          <w:szCs w:val="24"/>
                        </w:rPr>
                        <w:t>16 октября 2003 года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доктор педагогических наук,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пр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о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фессор </w:t>
                      </w:r>
                      <w:r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Г.А. 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Китайгородская  пол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у</w:t>
                      </w:r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чила патент </w:t>
                      </w:r>
                      <w:proofErr w:type="gramStart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32327"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1B91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FFFFFF"/>
                          <w:sz w:val="24"/>
                          <w:szCs w:val="24"/>
                        </w:rPr>
                      </w:pPr>
                      <w:r w:rsidRPr="00701B91">
                        <w:rPr>
                          <w:rFonts w:ascii="Georgia" w:hAnsi="Georgia"/>
                          <w:b/>
                          <w:color w:val="FF0000"/>
                          <w:sz w:val="24"/>
                          <w:szCs w:val="24"/>
                        </w:rPr>
                        <w:t>"Метод Китайгородской»</w:t>
                      </w:r>
                    </w:p>
                    <w:p w:rsidR="00701B91" w:rsidRPr="00932327" w:rsidRDefault="00701B91" w:rsidP="00701B91">
                      <w:pPr>
                        <w:widowControl w:val="0"/>
                        <w:jc w:val="center"/>
                        <w:rPr>
                          <w:rFonts w:ascii="Georgia" w:hAnsi="Georgia"/>
                          <w:b/>
                          <w:color w:val="002060"/>
                          <w:sz w:val="24"/>
                          <w:szCs w:val="24"/>
                        </w:rPr>
                      </w:pPr>
                    </w:p>
                    <w:p w:rsidR="00701B91" w:rsidRPr="00701B91" w:rsidRDefault="00701B91" w:rsidP="00701B91">
                      <w:pPr>
                        <w:widowControl w:val="0"/>
                        <w:jc w:val="center"/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Впервые в России уникальность метода обучения была подтве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р</w:t>
                      </w:r>
                      <w:r w:rsidRPr="00701B91">
                        <w:rPr>
                          <w:rStyle w:val="a9"/>
                          <w:rFonts w:ascii="Georgia" w:hAnsi="Georgia"/>
                          <w:bCs/>
                          <w:color w:val="FF0000"/>
                          <w:sz w:val="24"/>
                          <w:szCs w:val="24"/>
                        </w:rPr>
                        <w:t>ждена патентом.</w:t>
                      </w:r>
                    </w:p>
                    <w:p w:rsidR="00AC79E7" w:rsidRPr="00701B91" w:rsidRDefault="00AC79E7">
                      <w:pPr>
                        <w:widowControl w:val="0"/>
                        <w:tabs>
                          <w:tab w:val="left" w:pos="622"/>
                          <w:tab w:val="left" w:pos="1619"/>
                        </w:tabs>
                        <w:spacing w:line="280" w:lineRule="exact"/>
                        <w:rPr>
                          <w:rFonts w:ascii="Arial" w:hAnsi="Arial" w:cs="Arial"/>
                          <w:color w:val="2E3640"/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83410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99A9C16" wp14:editId="0B62AB79">
                <wp:simplePos x="0" y="0"/>
                <wp:positionH relativeFrom="page">
                  <wp:posOffset>236855</wp:posOffset>
                </wp:positionH>
                <wp:positionV relativeFrom="page">
                  <wp:posOffset>1496695</wp:posOffset>
                </wp:positionV>
                <wp:extent cx="3086100" cy="637540"/>
                <wp:effectExtent l="0" t="0" r="19050" b="10160"/>
                <wp:wrapNone/>
                <wp:docPr id="1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0" cy="637540"/>
                        </a:xfrm>
                        <a:custGeom>
                          <a:avLst/>
                          <a:gdLst>
                            <a:gd name="T0" fmla="*/ 0 w 1036"/>
                            <a:gd name="T1" fmla="*/ 0 h 202"/>
                            <a:gd name="T2" fmla="*/ 1036 w 1036"/>
                            <a:gd name="T3" fmla="*/ 202 h 2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36" h="202">
                              <a:moveTo>
                                <a:pt x="0" y="0"/>
                              </a:moveTo>
                              <a:cubicBezTo>
                                <a:pt x="358" y="94"/>
                                <a:pt x="708" y="158"/>
                                <a:pt x="1036" y="202"/>
                              </a:cubicBezTo>
                            </a:path>
                          </a:pathLst>
                        </a:custGeom>
                        <a:noFill/>
                        <a:ln w="6350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18.65pt;margin-top:117.85pt;width:243pt;height:50.2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6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" path="m,c358,94,708,158,1036,202e" filled="f" fillcolor="#fffffe" strokecolor="#fffffe" strokeweight=".5pt">
                <v:stroke joinstyle="miter"/>
                <v:shadow color="#8c8682"/>
                <v:path arrowok="t" o:connecttype="custom" o:connectlocs="0,0;3086100,637540" o:connectangles="0,0"/>
                <w10:wrap anchorx="page" anchory="page"/>
              </v:shape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358EC44" wp14:editId="656CC617">
                <wp:simplePos x="0" y="0"/>
                <wp:positionH relativeFrom="column">
                  <wp:posOffset>6848475</wp:posOffset>
                </wp:positionH>
                <wp:positionV relativeFrom="paragraph">
                  <wp:posOffset>4239260</wp:posOffset>
                </wp:positionV>
                <wp:extent cx="3495675" cy="866775"/>
                <wp:effectExtent l="0" t="0" r="0" b="9525"/>
                <wp:wrapNone/>
                <wp:docPr id="142" name="Поле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43722D" w:rsidRDefault="00AC79E7" w:rsidP="00395489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АНГЛИЙСКИЙ ЯЗЫК</w:t>
                            </w:r>
                          </w:p>
                          <w:p w:rsidR="00AC79E7" w:rsidRPr="0043722D" w:rsidRDefault="00AC79E7" w:rsidP="0043722D">
                            <w:pPr>
                              <w:widowControl w:val="0"/>
                              <w:spacing w:line="5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ДЛЯ </w:t>
                            </w:r>
                            <w:r w:rsidR="0043722D" w:rsidRPr="0043722D">
                              <w:rPr>
                                <w:rFonts w:ascii="Arial" w:hAnsi="Arial" w:cs="Arial"/>
                                <w:b/>
                                <w:color w:val="FF0000"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МЕДИКОВ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2" o:spid="_x0000_s1028" type="#_x0000_t202" style="position:absolute;margin-left:539.25pt;margin-top:333.8pt;width:275.25pt;height:68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" filled="f" stroked="f">
                <v:textbox>
                  <w:txbxContent>
                    <w:p w:rsidR="00AC79E7" w:rsidRPr="0043722D" w:rsidRDefault="00AC79E7" w:rsidP="00395489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АНГЛИЙСКИЙ ЯЗЫК</w:t>
                      </w:r>
                    </w:p>
                    <w:p w:rsidR="00AC79E7" w:rsidRPr="0043722D" w:rsidRDefault="00AC79E7" w:rsidP="0043722D">
                      <w:pPr>
                        <w:widowControl w:val="0"/>
                        <w:spacing w:line="500" w:lineRule="exact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ДЛЯ </w:t>
                      </w:r>
                      <w:r w:rsidR="0043722D" w:rsidRPr="0043722D">
                        <w:rPr>
                          <w:rFonts w:ascii="Arial" w:hAnsi="Arial" w:cs="Arial"/>
                          <w:b/>
                          <w:color w:val="FF0000"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МЕДИКОВ</w:t>
                      </w:r>
                    </w:p>
                  </w:txbxContent>
                </v:textbox>
              </v:shape>
            </w:pict>
          </mc:Fallback>
        </mc:AlternateContent>
      </w:r>
      <w:r w:rsidR="00133DB2">
        <w:rPr>
          <w:noProof/>
        </w:rPr>
        <w:drawing>
          <wp:anchor distT="0" distB="0" distL="114300" distR="114300" simplePos="0" relativeHeight="251724288" behindDoc="0" locked="0" layoutInCell="1" allowOverlap="1" wp14:anchorId="05579A22" wp14:editId="0CC0AE9F">
            <wp:simplePos x="0" y="0"/>
            <wp:positionH relativeFrom="column">
              <wp:posOffset>3943350</wp:posOffset>
            </wp:positionH>
            <wp:positionV relativeFrom="paragraph">
              <wp:posOffset>5768975</wp:posOffset>
            </wp:positionV>
            <wp:extent cx="419735" cy="607060"/>
            <wp:effectExtent l="0" t="0" r="0" b="2540"/>
            <wp:wrapNone/>
            <wp:docPr id="685" name="Рисунок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ct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3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3264" behindDoc="0" locked="0" layoutInCell="1" allowOverlap="1" wp14:anchorId="56F7B9F1" wp14:editId="78A52485">
            <wp:simplePos x="0" y="0"/>
            <wp:positionH relativeFrom="column">
              <wp:posOffset>4486275</wp:posOffset>
            </wp:positionH>
            <wp:positionV relativeFrom="paragraph">
              <wp:posOffset>5768975</wp:posOffset>
            </wp:positionV>
            <wp:extent cx="426720" cy="609600"/>
            <wp:effectExtent l="0" t="0" r="0" b="0"/>
            <wp:wrapNone/>
            <wp:docPr id="684" name="Рисунок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5312" behindDoc="0" locked="0" layoutInCell="1" allowOverlap="1" wp14:anchorId="7276F794" wp14:editId="5904CCF2">
            <wp:simplePos x="0" y="0"/>
            <wp:positionH relativeFrom="column">
              <wp:posOffset>5000625</wp:posOffset>
            </wp:positionH>
            <wp:positionV relativeFrom="paragraph">
              <wp:posOffset>5768975</wp:posOffset>
            </wp:positionV>
            <wp:extent cx="428625" cy="590550"/>
            <wp:effectExtent l="0" t="0" r="9525" b="0"/>
            <wp:wrapNone/>
            <wp:docPr id="68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8384" behindDoc="0" locked="0" layoutInCell="1" allowOverlap="1" wp14:anchorId="28373436" wp14:editId="68DABC5A">
            <wp:simplePos x="0" y="0"/>
            <wp:positionH relativeFrom="column">
              <wp:posOffset>5543550</wp:posOffset>
            </wp:positionH>
            <wp:positionV relativeFrom="paragraph">
              <wp:posOffset>5708015</wp:posOffset>
            </wp:positionV>
            <wp:extent cx="771525" cy="276225"/>
            <wp:effectExtent l="0" t="0" r="9525" b="9525"/>
            <wp:wrapNone/>
            <wp:docPr id="689" name="Рисунок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7360" behindDoc="0" locked="0" layoutInCell="1" allowOverlap="1" wp14:anchorId="2A78C680" wp14:editId="7663F55D">
            <wp:simplePos x="0" y="0"/>
            <wp:positionH relativeFrom="column">
              <wp:posOffset>5543550</wp:posOffset>
            </wp:positionH>
            <wp:positionV relativeFrom="paragraph">
              <wp:posOffset>6064250</wp:posOffset>
            </wp:positionV>
            <wp:extent cx="790575" cy="295275"/>
            <wp:effectExtent l="0" t="0" r="9525" b="9525"/>
            <wp:wrapNone/>
            <wp:docPr id="688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w:drawing>
          <wp:anchor distT="0" distB="0" distL="114300" distR="114300" simplePos="0" relativeHeight="251722240" behindDoc="0" locked="0" layoutInCell="1" allowOverlap="1" wp14:anchorId="73C8DAF5" wp14:editId="7B84D1AD">
            <wp:simplePos x="0" y="0"/>
            <wp:positionH relativeFrom="column">
              <wp:posOffset>3343275</wp:posOffset>
            </wp:positionH>
            <wp:positionV relativeFrom="paragraph">
              <wp:posOffset>5768340</wp:posOffset>
            </wp:positionV>
            <wp:extent cx="476250" cy="615315"/>
            <wp:effectExtent l="0" t="0" r="0" b="0"/>
            <wp:wrapNone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0" allowOverlap="1" wp14:anchorId="316CD09C" wp14:editId="368BC6C4">
                <wp:simplePos x="0" y="0"/>
                <wp:positionH relativeFrom="margin">
                  <wp:posOffset>3267075</wp:posOffset>
                </wp:positionH>
                <wp:positionV relativeFrom="margin">
                  <wp:posOffset>6619875</wp:posOffset>
                </wp:positionV>
                <wp:extent cx="3219450" cy="647700"/>
                <wp:effectExtent l="0" t="0" r="0" b="0"/>
                <wp:wrapSquare wrapText="bothSides"/>
                <wp:docPr id="69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647700"/>
                        </a:xfrm>
                        <a:prstGeom prst="rect">
                          <a:avLst/>
                        </a:prstGeom>
                        <a:extLst/>
                      </wps:spPr>
                      <wps:style>
                        <a:lnRef idx="0">
                          <a:scrgbClr r="0" g="0" b="0"/>
                        </a:lnRef>
                        <a:fillRef idx="1002">
                          <a:schemeClr val="dk2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:rsidR="007B6EBA" w:rsidRPr="00F14A3A" w:rsidRDefault="007B6EB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420080, Татарстан, г. Казань, ул. </w:t>
                            </w:r>
                            <w:proofErr w:type="spellStart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Тунакова</w:t>
                            </w:r>
                            <w:proofErr w:type="spellEnd"/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 xml:space="preserve">, д.60, </w:t>
                            </w:r>
                          </w:p>
                          <w:p w:rsidR="00F14A3A" w:rsidRPr="00F14A3A" w:rsidRDefault="00F14A3A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r w:rsidRPr="00F14A3A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  <w:t>тел./факс:  (843)  561-37-75</w:t>
                            </w:r>
                          </w:p>
                          <w:p w:rsidR="007B6EBA" w:rsidRPr="00F14A3A" w:rsidRDefault="002C0E71" w:rsidP="007B6EB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</w:rPr>
                            </w:pPr>
                            <w:hyperlink r:id="rId20" w:history="1">
                              <w:r w:rsidR="007B6EBA" w:rsidRPr="00F14A3A">
                                <w:rPr>
                                  <w:rStyle w:val="a7"/>
                                  <w:rFonts w:asciiTheme="majorHAnsi" w:hAnsiTheme="majorHAnsi"/>
                                  <w:b/>
                                  <w:color w:val="FFFFFF" w:themeColor="background1"/>
                                  <w:sz w:val="20"/>
                                </w:rPr>
                                <w:t>express-school@mail.ru</w:t>
                              </w:r>
                            </w:hyperlink>
                          </w:p>
                          <w:p w:rsidR="007B6EBA" w:rsidRDefault="007B6EBA" w:rsidP="00F14A3A">
                            <w:pPr>
                              <w:pBdr>
                                <w:top w:val="single" w:sz="24" w:space="4" w:color="BFC7D4" w:themeColor="accent3" w:themeTint="7F"/>
                                <w:bottom w:val="single" w:sz="24" w:space="10" w:color="BFC7D4" w:themeColor="accent3" w:themeTint="7F"/>
                              </w:pBdr>
                              <w:jc w:val="right"/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257.25pt;margin-top:521.25pt;width:253.5pt;height:51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" o:allowincell="f" fillcolor="#9197cf [1298]" stroked="f">
                <v:fill color2="#070710 [642]" rotate="t" focusposition=".5,-52429f" focussize="" colors="0 #c8c8d5;26214f #bebfce;1 #000035" focus="100%" type="gradientRadial"/>
                <v:textbox inset=",7.2pt,,7.2pt">
                  <w:txbxContent>
                    <w:p w:rsidR="007B6EBA" w:rsidRPr="00F14A3A" w:rsidRDefault="007B6EB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420080, Татарстан, г. Казань, ул. </w:t>
                      </w:r>
                      <w:proofErr w:type="spellStart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Тунакова</w:t>
                      </w:r>
                      <w:proofErr w:type="spellEnd"/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 xml:space="preserve">, д.60, </w:t>
                      </w:r>
                    </w:p>
                    <w:p w:rsidR="00F14A3A" w:rsidRPr="00F14A3A" w:rsidRDefault="00F14A3A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r w:rsidRPr="00F14A3A"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  <w:t>тел./факс:  (843)  561-37-75</w:t>
                      </w:r>
                    </w:p>
                    <w:p w:rsidR="007B6EBA" w:rsidRPr="00F14A3A" w:rsidRDefault="00D6451C" w:rsidP="007B6EBA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FF" w:themeColor="background1"/>
                        </w:rPr>
                      </w:pPr>
                      <w:hyperlink r:id="rId21" w:history="1">
                        <w:r w:rsidR="007B6EBA" w:rsidRPr="00F14A3A">
                          <w:rPr>
                            <w:rStyle w:val="a7"/>
                            <w:rFonts w:asciiTheme="majorHAnsi" w:hAnsiTheme="majorHAnsi"/>
                            <w:b/>
                            <w:color w:val="FFFFFF" w:themeColor="background1"/>
                            <w:sz w:val="20"/>
                          </w:rPr>
                          <w:t>express-school@mail.ru</w:t>
                        </w:r>
                      </w:hyperlink>
                    </w:p>
                    <w:p w:rsidR="007B6EBA" w:rsidRDefault="007B6EBA" w:rsidP="00F14A3A">
                      <w:pPr>
                        <w:pBdr>
                          <w:top w:val="single" w:sz="24" w:space="4" w:color="BFC7D4" w:themeColor="accent3" w:themeTint="7F"/>
                          <w:bottom w:val="single" w:sz="24" w:space="10" w:color="BFC7D4" w:themeColor="accent3" w:themeTint="7F"/>
                        </w:pBdr>
                        <w:jc w:val="right"/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2B551BBB" wp14:editId="7B159631">
                <wp:simplePos x="0" y="0"/>
                <wp:positionH relativeFrom="page">
                  <wp:posOffset>0</wp:posOffset>
                </wp:positionH>
                <wp:positionV relativeFrom="page">
                  <wp:posOffset>3219450</wp:posOffset>
                </wp:positionV>
                <wp:extent cx="10677525" cy="4343400"/>
                <wp:effectExtent l="0" t="0" r="47625" b="57150"/>
                <wp:wrapNone/>
                <wp:docPr id="10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4343400"/>
                        </a:xfrm>
                        <a:custGeom>
                          <a:avLst/>
                          <a:gdLst>
                            <a:gd name="T0" fmla="*/ 3168 w 3168"/>
                            <a:gd name="T1" fmla="*/ 1422 h 1422"/>
                            <a:gd name="T2" fmla="*/ 3168 w 3168"/>
                            <a:gd name="T3" fmla="*/ 398 h 1422"/>
                            <a:gd name="T4" fmla="*/ 2182 w 3168"/>
                            <a:gd name="T5" fmla="*/ 366 h 1422"/>
                            <a:gd name="T6" fmla="*/ 0 w 3168"/>
                            <a:gd name="T7" fmla="*/ 0 h 1422"/>
                            <a:gd name="T8" fmla="*/ 0 w 3168"/>
                            <a:gd name="T9" fmla="*/ 1422 h 1422"/>
                            <a:gd name="T10" fmla="*/ 3168 w 3168"/>
                            <a:gd name="T11" fmla="*/ 1422 h 14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1422">
                              <a:moveTo>
                                <a:pt x="3168" y="1422"/>
                              </a:moveTo>
                              <a:cubicBezTo>
                                <a:pt x="3168" y="398"/>
                                <a:pt x="3168" y="398"/>
                                <a:pt x="3168" y="398"/>
                              </a:cubicBezTo>
                              <a:cubicBezTo>
                                <a:pt x="2969" y="397"/>
                                <a:pt x="2631" y="394"/>
                                <a:pt x="2182" y="366"/>
                              </a:cubicBezTo>
                              <a:cubicBezTo>
                                <a:pt x="1865" y="347"/>
                                <a:pt x="668" y="230"/>
                                <a:pt x="0" y="0"/>
                              </a:cubicBezTo>
                              <a:cubicBezTo>
                                <a:pt x="0" y="1422"/>
                                <a:pt x="0" y="1422"/>
                                <a:pt x="0" y="1422"/>
                              </a:cubicBezTo>
                              <a:lnTo>
                                <a:pt x="3168" y="1422"/>
                              </a:lnTo>
                              <a:close/>
                            </a:path>
                          </a:pathLst>
                        </a:cu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 cmpd="sng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" o:spid="_x0000_s1026" style="position:absolute;margin-left:0;margin-top:253.5pt;width:840.75pt;height:342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1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" path="m3168,1422v,-1024,,-1024,,-1024c2969,397,2631,394,2182,366,1865,347,668,230,,,,1422,,1422,,1422r3168,xe" fillcolor="#c4bcc6 [1945]" strokecolor="#c4bcc6 [1945]" strokeweight="1pt">
                <v:fill color2="#ebe8ec [665]" angle="135" focus="50%" type="gradient"/>
                <v:shadow on="t" color="#4f4551 [1609]" opacity=".5" offset="1pt"/>
                <v:path arrowok="t" o:connecttype="custom" o:connectlocs="10677525,4343400;10677525,1215663;7354280,1117922;0,0;0,4343400;10677525,4343400" o:connectangles="0,0,0,0,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62FDE06" wp14:editId="75654858">
                <wp:simplePos x="0" y="0"/>
                <wp:positionH relativeFrom="page">
                  <wp:posOffset>0</wp:posOffset>
                </wp:positionH>
                <wp:positionV relativeFrom="page">
                  <wp:posOffset>3219450</wp:posOffset>
                </wp:positionV>
                <wp:extent cx="10677525" cy="1289685"/>
                <wp:effectExtent l="0" t="0" r="28575" b="0"/>
                <wp:wrapNone/>
                <wp:docPr id="12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1289685"/>
                        </a:xfrm>
                        <a:custGeom>
                          <a:avLst/>
                          <a:gdLst>
                            <a:gd name="T0" fmla="*/ 0 w 3168"/>
                            <a:gd name="T1" fmla="*/ 0 h 424"/>
                            <a:gd name="T2" fmla="*/ 3168 w 3168"/>
                            <a:gd name="T3" fmla="*/ 382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4">
                              <a:moveTo>
                                <a:pt x="0" y="0"/>
                              </a:moveTo>
                              <a:cubicBezTo>
                                <a:pt x="1347" y="424"/>
                                <a:pt x="2667" y="408"/>
                                <a:pt x="3168" y="382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0;margin-top:253.5pt;width:840.75pt;height:101.55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" path="m,c1347,424,2667,408,3168,382e" filled="f" fillcolor="#fffffe" strokecolor="#fffffe" strokeweight=".17706mm">
                <v:stroke joinstyle="miter"/>
                <v:shadow color="#8c8682"/>
                <v:path arrowok="t" o:connecttype="custom" o:connectlocs="0,0;10677525,1161933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99552B3" wp14:editId="00928B40">
                <wp:simplePos x="0" y="0"/>
                <wp:positionH relativeFrom="page">
                  <wp:posOffset>-1</wp:posOffset>
                </wp:positionH>
                <wp:positionV relativeFrom="page">
                  <wp:posOffset>3314700</wp:posOffset>
                </wp:positionV>
                <wp:extent cx="10677525" cy="1299210"/>
                <wp:effectExtent l="0" t="0" r="28575" b="0"/>
                <wp:wrapNone/>
                <wp:docPr id="1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77525" cy="1299210"/>
                        </a:xfrm>
                        <a:custGeom>
                          <a:avLst/>
                          <a:gdLst>
                            <a:gd name="T0" fmla="*/ 0 w 3167"/>
                            <a:gd name="T1" fmla="*/ 0 h 427"/>
                            <a:gd name="T2" fmla="*/ 3167 w 3167"/>
                            <a:gd name="T3" fmla="*/ 386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7" h="427">
                              <a:moveTo>
                                <a:pt x="0" y="0"/>
                              </a:moveTo>
                              <a:cubicBezTo>
                                <a:pt x="1349" y="427"/>
                                <a:pt x="2670" y="411"/>
                                <a:pt x="3167" y="386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0;margin-top:261pt;width:840.75pt;height:102.3pt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7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" path="m,c1349,427,2670,411,3167,386e" filled="f" fillcolor="#fffffe" strokecolor="#efb32f" strokeweight=".17706mm">
                <v:stroke joinstyle="miter"/>
                <v:shadow color="#8c8682"/>
                <v:path arrowok="t" o:connecttype="custom" o:connectlocs="0,0;10677525,1174461" o:connectangles="0,0"/>
                <w10:wrap anchorx="page" anchory="page"/>
              </v:shape>
            </w:pict>
          </mc:Fallback>
        </mc:AlternateContent>
      </w:r>
      <w:r w:rsidR="0043722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0F4D126" wp14:editId="1B084971">
                <wp:simplePos x="0" y="0"/>
                <wp:positionH relativeFrom="page">
                  <wp:posOffset>238125</wp:posOffset>
                </wp:positionH>
                <wp:positionV relativeFrom="page">
                  <wp:posOffset>3114675</wp:posOffset>
                </wp:positionV>
                <wp:extent cx="10239375" cy="1299210"/>
                <wp:effectExtent l="0" t="0" r="28575" b="0"/>
                <wp:wrapNone/>
                <wp:docPr id="124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9375" cy="1299210"/>
                        </a:xfrm>
                        <a:custGeom>
                          <a:avLst/>
                          <a:gdLst>
                            <a:gd name="T0" fmla="*/ 0 w 3168"/>
                            <a:gd name="T1" fmla="*/ 0 h 427"/>
                            <a:gd name="T2" fmla="*/ 3168 w 3168"/>
                            <a:gd name="T3" fmla="*/ 390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27">
                              <a:moveTo>
                                <a:pt x="0" y="0"/>
                              </a:moveTo>
                              <a:cubicBezTo>
                                <a:pt x="1342" y="427"/>
                                <a:pt x="2660" y="415"/>
                                <a:pt x="3168" y="390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18.75pt;margin-top:245.25pt;width:806.25pt;height:102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" path="m,c1342,427,2660,415,3168,390e" filled="f" fillcolor="#fffffe" strokecolor="#efb32f" strokeweight=".17706mm">
                <v:stroke joinstyle="miter"/>
                <v:shadow color="#8c8682"/>
                <v:path arrowok="t" o:connecttype="custom" o:connectlocs="0,0;10239375,1186632" o:connectangles="0,0"/>
                <w10:wrap anchorx="page" anchory="page"/>
              </v:shape>
            </w:pict>
          </mc:Fallback>
        </mc:AlternateContent>
      </w:r>
      <w:r w:rsidR="00363170">
        <w:rPr>
          <w:noProof/>
        </w:rPr>
        <mc:AlternateContent>
          <mc:Choice Requires="wps">
            <w:drawing>
              <wp:anchor distT="36576" distB="36576" distL="36576" distR="36576" simplePos="0" relativeHeight="251651584" behindDoc="0" locked="0" layoutInCell="1" allowOverlap="1" wp14:anchorId="27F64098" wp14:editId="2D18BC75">
                <wp:simplePos x="0" y="0"/>
                <wp:positionH relativeFrom="page">
                  <wp:posOffset>7639050</wp:posOffset>
                </wp:positionH>
                <wp:positionV relativeFrom="page">
                  <wp:posOffset>5724525</wp:posOffset>
                </wp:positionV>
                <wp:extent cx="2695575" cy="634365"/>
                <wp:effectExtent l="0" t="0" r="9525" b="0"/>
                <wp:wrapNone/>
                <wp:docPr id="9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Групповое,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 xml:space="preserve">корпоративное, </w:t>
                            </w:r>
                          </w:p>
                          <w:p w:rsidR="00AC79E7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  <w:r w:rsidRPr="00B15D01"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  <w:t>индивидуальное обучение</w:t>
                            </w:r>
                          </w:p>
                          <w:p w:rsidR="00AC79E7" w:rsidRPr="00B15D01" w:rsidRDefault="00AC79E7">
                            <w:pPr>
                              <w:widowControl w:val="0"/>
                              <w:spacing w:line="240" w:lineRule="exact"/>
                              <w:jc w:val="right"/>
                              <w:rPr>
                                <w:rFonts w:ascii="Arial" w:hAnsi="Arial" w:cs="Arial"/>
                                <w:b/>
                                <w:color w:val="2E3640"/>
                                <w:spacing w:val="2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9" type="#_x0000_t202" style="position:absolute;margin-left:601.5pt;margin-top:450.75pt;width:212.25pt;height:49.95pt;z-index:2516515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" filled="f" fillcolor="#fffffe" stroked="f" strokecolor="#212120" insetpen="t">
                <v:textbox inset="2.88pt,2.88pt,2.88pt,2.88pt">
                  <w:txbxContent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Групповое,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 xml:space="preserve">корпоративное, </w:t>
                      </w:r>
                    </w:p>
                    <w:p w:rsidR="00AC79E7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  <w:r w:rsidRPr="00B15D01"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  <w:t>индивидуальное обучение</w:t>
                      </w:r>
                    </w:p>
                    <w:p w:rsidR="00AC79E7" w:rsidRPr="00B15D01" w:rsidRDefault="00AC79E7">
                      <w:pPr>
                        <w:widowControl w:val="0"/>
                        <w:spacing w:line="240" w:lineRule="exact"/>
                        <w:jc w:val="right"/>
                        <w:rPr>
                          <w:rFonts w:ascii="Arial" w:hAnsi="Arial" w:cs="Arial"/>
                          <w:b/>
                          <w:color w:val="2E3640"/>
                          <w:spacing w:val="2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1A0A">
        <w:rPr>
          <w:noProof/>
          <w:color w:val="2E3640"/>
          <w:sz w:val="28"/>
          <w:szCs w:val="28"/>
        </w:rPr>
        <w:drawing>
          <wp:anchor distT="0" distB="0" distL="114300" distR="114300" simplePos="0" relativeHeight="251731456" behindDoc="0" locked="0" layoutInCell="1" allowOverlap="1" wp14:anchorId="29029D4C" wp14:editId="6459450F">
            <wp:simplePos x="0" y="0"/>
            <wp:positionH relativeFrom="column">
              <wp:posOffset>3448050</wp:posOffset>
            </wp:positionH>
            <wp:positionV relativeFrom="paragraph">
              <wp:posOffset>859790</wp:posOffset>
            </wp:positionV>
            <wp:extent cx="843280" cy="1162050"/>
            <wp:effectExtent l="0" t="0" r="0" b="0"/>
            <wp:wrapSquare wrapText="bothSides"/>
            <wp:docPr id="696" name="Рисунок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432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EBD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FBB4DD7" wp14:editId="5FA61D27">
                <wp:simplePos x="0" y="0"/>
                <wp:positionH relativeFrom="column">
                  <wp:posOffset>4223385</wp:posOffset>
                </wp:positionH>
                <wp:positionV relativeFrom="paragraph">
                  <wp:posOffset>415925</wp:posOffset>
                </wp:positionV>
                <wp:extent cx="2771775" cy="4857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485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4EBD" w:rsidRPr="0043722D" w:rsidRDefault="00294EBD" w:rsidP="00294EBD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722D">
                              <w:rPr>
                                <w:b/>
                                <w:noProof/>
                                <w:color w:val="FF0000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31" type="#_x0000_t202" style="position:absolute;margin-left:332.55pt;margin-top:32.75pt;width:218.25pt;height:382.5pt;z-index:251720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" filled="f" stroked="f">
                <v:textbox style="mso-fit-shape-to-text:t">
                  <w:txbxContent>
                    <w:p w:rsidR="00294EBD" w:rsidRPr="0043722D" w:rsidRDefault="00294EBD" w:rsidP="00294EBD">
                      <w:pPr>
                        <w:jc w:val="center"/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722D">
                        <w:rPr>
                          <w:b/>
                          <w:noProof/>
                          <w:color w:val="FF0000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227037">
        <w:rPr>
          <w:rFonts w:ascii="Arial" w:hAnsi="Arial" w:cs="Arial"/>
          <w:b/>
          <w:noProof/>
          <w:color w:val="2E3640"/>
          <w:spacing w:val="20"/>
          <w:sz w:val="24"/>
          <w:szCs w:val="24"/>
        </w:rPr>
        <w:drawing>
          <wp:anchor distT="0" distB="0" distL="114300" distR="114300" simplePos="0" relativeHeight="251698688" behindDoc="0" locked="0" layoutInCell="1" allowOverlap="1" wp14:anchorId="60383337" wp14:editId="6711A7CF">
            <wp:simplePos x="0" y="0"/>
            <wp:positionH relativeFrom="column">
              <wp:posOffset>7720330</wp:posOffset>
            </wp:positionH>
            <wp:positionV relativeFrom="paragraph">
              <wp:posOffset>6039485</wp:posOffset>
            </wp:positionV>
            <wp:extent cx="2524125" cy="43815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01"/>
                    <a:stretch/>
                  </pic:blipFill>
                  <pic:spPr bwMode="auto">
                    <a:xfrm>
                      <a:off x="0" y="0"/>
                      <a:ext cx="2524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w:drawing>
          <wp:anchor distT="0" distB="0" distL="114300" distR="114300" simplePos="0" relativeHeight="251686400" behindDoc="0" locked="0" layoutInCell="1" allowOverlap="1" wp14:anchorId="2B5FA072" wp14:editId="0E9AECA4">
            <wp:simplePos x="0" y="0"/>
            <wp:positionH relativeFrom="column">
              <wp:posOffset>6753225</wp:posOffset>
            </wp:positionH>
            <wp:positionV relativeFrom="paragraph">
              <wp:posOffset>6283325</wp:posOffset>
            </wp:positionV>
            <wp:extent cx="693420" cy="621665"/>
            <wp:effectExtent l="0" t="0" r="0" b="6985"/>
            <wp:wrapNone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90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874FE08" wp14:editId="6B426A6C">
                <wp:simplePos x="0" y="0"/>
                <wp:positionH relativeFrom="column">
                  <wp:posOffset>7564120</wp:posOffset>
                </wp:positionH>
                <wp:positionV relativeFrom="paragraph">
                  <wp:posOffset>6287135</wp:posOffset>
                </wp:positionV>
                <wp:extent cx="2682240" cy="619760"/>
                <wp:effectExtent l="0" t="0" r="0" b="8890"/>
                <wp:wrapNone/>
                <wp:docPr id="141" name="Поле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C79E7" w:rsidRPr="0043722D" w:rsidRDefault="002C0E71" w:rsidP="0095704A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bookmarkStart w:id="0" w:name="_GoBack"/>
                            <w:bookmarkEnd w:id="0"/>
                            <w:r w:rsidR="00AC79E7" w:rsidRPr="0043722D">
                              <w:rPr>
                                <w:b/>
                                <w:noProof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8890" w14:prstMaterial="warmMatte">
                                  <w14:bevelT w14:w="38100" w14:h="3810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Экспресс»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1" o:spid="_x0000_s1032" type="#_x0000_t202" style="position:absolute;margin-left:595.6pt;margin-top:495.05pt;width:211.2pt;height:48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" filled="f" stroked="f">
                <v:textbox>
                  <w:txbxContent>
                    <w:p w:rsidR="00AC79E7" w:rsidRPr="0043722D" w:rsidRDefault="002C0E71" w:rsidP="0095704A">
                      <w:pPr>
                        <w:jc w:val="center"/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bookmarkStart w:id="1" w:name="_GoBack"/>
                      <w:bookmarkEnd w:id="1"/>
                      <w:r w:rsidR="00AC79E7" w:rsidRPr="0043722D">
                        <w:rPr>
                          <w:b/>
                          <w:noProof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57150" w14:contourW="8890" w14:prstMaterial="warmMatte">
                            <w14:bevelT w14:w="38100" w14:h="3810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Экспресс»</w:t>
                      </w:r>
                    </w:p>
                  </w:txbxContent>
                </v:textbox>
              </v:shape>
            </w:pict>
          </mc:Fallback>
        </mc:AlternateContent>
      </w:r>
      <w:r w:rsidR="00395489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82340D3" wp14:editId="6B7AAFCC">
                <wp:simplePos x="0" y="0"/>
                <wp:positionH relativeFrom="page">
                  <wp:posOffset>238125</wp:posOffset>
                </wp:positionH>
                <wp:positionV relativeFrom="page">
                  <wp:posOffset>3228975</wp:posOffset>
                </wp:positionV>
                <wp:extent cx="10234930" cy="1216660"/>
                <wp:effectExtent l="0" t="0" r="13970" b="0"/>
                <wp:wrapNone/>
                <wp:docPr id="128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34930" cy="1216660"/>
                        </a:xfrm>
                        <a:custGeom>
                          <a:avLst/>
                          <a:gdLst>
                            <a:gd name="T0" fmla="*/ 0 w 3168"/>
                            <a:gd name="T1" fmla="*/ 0 h 400"/>
                            <a:gd name="T2" fmla="*/ 3168 w 3168"/>
                            <a:gd name="T3" fmla="*/ 323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68" h="400">
                              <a:moveTo>
                                <a:pt x="0" y="0"/>
                              </a:moveTo>
                              <a:cubicBezTo>
                                <a:pt x="1367" y="400"/>
                                <a:pt x="2689" y="357"/>
                                <a:pt x="3168" y="323"/>
                              </a:cubicBezTo>
                            </a:path>
                          </a:pathLst>
                        </a:custGeom>
                        <a:noFill/>
                        <a:ln w="6374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18.75pt;margin-top:254.25pt;width:805.9pt;height:95.8pt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" path="m,c1367,400,2689,357,3168,323e" filled="f" fillcolor="#fffffe" strokecolor="#fffffe" strokeweight=".17706mm">
                <v:stroke joinstyle="miter"/>
                <v:shadow color="#8c8682"/>
                <v:path arrowok="t" o:connecttype="custom" o:connectlocs="0,0;10234930,982453" o:connectangles="0,0"/>
                <w10:wrap anchorx="page" anchory="page"/>
              </v:shape>
            </w:pict>
          </mc:Fallback>
        </mc:AlternateContent>
      </w:r>
      <w:r w:rsidR="007E4CAC">
        <w:rPr>
          <w:lang w:bidi="ru-RU"/>
        </w:rPr>
        <w:br w:type="page"/>
      </w:r>
      <w:r w:rsidR="00E300C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13F0FB7D" wp14:editId="1EEC9C77">
                <wp:simplePos x="0" y="0"/>
                <wp:positionH relativeFrom="column">
                  <wp:posOffset>-2472690</wp:posOffset>
                </wp:positionH>
                <wp:positionV relativeFrom="paragraph">
                  <wp:posOffset>0</wp:posOffset>
                </wp:positionV>
                <wp:extent cx="5743575" cy="2136775"/>
                <wp:effectExtent l="0" t="0" r="0" b="2540"/>
                <wp:wrapNone/>
                <wp:docPr id="680" name="Поле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213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00CE" w:rsidRPr="00E300CE" w:rsidRDefault="00E300CE" w:rsidP="00E300CE">
                            <w:pPr>
                              <w:widowControl w:val="0"/>
                              <w:rPr>
                                <w:rFonts w:asciiTheme="minorHAnsi" w:hAnsiTheme="minorHAnsi" w:cs="Arial"/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E300CE">
                              <w:rPr>
                                <w:rFonts w:ascii="Bodoni MT Black" w:hAnsi="Bodoni MT Black" w:cs="Arial"/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5 </w:t>
                            </w:r>
                            <w:r w:rsidRPr="00E300CE">
                              <w:rPr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причин</w:t>
                            </w:r>
                            <w:r>
                              <w:rPr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E300CE">
                              <w:rPr>
                                <w:b/>
                                <w:color w:val="242852" w:themeColor="text2"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выучить язык в нашей школе: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680" o:spid="_x0000_s1033" type="#_x0000_t202" style="position:absolute;margin-left:-194.7pt;margin-top:0;width:452.25pt;height:168.25pt;z-index:251746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" filled="f" stroked="f">
                <v:fill o:detectmouseclick="t"/>
                <v:textbox style="mso-fit-shape-to-text:t">
                  <w:txbxContent>
                    <w:p w:rsidR="00E300CE" w:rsidRPr="00E300CE" w:rsidRDefault="00E300CE" w:rsidP="00E300CE">
                      <w:pPr>
                        <w:widowControl w:val="0"/>
                        <w:rPr>
                          <w:rFonts w:asciiTheme="minorHAnsi" w:hAnsiTheme="minorHAnsi" w:cs="Arial"/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E300CE">
                        <w:rPr>
                          <w:rFonts w:ascii="Bodoni MT Black" w:hAnsi="Bodoni MT Black" w:cs="Arial"/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5 </w:t>
                      </w:r>
                      <w:r w:rsidRPr="00E300CE">
                        <w:rPr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причин</w:t>
                      </w:r>
                      <w:r>
                        <w:rPr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E300CE">
                        <w:rPr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выучить язык в нашей шк</w:t>
                      </w:r>
                      <w:r w:rsidRPr="00E300CE">
                        <w:rPr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о</w:t>
                      </w:r>
                      <w:r w:rsidRPr="00E300CE">
                        <w:rPr>
                          <w:b/>
                          <w:color w:val="242852" w:themeColor="text2"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ле:</w:t>
                      </w:r>
                    </w:p>
                  </w:txbxContent>
                </v:textbox>
              </v:shape>
            </w:pict>
          </mc:Fallback>
        </mc:AlternateContent>
      </w:r>
      <w:r w:rsidR="00E300CE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38B5E4D" wp14:editId="64AD78A7">
                <wp:simplePos x="0" y="0"/>
                <wp:positionH relativeFrom="column">
                  <wp:posOffset>-6025515</wp:posOffset>
                </wp:positionH>
                <wp:positionV relativeFrom="paragraph">
                  <wp:posOffset>144145</wp:posOffset>
                </wp:positionV>
                <wp:extent cx="3257550" cy="7105650"/>
                <wp:effectExtent l="0" t="0" r="0" b="10795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00CE" w:rsidRDefault="00E300CE" w:rsidP="00E300CE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Зачем врачу </w:t>
                            </w:r>
                          </w:p>
                          <w:p w:rsidR="00E300CE" w:rsidRPr="00E300CE" w:rsidRDefault="00E300CE" w:rsidP="00E300CE">
                            <w:pPr>
                              <w:jc w:val="center"/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z w:val="36"/>
                                <w:szCs w:val="3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знать английский?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1" o:spid="_x0000_s1034" type="#_x0000_t202" style="position:absolute;margin-left:-474.45pt;margin-top:11.35pt;width:256.5pt;height:559.5pt;z-index:251744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" filled="f" stroked="f">
                <v:fill o:detectmouseclick="t"/>
                <v:textbox style="mso-fit-shape-to-text:t">
                  <w:txbxContent>
                    <w:p w:rsidR="00E300CE" w:rsidRDefault="00E300CE" w:rsidP="00E300CE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Зачем врачу </w:t>
                      </w:r>
                    </w:p>
                    <w:p w:rsidR="00E300CE" w:rsidRPr="00E300CE" w:rsidRDefault="00E300CE" w:rsidP="00E300CE">
                      <w:pPr>
                        <w:jc w:val="center"/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z w:val="36"/>
                          <w:szCs w:val="3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знать английский?</w:t>
                      </w:r>
                    </w:p>
                  </w:txbxContent>
                </v:textbox>
              </v:shape>
            </w:pict>
          </mc:Fallback>
        </mc:AlternateContent>
      </w:r>
      <w:r w:rsidR="00D6451C">
        <w:rPr>
          <w:rFonts w:asciiTheme="minorHAnsi" w:hAnsiTheme="minorHAnsi" w:cs="Arial"/>
          <w:b/>
          <w:noProof/>
          <w:color w:val="242852" w:themeColor="text2"/>
          <w:sz w:val="36"/>
          <w:szCs w:val="36"/>
        </w:rPr>
        <w:drawing>
          <wp:anchor distT="0" distB="0" distL="114300" distR="114300" simplePos="0" relativeHeight="251732480" behindDoc="0" locked="0" layoutInCell="1" allowOverlap="1" wp14:anchorId="6DFA7FD9" wp14:editId="3E07983A">
            <wp:simplePos x="0" y="0"/>
            <wp:positionH relativeFrom="column">
              <wp:posOffset>3448050</wp:posOffset>
            </wp:positionH>
            <wp:positionV relativeFrom="paragraph">
              <wp:posOffset>-85725</wp:posOffset>
            </wp:positionV>
            <wp:extent cx="923925" cy="923925"/>
            <wp:effectExtent l="0" t="0" r="9525" b="9525"/>
            <wp:wrapSquare wrapText="bothSides"/>
            <wp:docPr id="676" name="Рисунок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AQ1N9DJ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w:drawing>
          <wp:anchor distT="0" distB="0" distL="114300" distR="114300" simplePos="0" relativeHeight="251739648" behindDoc="0" locked="0" layoutInCell="1" allowOverlap="1" wp14:anchorId="4467AE3B" wp14:editId="5893DA02">
            <wp:simplePos x="0" y="0"/>
            <wp:positionH relativeFrom="column">
              <wp:posOffset>-7066280</wp:posOffset>
            </wp:positionH>
            <wp:positionV relativeFrom="paragraph">
              <wp:posOffset>-73025</wp:posOffset>
            </wp:positionV>
            <wp:extent cx="1041400" cy="1095375"/>
            <wp:effectExtent l="0" t="0" r="6350" b="9525"/>
            <wp:wrapNone/>
            <wp:docPr id="682" name="Рисунок 682" descr="http://i.allday.ru/uploads/posts/2010-03/1269453143_stock-photo-successful-do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.allday.ru/uploads/posts/2010-03/1269453143_stock-photo-successful-doc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291"/>
                    <a:stretch/>
                  </pic:blipFill>
                  <pic:spPr bwMode="auto">
                    <a:xfrm>
                      <a:off x="0" y="0"/>
                      <a:ext cx="10414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rFonts w:asciiTheme="majorHAnsi" w:hAnsiTheme="majorHAnsi" w:cs="Arial"/>
          <w:noProof/>
          <w:color w:val="242852" w:themeColor="text2"/>
        </w:rPr>
        <w:drawing>
          <wp:anchor distT="0" distB="0" distL="114300" distR="114300" simplePos="0" relativeHeight="251742720" behindDoc="0" locked="0" layoutInCell="1" allowOverlap="1" wp14:anchorId="3B1F70FE" wp14:editId="403E9A30">
            <wp:simplePos x="0" y="0"/>
            <wp:positionH relativeFrom="column">
              <wp:posOffset>-7216140</wp:posOffset>
            </wp:positionH>
            <wp:positionV relativeFrom="paragraph">
              <wp:posOffset>6749588</wp:posOffset>
            </wp:positionV>
            <wp:extent cx="581025" cy="521162"/>
            <wp:effectExtent l="0" t="0" r="0" b="0"/>
            <wp:wrapNone/>
            <wp:docPr id="675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21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08928" behindDoc="0" locked="0" layoutInCell="0" allowOverlap="1" wp14:anchorId="3CADFC14" wp14:editId="79AC6088">
                <wp:simplePos x="0" y="0"/>
                <wp:positionH relativeFrom="margin">
                  <wp:posOffset>7105650</wp:posOffset>
                </wp:positionH>
                <wp:positionV relativeFrom="margin">
                  <wp:posOffset>2952750</wp:posOffset>
                </wp:positionV>
                <wp:extent cx="3200400" cy="2247900"/>
                <wp:effectExtent l="0" t="0" r="19050" b="19050"/>
                <wp:wrapSquare wrapText="bothSides"/>
                <wp:docPr id="28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22479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F96E7B" w:rsidRDefault="004C6876" w:rsidP="00F96E7B">
                            <w:pPr>
                              <w:pStyle w:val="a5"/>
                              <w:numPr>
                                <w:ilvl w:val="0"/>
                                <w:numId w:val="16"/>
                              </w:numPr>
                              <w:ind w:left="0" w:firstLine="360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F96E7B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УчебнЫЕ ПОСОБИЯ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и полный набор наглядных, аудио-видео и DVD материалов ведущих западных и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з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дательств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Cambridge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Oxford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University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Longman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», «</w:t>
                            </w:r>
                            <w:proofErr w:type="spellStart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Macmillan</w:t>
                            </w:r>
                            <w:proofErr w:type="spellEnd"/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» подобраны согласно пр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граммным требованиям международных стандартов в области обучения иностра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F96E7B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ным языкам.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Каждый </w:t>
                            </w:r>
                            <w:hyperlink r:id="rId28" w:history="1"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наш курс английск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о</w:t>
                              </w:r>
                              <w:r w:rsidRPr="00F96E7B">
                                <w:rPr>
                                  <w:rFonts w:asciiTheme="majorHAnsi" w:hAnsiTheme="majorHAnsi" w:cs="Helvetica"/>
                                  <w:color w:val="auto"/>
                                  <w:sz w:val="22"/>
                                  <w:szCs w:val="22"/>
                                </w:rPr>
                                <w:t>го языка</w:t>
                              </w:r>
                            </w:hyperlink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566D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учитывает специфические ос</w:t>
                            </w:r>
                            <w:r w:rsidRPr="002566D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 w:rsidRPr="002566DB">
                              <w:rPr>
                                <w:rFonts w:asciiTheme="majorHAnsi" w:hAnsiTheme="majorHAnsi" w:cs="Helvetic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бенности</w:t>
                            </w:r>
                            <w:r w:rsidRPr="002566DB">
                              <w:rPr>
                                <w:rFonts w:asciiTheme="majorHAnsi" w:hAnsiTheme="majorHAnsi" w:cs="Helvetica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только Вашей профессионал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 w:rsidRPr="00F96E7B">
                              <w:rPr>
                                <w:rFonts w:asciiTheme="majorHAnsi" w:hAnsiTheme="majorHAnsi" w:cs="Helvetica"/>
                                <w:color w:val="auto"/>
                                <w:sz w:val="22"/>
                                <w:szCs w:val="22"/>
                              </w:rPr>
                              <w:t>ной деятельности.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559.5pt;margin-top:232.5pt;width:252pt;height:177pt;z-index:251708928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" o:allowincell="f" fillcolor="#ffc" strokecolor="#4a66ac [3207]" strokeweight="2pt">
                <v:textbox inset="16.56pt,7.2pt,16.56pt,7.2pt">
                  <w:txbxContent>
                    <w:p w:rsidR="004C6876" w:rsidRPr="00F96E7B" w:rsidRDefault="004C6876" w:rsidP="00F96E7B">
                      <w:pPr>
                        <w:pStyle w:val="a5"/>
                        <w:numPr>
                          <w:ilvl w:val="0"/>
                          <w:numId w:val="16"/>
                        </w:numPr>
                        <w:ind w:left="0" w:firstLine="360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F96E7B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УчебнЫЕ ПОСОБИЯ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и полный набор наглядных, аудио-видео и DVD материалов ведущих западных и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з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дательств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Cambridge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Oxford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University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Press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Longman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», «</w:t>
                      </w:r>
                      <w:proofErr w:type="spellStart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Macmillan</w:t>
                      </w:r>
                      <w:proofErr w:type="spellEnd"/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» подобраны согласно пр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граммным требованиям международных стандартов в области обучения иностра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F96E7B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ным языкам.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Каждый </w:t>
                      </w:r>
                      <w:hyperlink r:id="rId29" w:history="1"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наш курс английск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о</w:t>
                        </w:r>
                        <w:r w:rsidRPr="00F96E7B">
                          <w:rPr>
                            <w:rFonts w:asciiTheme="majorHAnsi" w:hAnsiTheme="majorHAnsi" w:cs="Helvetica"/>
                            <w:color w:val="auto"/>
                            <w:sz w:val="22"/>
                            <w:szCs w:val="22"/>
                          </w:rPr>
                          <w:t>го языка</w:t>
                        </w:r>
                      </w:hyperlink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2566D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учитывает специфические ос</w:t>
                      </w:r>
                      <w:r w:rsidRPr="002566D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о</w:t>
                      </w:r>
                      <w:r w:rsidRPr="002566DB">
                        <w:rPr>
                          <w:rFonts w:asciiTheme="majorHAnsi" w:hAnsiTheme="majorHAnsi" w:cs="Helvetica"/>
                          <w:b/>
                          <w:bCs/>
                          <w:color w:val="FF0000"/>
                          <w:sz w:val="22"/>
                          <w:szCs w:val="22"/>
                        </w:rPr>
                        <w:t>бенности</w:t>
                      </w:r>
                      <w:r w:rsidRPr="002566DB">
                        <w:rPr>
                          <w:rFonts w:asciiTheme="majorHAnsi" w:hAnsiTheme="majorHAnsi" w:cs="Helvetica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только Вашей профессионал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ь</w:t>
                      </w:r>
                      <w:r w:rsidRPr="00F96E7B">
                        <w:rPr>
                          <w:rFonts w:asciiTheme="majorHAnsi" w:hAnsiTheme="majorHAnsi" w:cs="Helvetica"/>
                          <w:color w:val="auto"/>
                          <w:sz w:val="22"/>
                          <w:szCs w:val="22"/>
                        </w:rPr>
                        <w:t>ной деятельности.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6451C">
        <w:rPr>
          <w:noProof/>
        </w:rPr>
        <w:drawing>
          <wp:anchor distT="0" distB="0" distL="114300" distR="114300" simplePos="0" relativeHeight="251741696" behindDoc="1" locked="0" layoutInCell="1" allowOverlap="1" wp14:anchorId="6500365E" wp14:editId="5432A2D1">
            <wp:simplePos x="0" y="0"/>
            <wp:positionH relativeFrom="column">
              <wp:posOffset>413385</wp:posOffset>
            </wp:positionH>
            <wp:positionV relativeFrom="paragraph">
              <wp:posOffset>5124450</wp:posOffset>
            </wp:positionV>
            <wp:extent cx="2857500" cy="2143125"/>
            <wp:effectExtent l="0" t="0" r="0" b="9525"/>
            <wp:wrapNone/>
            <wp:docPr id="678" name="Рисунок 678" descr="http://kp.ru/f/12/image/69/16/273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p.ru/f/12/image/69/16/273166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00736" behindDoc="0" locked="0" layoutInCell="0" allowOverlap="1" wp14:anchorId="359D10A1" wp14:editId="6593CF1F">
                <wp:simplePos x="0" y="0"/>
                <wp:positionH relativeFrom="margin">
                  <wp:posOffset>3448050</wp:posOffset>
                </wp:positionH>
                <wp:positionV relativeFrom="margin">
                  <wp:posOffset>1095375</wp:posOffset>
                </wp:positionV>
                <wp:extent cx="3267075" cy="2286000"/>
                <wp:effectExtent l="0" t="0" r="28575" b="19050"/>
                <wp:wrapSquare wrapText="bothSides"/>
                <wp:docPr id="70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22860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7037" w:rsidRPr="000C5C08" w:rsidRDefault="00227037" w:rsidP="00F96E7B">
                            <w:pPr>
                              <w:pStyle w:val="Sidebarphoto"/>
                              <w:numPr>
                                <w:ilvl w:val="0"/>
                                <w:numId w:val="14"/>
                              </w:numPr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lang w:val="ru-RU"/>
                              </w:rPr>
                            </w:pP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lang w:val="ru-RU"/>
                              </w:rPr>
                              <w:t>ПРОЦЕСС ОБУЧЕНИЯ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b/>
                                <w:color w:val="auto"/>
                                <w:sz w:val="22"/>
                                <w:lang w:val="ru-RU"/>
                              </w:rPr>
                              <w:t>.</w:t>
                            </w:r>
                            <w:r w:rsidRPr="000C5C08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lang w:val="ru-RU"/>
                              </w:rPr>
                              <w:t xml:space="preserve">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lang w:val="ru-RU"/>
                              </w:rPr>
                              <w:t xml:space="preserve">Мы ценим ваше время и деньги. Поэтому предлагаем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u w:val="single"/>
                                <w:lang w:val="ru-RU"/>
                              </w:rPr>
                              <w:t>корпоративное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2"/>
                                <w:lang w:val="ru-RU"/>
                              </w:rPr>
                              <w:t xml:space="preserve">    обучение с выездом преподавателя к Вам в офис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lang w:val="ru-RU"/>
                              </w:rPr>
                              <w:t>, наиболее удобный и выгодный формат изучения иностранного языка для Вас и Ваших сотрудников.</w:t>
                            </w:r>
                          </w:p>
                          <w:p w:rsidR="00227037" w:rsidRPr="00227037" w:rsidRDefault="00227037" w:rsidP="00227037">
                            <w:pPr>
                              <w:spacing w:before="60" w:after="60"/>
                              <w:ind w:firstLine="284"/>
                              <w:jc w:val="both"/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</w:pPr>
                            <w:r w:rsidRPr="000C5C08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Основное преимущество, которое дают корпоративные курсы английского языка – Вы будете изучать 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именно то, что нужно Вам в удобное для Вас время и на терр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и</w:t>
                            </w:r>
                            <w:r w:rsidRPr="000C5C08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тории Вашего предприятия</w:t>
                            </w:r>
                            <w:r w:rsidRPr="000C5C08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271.5pt;margin-top:86.25pt;width:257.25pt;height:180pt;z-index:25170073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" o:allowincell="f" fillcolor="#ffc" strokecolor="#297fd5 [3205]" strokeweight="2pt">
                <v:textbox inset="16.56pt,7.2pt,16.56pt,7.2pt">
                  <w:txbxContent>
                    <w:p w:rsidR="00227037" w:rsidRPr="000C5C08" w:rsidRDefault="00227037" w:rsidP="00F96E7B">
                      <w:pPr>
                        <w:pStyle w:val="Sidebarphoto"/>
                        <w:numPr>
                          <w:ilvl w:val="0"/>
                          <w:numId w:val="14"/>
                        </w:numPr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lang w:val="ru-RU"/>
                        </w:rPr>
                      </w:pPr>
                      <w:r w:rsidRPr="000C5C08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lang w:val="ru-RU"/>
                        </w:rPr>
                        <w:t>ПРОЦЕСС ОБУЧЕНИЯ</w:t>
                      </w:r>
                      <w:r w:rsidRPr="000C5C08">
                        <w:rPr>
                          <w:rFonts w:asciiTheme="majorHAnsi" w:hAnsiTheme="majorHAnsi" w:cstheme="minorHAnsi"/>
                          <w:b/>
                          <w:color w:val="auto"/>
                          <w:sz w:val="22"/>
                          <w:lang w:val="ru-RU"/>
                        </w:rPr>
                        <w:t>.</w:t>
                      </w:r>
                      <w:r w:rsidRPr="000C5C08">
                        <w:rPr>
                          <w:rFonts w:asciiTheme="majorHAnsi" w:hAnsiTheme="majorHAnsi" w:cstheme="minorHAnsi"/>
                          <w:color w:val="auto"/>
                          <w:sz w:val="22"/>
                          <w:lang w:val="ru-RU"/>
                        </w:rPr>
                        <w:t xml:space="preserve"> </w:t>
                      </w:r>
                      <w:r w:rsidRPr="000C5C08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lang w:val="ru-RU"/>
                        </w:rPr>
                        <w:t xml:space="preserve">Мы ценим ваше время и деньги. Поэтому предлагаем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u w:val="single"/>
                          <w:lang w:val="ru-RU"/>
                        </w:rPr>
                        <w:t>корпоративное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bCs/>
                          <w:i/>
                          <w:iCs/>
                          <w:color w:val="FF0000"/>
                          <w:sz w:val="22"/>
                          <w:lang w:val="ru-RU"/>
                        </w:rPr>
                        <w:t xml:space="preserve">    обучение с выездом преподавателя к Вам в офис</w:t>
                      </w:r>
                      <w:r w:rsidRPr="000C5C08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lang w:val="ru-RU"/>
                        </w:rPr>
                        <w:t>, наиболее удобный и выгодный формат изучения иностранного языка для Вас и Ваших сотрудников.</w:t>
                      </w:r>
                    </w:p>
                    <w:p w:rsidR="00227037" w:rsidRPr="00227037" w:rsidRDefault="00227037" w:rsidP="00227037">
                      <w:pPr>
                        <w:spacing w:before="60" w:after="60"/>
                        <w:ind w:firstLine="284"/>
                        <w:jc w:val="both"/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</w:pPr>
                      <w:r w:rsidRPr="000C5C08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  <w:t xml:space="preserve">Основное преимущество, которое дают корпоративные курсы английского языка – Вы будете изучать 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именно то, что нужно Вам в удобное для Вас время и на терр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и</w:t>
                      </w:r>
                      <w:r w:rsidRPr="000C5C08"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  <w:t>тории Вашего предприятия</w:t>
                      </w:r>
                      <w:r w:rsidRPr="000C5C08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D6451C">
        <w:rPr>
          <w:noProof/>
        </w:rPr>
        <mc:AlternateContent>
          <mc:Choice Requires="wps">
            <w:drawing>
              <wp:anchor distT="91440" distB="91440" distL="228600" distR="91440" simplePos="0" relativeHeight="251713024" behindDoc="0" locked="0" layoutInCell="0" allowOverlap="1" wp14:anchorId="727DC1E8" wp14:editId="5D84E5D4">
                <wp:simplePos x="0" y="0"/>
                <wp:positionH relativeFrom="margin">
                  <wp:posOffset>3450590</wp:posOffset>
                </wp:positionH>
                <wp:positionV relativeFrom="margin">
                  <wp:posOffset>6200775</wp:posOffset>
                </wp:positionV>
                <wp:extent cx="3921760" cy="857250"/>
                <wp:effectExtent l="0" t="0" r="21590" b="19050"/>
                <wp:wrapSquare wrapText="bothSides"/>
                <wp:docPr id="3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760" cy="8572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172262" w:rsidRDefault="00842B28" w:rsidP="00172262">
                            <w:pPr>
                              <w:pStyle w:val="a5"/>
                              <w:numPr>
                                <w:ilvl w:val="0"/>
                                <w:numId w:val="20"/>
                              </w:numPr>
                              <w:spacing w:before="100" w:beforeAutospacing="1" w:after="100" w:afterAutospacing="1"/>
                              <w:ind w:left="0" w:firstLine="426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172262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а</w:t>
                            </w:r>
                            <w:r w:rsidRPr="00172262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ете </w:t>
                            </w:r>
                            <w:r w:rsidRPr="002566DB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сертификат установленного образца.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271.7pt;margin-top:488.25pt;width:308.8pt;height:67.5pt;z-index:251713024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" o:allowincell="f" fillcolor="#ffc" strokecolor="#9d90a0 [3209]" strokeweight="2pt">
                <v:textbox inset="16.56pt,7.2pt,16.56pt,7.2pt">
                  <w:txbxContent>
                    <w:p w:rsidR="004C6876" w:rsidRPr="00172262" w:rsidRDefault="00842B28" w:rsidP="00172262">
                      <w:pPr>
                        <w:pStyle w:val="a5"/>
                        <w:numPr>
                          <w:ilvl w:val="0"/>
                          <w:numId w:val="20"/>
                        </w:numPr>
                        <w:spacing w:before="100" w:beforeAutospacing="1" w:after="100" w:afterAutospacing="1"/>
                        <w:ind w:left="0" w:firstLine="426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172262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Сертификат</w:t>
                      </w:r>
                      <w:r w:rsidRPr="00172262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. 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Деятельность нашей школы лицензирована Министерством образования и Науки РТ, поэтому по окончании курса обучения вы получ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а</w:t>
                      </w:r>
                      <w:r w:rsidRPr="00172262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ете </w:t>
                      </w:r>
                      <w:bookmarkStart w:id="1" w:name="_GoBack"/>
                      <w:r w:rsidRPr="002566DB">
                        <w:rPr>
                          <w:rFonts w:asciiTheme="majorHAnsi" w:hAnsiTheme="majorHAnsi" w:cstheme="minorHAnsi"/>
                          <w:b/>
                          <w:color w:val="FF0000"/>
                          <w:kern w:val="0"/>
                          <w:sz w:val="22"/>
                          <w:szCs w:val="22"/>
                        </w:rPr>
                        <w:t>сертификат установленного образца.</w:t>
                      </w:r>
                      <w:bookmarkEnd w:id="1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E71DC4B" wp14:editId="011D00C4">
                <wp:simplePos x="0" y="0"/>
                <wp:positionH relativeFrom="page">
                  <wp:posOffset>-38100</wp:posOffset>
                </wp:positionH>
                <wp:positionV relativeFrom="page">
                  <wp:posOffset>733425</wp:posOffset>
                </wp:positionV>
                <wp:extent cx="10715625" cy="1296035"/>
                <wp:effectExtent l="0" t="0" r="28575" b="18415"/>
                <wp:wrapNone/>
                <wp:docPr id="40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5625" cy="1296035"/>
                        </a:xfrm>
                        <a:custGeom>
                          <a:avLst/>
                          <a:gdLst>
                            <a:gd name="T0" fmla="*/ 0 w 3171"/>
                            <a:gd name="T1" fmla="*/ 426 h 426"/>
                            <a:gd name="T2" fmla="*/ 3171 w 3171"/>
                            <a:gd name="T3" fmla="*/ 56 h 4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6">
                              <a:moveTo>
                                <a:pt x="0" y="426"/>
                              </a:moveTo>
                              <a:cubicBezTo>
                                <a:pt x="1377" y="0"/>
                                <a:pt x="2716" y="29"/>
                                <a:pt x="3171" y="5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" o:spid="_x0000_s1026" style="position:absolute;margin-left:-3pt;margin-top:57.75pt;width:843.75pt;height:102.0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" path="m,426c1377,,2716,29,3171,56e" filled="f" fillcolor="#fffffe" strokecolor="#efb32f" strokeweight=".17711mm">
                <v:stroke joinstyle="miter"/>
                <v:shadow color="#8c8682"/>
                <v:path arrowok="t" o:connecttype="custom" o:connectlocs="0,1296035;10715625,170371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0B318AC" wp14:editId="01C6648B">
                <wp:simplePos x="0" y="0"/>
                <wp:positionH relativeFrom="page">
                  <wp:posOffset>19050</wp:posOffset>
                </wp:positionH>
                <wp:positionV relativeFrom="page">
                  <wp:posOffset>933450</wp:posOffset>
                </wp:positionV>
                <wp:extent cx="10658475" cy="1299210"/>
                <wp:effectExtent l="0" t="0" r="28575" b="15240"/>
                <wp:wrapNone/>
                <wp:docPr id="38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58475" cy="1299210"/>
                        </a:xfrm>
                        <a:custGeom>
                          <a:avLst/>
                          <a:gdLst>
                            <a:gd name="T0" fmla="*/ 0 w 3171"/>
                            <a:gd name="T1" fmla="*/ 427 h 427"/>
                            <a:gd name="T2" fmla="*/ 3171 w 3171"/>
                            <a:gd name="T3" fmla="*/ 52 h 4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7">
                              <a:moveTo>
                                <a:pt x="0" y="427"/>
                              </a:moveTo>
                              <a:cubicBezTo>
                                <a:pt x="1369" y="0"/>
                                <a:pt x="2702" y="25"/>
                                <a:pt x="3171" y="52"/>
                              </a:cubicBezTo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0" o:spid="_x0000_s1026" style="position:absolute;margin-left:1.5pt;margin-top:73.5pt;width:839.25pt;height:102.3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" path="m,427c1369,,2702,25,3171,52e" fillcolor="#f2f2f2 [3052]" strokecolor="#efb32f" strokeweight=".17711mm">
                <v:stroke joinstyle="miter"/>
                <v:path arrowok="t" o:connecttype="custom" o:connectlocs="0,1299210;10658475,158218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30BD036" wp14:editId="673F656F">
                <wp:simplePos x="0" y="0"/>
                <wp:positionH relativeFrom="page">
                  <wp:posOffset>228600</wp:posOffset>
                </wp:positionH>
                <wp:positionV relativeFrom="page">
                  <wp:posOffset>838200</wp:posOffset>
                </wp:positionV>
                <wp:extent cx="10448925" cy="1286510"/>
                <wp:effectExtent l="0" t="0" r="28575" b="27940"/>
                <wp:wrapNone/>
                <wp:docPr id="3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8925" cy="1286510"/>
                        </a:xfrm>
                        <a:custGeom>
                          <a:avLst/>
                          <a:gdLst>
                            <a:gd name="T0" fmla="*/ 0 w 3171"/>
                            <a:gd name="T1" fmla="*/ 423 h 423"/>
                            <a:gd name="T2" fmla="*/ 3171 w 3171"/>
                            <a:gd name="T3" fmla="*/ 57 h 4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23">
                              <a:moveTo>
                                <a:pt x="0" y="423"/>
                              </a:moveTo>
                              <a:cubicBezTo>
                                <a:pt x="1374" y="0"/>
                                <a:pt x="2711" y="30"/>
                                <a:pt x="3171" y="5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9" o:spid="_x0000_s1026" style="position:absolute;margin-left:18pt;margin-top:66pt;width:822.75pt;height:101.3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" path="m,423c1374,,2711,30,3171,57e" filled="f" fillcolor="#fffffe" strokecolor="#fffffe" strokeweight=".17711mm">
                <v:stroke joinstyle="miter"/>
                <v:shadow color="#8c8682"/>
                <v:path arrowok="t" o:connecttype="custom" o:connectlocs="0,1286510;10448925,173360" o:connectangles="0,0"/>
                <w10:wrap anchorx="page" anchory="page"/>
              </v:shape>
            </w:pict>
          </mc:Fallback>
        </mc:AlternateContent>
      </w:r>
      <w:r w:rsidR="00133DB2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6233E8D" wp14:editId="112357EE">
                <wp:simplePos x="0" y="0"/>
                <wp:positionH relativeFrom="page">
                  <wp:posOffset>-38100</wp:posOffset>
                </wp:positionH>
                <wp:positionV relativeFrom="page">
                  <wp:posOffset>0</wp:posOffset>
                </wp:positionV>
                <wp:extent cx="10715625" cy="2136775"/>
                <wp:effectExtent l="0" t="0" r="9525" b="0"/>
                <wp:wrapSquare wrapText="bothSides"/>
                <wp:docPr id="43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15625" cy="2136775"/>
                        </a:xfrm>
                        <a:custGeom>
                          <a:avLst/>
                          <a:gdLst>
                            <a:gd name="T0" fmla="*/ 0 w 3168"/>
                            <a:gd name="T1" fmla="*/ 0 h 627"/>
                            <a:gd name="T2" fmla="*/ 0 w 3168"/>
                            <a:gd name="T3" fmla="*/ 627 h 627"/>
                            <a:gd name="T4" fmla="*/ 2168 w 3168"/>
                            <a:gd name="T5" fmla="*/ 276 h 627"/>
                            <a:gd name="T6" fmla="*/ 3168 w 3168"/>
                            <a:gd name="T7" fmla="*/ 242 h 627"/>
                            <a:gd name="T8" fmla="*/ 3168 w 3168"/>
                            <a:gd name="T9" fmla="*/ 0 h 627"/>
                            <a:gd name="T10" fmla="*/ 0 w 3168"/>
                            <a:gd name="T11" fmla="*/ 0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627">
                              <a:moveTo>
                                <a:pt x="0" y="0"/>
                              </a:moveTo>
                              <a:cubicBezTo>
                                <a:pt x="0" y="627"/>
                                <a:pt x="0" y="627"/>
                                <a:pt x="0" y="627"/>
                              </a:cubicBezTo>
                              <a:cubicBezTo>
                                <a:pt x="731" y="409"/>
                                <a:pt x="1853" y="296"/>
                                <a:pt x="2168" y="276"/>
                              </a:cubicBezTo>
                              <a:cubicBezTo>
                                <a:pt x="2610" y="249"/>
                                <a:pt x="2951" y="243"/>
                                <a:pt x="3168" y="242"/>
                              </a:cubicBez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83410" w:rsidRPr="00E83410" w:rsidRDefault="00E83410" w:rsidP="00923C15">
                            <w:pPr>
                              <w:widowControl w:val="0"/>
                              <w:ind w:firstLine="5812"/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242852" w:themeColor="text2"/>
                              </w:rPr>
                            </w:pPr>
                          </w:p>
                          <w:p w:rsidR="00AC79E7" w:rsidRDefault="00923C15" w:rsidP="00227037">
                            <w:pPr>
                              <w:widowControl w:val="0"/>
                              <w:jc w:val="center"/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="00AC79E7" w:rsidRPr="000C5C08">
                              <w:rPr>
                                <w:rFonts w:ascii="Bodoni MT Black" w:hAnsi="Bodoni MT Black" w:cs="Arial"/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C79E7">
                              <w:rPr>
                                <w:rFonts w:asciiTheme="minorHAnsi" w:hAnsiTheme="minorHAnsi" w:cs="Arial"/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5" o:spid="_x0000_s1038" style="position:absolute;margin-left:-3pt;margin-top:0;width:843.75pt;height:168.2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8,6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" adj="-11796480,,5400" path="m,c,627,,627,,627,731,409,1853,296,2168,276v442,-27,783,-33,1000,-34c3168,,3168,,3168,l,xe" fillcolor="#c4bcc6 [1945]" stroked="f">
                <v:stroke joinstyle="miter"/>
                <v:formulas/>
                <v:path arrowok="t" o:connecttype="custom" o:connectlocs="0,0;0,2136775;7333168,940590;10715625,824720;10715625,0;0,0" o:connectangles="0,0,0,0,0,0" textboxrect="0,0,3168,627"/>
                <v:textbox>
                  <w:txbxContent>
                    <w:p w:rsidR="00E83410" w:rsidRPr="00E83410" w:rsidRDefault="00E83410" w:rsidP="00923C15">
                      <w:pPr>
                        <w:widowControl w:val="0"/>
                        <w:ind w:firstLine="5812"/>
                        <w:jc w:val="center"/>
                        <w:rPr>
                          <w:rFonts w:asciiTheme="minorHAnsi" w:hAnsiTheme="minorHAnsi" w:cs="Arial"/>
                          <w:b/>
                          <w:color w:val="242852" w:themeColor="text2"/>
                        </w:rPr>
                      </w:pPr>
                    </w:p>
                    <w:p w:rsidR="00AC79E7" w:rsidRDefault="00923C15" w:rsidP="00227037">
                      <w:pPr>
                        <w:widowControl w:val="0"/>
                        <w:jc w:val="center"/>
                      </w:pPr>
                      <w:r>
                        <w:rPr>
                          <w:rFonts w:asciiTheme="minorHAnsi" w:hAnsiTheme="minorHAnsi" w:cs="Arial"/>
                          <w:b/>
                          <w:color w:val="242852" w:themeColor="text2"/>
                          <w:sz w:val="36"/>
                          <w:szCs w:val="36"/>
                        </w:rPr>
                        <w:t xml:space="preserve">       </w:t>
                      </w:r>
                      <w:r w:rsidR="00AC79E7" w:rsidRPr="000C5C08">
                        <w:rPr>
                          <w:rFonts w:ascii="Bodoni MT Black" w:hAnsi="Bodoni MT Black" w:cs="Arial"/>
                          <w:b/>
                          <w:color w:val="242852" w:themeColor="text2"/>
                          <w:sz w:val="36"/>
                          <w:szCs w:val="36"/>
                        </w:rPr>
                        <w:t xml:space="preserve"> </w:t>
                      </w:r>
                      <w:r w:rsidR="00AC79E7">
                        <w:rPr>
                          <w:rFonts w:asciiTheme="minorHAnsi" w:hAnsiTheme="minorHAnsi" w:cs="Arial"/>
                          <w:b/>
                          <w:color w:val="242852" w:themeColor="text2"/>
                          <w:sz w:val="36"/>
                          <w:szCs w:val="36"/>
                        </w:rPr>
                        <w:t xml:space="preserve">      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43722D">
        <w:rPr>
          <w:noProof/>
        </w:rPr>
        <w:drawing>
          <wp:anchor distT="0" distB="0" distL="114300" distR="114300" simplePos="0" relativeHeight="251738624" behindDoc="1" locked="0" layoutInCell="1" allowOverlap="1" wp14:anchorId="74D9D80E" wp14:editId="64429808">
            <wp:simplePos x="0" y="0"/>
            <wp:positionH relativeFrom="column">
              <wp:posOffset>4077970</wp:posOffset>
            </wp:positionH>
            <wp:positionV relativeFrom="paragraph">
              <wp:posOffset>5124450</wp:posOffset>
            </wp:positionV>
            <wp:extent cx="2857500" cy="2143125"/>
            <wp:effectExtent l="0" t="0" r="0" b="9525"/>
            <wp:wrapNone/>
            <wp:docPr id="679" name="Рисунок 679" descr="http://kp.ru/f/12/image/69/16/273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p.ru/f/12/image/69/16/273166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570">
        <w:rPr>
          <w:noProof/>
        </w:rPr>
        <mc:AlternateContent>
          <mc:Choice Requires="wps">
            <w:drawing>
              <wp:anchor distT="36576" distB="36576" distL="36576" distR="36576" simplePos="0" relativeHeight="251674112" behindDoc="0" locked="0" layoutInCell="1" allowOverlap="1" wp14:anchorId="69CF49FD" wp14:editId="50565C01">
                <wp:simplePos x="0" y="0"/>
                <wp:positionH relativeFrom="page">
                  <wp:posOffset>228600</wp:posOffset>
                </wp:positionH>
                <wp:positionV relativeFrom="page">
                  <wp:posOffset>228600</wp:posOffset>
                </wp:positionV>
                <wp:extent cx="3257550" cy="7105650"/>
                <wp:effectExtent l="0" t="0" r="0" b="0"/>
                <wp:wrapSquare wrapText="bothSides"/>
                <wp:docPr id="5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710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C79E7" w:rsidRDefault="00AC79E7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</w:p>
                          <w:p w:rsidR="00E300CE" w:rsidRDefault="00E300CE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E300CE" w:rsidRPr="000C5C08" w:rsidRDefault="00E300CE" w:rsidP="00E300CE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Bodoni MT Black" w:hAnsi="Bodoni MT Black" w:cs="Arial"/>
                                <w:b/>
                                <w:color w:val="242852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AC79E7" w:rsidRDefault="00AC79E7" w:rsidP="004A4584">
                            <w:pPr>
                              <w:widowControl w:val="0"/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b/>
                                <w:color w:val="FFFFFE"/>
                                <w:sz w:val="36"/>
                                <w:szCs w:val="36"/>
                              </w:rPr>
                            </w:pPr>
                          </w:p>
                          <w:p w:rsidR="00A142C0" w:rsidRPr="00372570" w:rsidRDefault="00AC79E7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Каждый образованный человек должен владеть хотя бы одним иностранным языком, так как это важно не только для его дальнейшего с</w:t>
                            </w: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2278F5">
                              <w:rPr>
                                <w:rFonts w:asciiTheme="majorHAnsi" w:hAnsiTheme="majorHAnsi"/>
                                <w:color w:val="auto"/>
                                <w:sz w:val="22"/>
                                <w:szCs w:val="22"/>
                              </w:rPr>
                              <w:t xml:space="preserve">моразвития, но и для 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профессиональной кар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ь</w:t>
                            </w:r>
                            <w:r w:rsidRPr="00372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еры.</w:t>
                            </w:r>
                          </w:p>
                          <w:p w:rsidR="002278F5" w:rsidRPr="002278F5" w:rsidRDefault="002278F5" w:rsidP="00172262">
                            <w:pPr>
                              <w:pStyle w:val="a5"/>
                              <w:widowControl w:val="0"/>
                              <w:spacing w:before="120" w:after="120"/>
                              <w:ind w:left="0" w:firstLine="360"/>
                              <w:jc w:val="both"/>
                              <w:rPr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A142C0" w:rsidRPr="002278F5" w:rsidRDefault="00AC79E7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b/>
                                <w:i/>
                                <w:color w:val="auto"/>
                              </w:rPr>
                            </w:pP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Знание языка, особенно для ведущих сп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циалистов подразделений, является обязател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ь</w:t>
                            </w:r>
                            <w:r w:rsidRPr="002278F5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ным и свидетельствует о </w:t>
                            </w:r>
                            <w:r w:rsidRPr="00372570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престиже и высоком уровне организации.</w:t>
                            </w:r>
                          </w:p>
                          <w:p w:rsidR="00A142C0" w:rsidRPr="002278F5" w:rsidRDefault="00A142C0" w:rsidP="00172262">
                            <w:pPr>
                              <w:pStyle w:val="a5"/>
                              <w:ind w:left="0" w:firstLine="360"/>
                              <w:rPr>
                                <w:rFonts w:asciiTheme="majorHAnsi" w:hAnsiTheme="majorHAnsi" w:cstheme="minorHAnsi"/>
                                <w:color w:val="auto"/>
                                <w:sz w:val="16"/>
                                <w:szCs w:val="16"/>
                              </w:rPr>
                            </w:pPr>
                          </w:p>
                          <w:p w:rsidR="00172262" w:rsidRPr="004A4584" w:rsidRDefault="00172262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Знание языка делает возможным у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  <w:t>частие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  <w:t>в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  <w:t>организации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международного сотруднич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ства в области предупреждения и ликвидации последствий чрезвычайных ситуаций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172262" w:rsidRPr="004A4584" w:rsidRDefault="00172262" w:rsidP="00172262">
                            <w:pPr>
                              <w:pStyle w:val="a5"/>
                              <w:ind w:left="0" w:firstLine="360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172262" w:rsidRPr="004A4584" w:rsidRDefault="00172262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В преддверии многочисленных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междун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а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родных мероприятий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, которые пройдут в Ре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с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публике Татарстан и г. Казани в ближайшие н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сколько лет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(Студенческая Универсиада 2013 года, Матчи Чемпионата мира по футболу 2018 г.,</w:t>
                            </w:r>
                            <w:r w:rsidRPr="004A4584">
                              <w:rPr>
                                <w:rFonts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дипломатические и деловые визиты, концерты звезд мирового уровня и др.), актуал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ь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ным остается вопрос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обеспечения 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высококв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а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лифицированной медицинской помощи ин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</w:t>
                            </w:r>
                            <w:r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странным гостям.</w:t>
                            </w:r>
                          </w:p>
                          <w:p w:rsidR="00172262" w:rsidRPr="004A4584" w:rsidRDefault="00172262" w:rsidP="00172262">
                            <w:pPr>
                              <w:pStyle w:val="a5"/>
                              <w:ind w:left="0" w:firstLine="360"/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172262" w:rsidRPr="00923C15" w:rsidRDefault="00172262" w:rsidP="00172262">
                            <w:pPr>
                              <w:pStyle w:val="a5"/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pacing w:before="120" w:after="120"/>
                              <w:ind w:left="0" w:firstLine="360"/>
                              <w:jc w:val="both"/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</w:pPr>
                            <w:r w:rsidRPr="00B93903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Доступ к различным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обучающим комп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ь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ютерным программам и играм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в сети Интернет. Многие зарубежные организации и институты, занимающиеся проблемами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медицинского о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б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служивания и оказания первой помощи,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в наст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о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ящее время предлагают 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22"/>
                                <w:szCs w:val="22"/>
                              </w:rPr>
                              <w:t>виртуальное обучение</w:t>
                            </w:r>
                            <w:r w:rsidRPr="004A4584">
                              <w:rPr>
                                <w:rFonts w:asciiTheme="majorHAnsi" w:hAnsiTheme="majorHAnsi" w:cstheme="minorHAnsi"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93903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 xml:space="preserve">— </w:t>
                            </w:r>
                            <w:proofErr w:type="gramStart"/>
                            <w:r w:rsidRPr="00B93903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интернет-академии</w:t>
                            </w:r>
                            <w:proofErr w:type="gramEnd"/>
                            <w:r w:rsidRPr="00B93903">
                              <w:rPr>
                                <w:rFonts w:asciiTheme="majorHAnsi" w:hAnsiTheme="majorHAnsi" w:cstheme="minorHAnsi"/>
                                <w:color w:val="242852" w:themeColor="text2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923C15" w:rsidRPr="00923C15" w:rsidRDefault="00923C15" w:rsidP="00172262">
                            <w:pPr>
                              <w:pStyle w:val="a5"/>
                              <w:ind w:left="0"/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923C15" w:rsidRPr="00B93903" w:rsidRDefault="00923C15" w:rsidP="00923C15">
                            <w:pPr>
                              <w:pStyle w:val="a5"/>
                              <w:widowControl w:val="0"/>
                              <w:spacing w:before="120" w:after="120"/>
                              <w:ind w:left="284"/>
                              <w:jc w:val="both"/>
                              <w:rPr>
                                <w:rFonts w:asciiTheme="majorHAnsi" w:hAnsiTheme="majorHAnsi" w:cs="Arial"/>
                                <w:color w:val="242852" w:themeColor="text2"/>
                                <w:sz w:val="22"/>
                                <w:szCs w:val="22"/>
                              </w:rPr>
                            </w:pPr>
                          </w:p>
                          <w:p w:rsidR="00AC79E7" w:rsidRPr="00B93903" w:rsidRDefault="00AC79E7" w:rsidP="004A4584">
                            <w:pPr>
                              <w:widowControl w:val="0"/>
                              <w:spacing w:before="120" w:after="120"/>
                              <w:jc w:val="both"/>
                              <w:rPr>
                                <w:rFonts w:asciiTheme="majorHAnsi" w:hAnsiTheme="majorHAnsi" w:cs="Arial"/>
                                <w:color w:val="242852" w:themeColor="text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9" type="#_x0000_t202" style="position:absolute;margin-left:18pt;margin-top:18pt;width:256.5pt;height:559.5pt;z-index:2516741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" filled="f" fillcolor="#fffffe" stroked="f" strokecolor="#212120" insetpen="t">
                <v:textbox inset="2.88pt,2.88pt,2.88pt,2.88pt">
                  <w:txbxContent>
                    <w:p w:rsidR="00AC79E7" w:rsidRDefault="00AC79E7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242852" w:themeColor="text2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  <w:t xml:space="preserve">                 </w:t>
                      </w:r>
                    </w:p>
                    <w:p w:rsidR="00E300CE" w:rsidRDefault="00E300CE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b/>
                          <w:color w:val="242852" w:themeColor="text2"/>
                          <w:sz w:val="36"/>
                          <w:szCs w:val="36"/>
                        </w:rPr>
                      </w:pPr>
                    </w:p>
                    <w:p w:rsidR="00E300CE" w:rsidRPr="000C5C08" w:rsidRDefault="00E300CE" w:rsidP="00E300CE">
                      <w:pPr>
                        <w:widowControl w:val="0"/>
                        <w:spacing w:line="400" w:lineRule="exact"/>
                        <w:jc w:val="center"/>
                        <w:rPr>
                          <w:rFonts w:ascii="Bodoni MT Black" w:hAnsi="Bodoni MT Black" w:cs="Arial"/>
                          <w:b/>
                          <w:color w:val="242852" w:themeColor="text2"/>
                          <w:sz w:val="36"/>
                          <w:szCs w:val="36"/>
                        </w:rPr>
                      </w:pPr>
                    </w:p>
                    <w:p w:rsidR="00AC79E7" w:rsidRDefault="00AC79E7" w:rsidP="004A4584">
                      <w:pPr>
                        <w:widowControl w:val="0"/>
                        <w:spacing w:line="400" w:lineRule="exact"/>
                        <w:jc w:val="center"/>
                        <w:rPr>
                          <w:rFonts w:ascii="Arial" w:hAnsi="Arial" w:cs="Arial"/>
                          <w:b/>
                          <w:color w:val="FFFFFE"/>
                          <w:sz w:val="36"/>
                          <w:szCs w:val="36"/>
                        </w:rPr>
                      </w:pPr>
                    </w:p>
                    <w:p w:rsidR="00A142C0" w:rsidRPr="00372570" w:rsidRDefault="00AC79E7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b/>
                          <w:i/>
                          <w:color w:val="FF0000"/>
                        </w:rPr>
                      </w:pP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Каждый образованный человек должен владеть хотя бы одним иностранным языком, так как это важно не только для его дальнейшего с</w:t>
                      </w: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2278F5">
                        <w:rPr>
                          <w:rFonts w:asciiTheme="majorHAnsi" w:hAnsiTheme="majorHAnsi"/>
                          <w:color w:val="auto"/>
                          <w:sz w:val="22"/>
                          <w:szCs w:val="22"/>
                        </w:rPr>
                        <w:t xml:space="preserve">моразвития, но и для 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профессиональной кар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ь</w:t>
                      </w:r>
                      <w:r w:rsidRPr="00372570">
                        <w:rPr>
                          <w:rFonts w:asciiTheme="majorHAnsi" w:hAnsiTheme="majorHAnsi"/>
                          <w:b/>
                          <w:color w:val="FF0000"/>
                          <w:sz w:val="22"/>
                          <w:szCs w:val="22"/>
                        </w:rPr>
                        <w:t>еры.</w:t>
                      </w:r>
                    </w:p>
                    <w:p w:rsidR="002278F5" w:rsidRPr="002278F5" w:rsidRDefault="002278F5" w:rsidP="00172262">
                      <w:pPr>
                        <w:pStyle w:val="a5"/>
                        <w:widowControl w:val="0"/>
                        <w:spacing w:before="120" w:after="120"/>
                        <w:ind w:left="0" w:firstLine="360"/>
                        <w:jc w:val="both"/>
                        <w:rPr>
                          <w:color w:val="auto"/>
                          <w:sz w:val="16"/>
                          <w:szCs w:val="16"/>
                        </w:rPr>
                      </w:pPr>
                    </w:p>
                    <w:p w:rsidR="00A142C0" w:rsidRPr="002278F5" w:rsidRDefault="00AC79E7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b/>
                          <w:i/>
                          <w:color w:val="auto"/>
                        </w:rPr>
                      </w:pP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Знание языка, особенно для ведущих сп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циалистов подразделений, является обязател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 w:rsidRPr="002278F5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ным и свидетельствует о </w:t>
                      </w:r>
                      <w:r w:rsidRPr="00372570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престиже и высоком уровне организации.</w:t>
                      </w:r>
                    </w:p>
                    <w:p w:rsidR="00A142C0" w:rsidRPr="002278F5" w:rsidRDefault="00A142C0" w:rsidP="00172262">
                      <w:pPr>
                        <w:pStyle w:val="a5"/>
                        <w:ind w:left="0" w:firstLine="360"/>
                        <w:rPr>
                          <w:rFonts w:asciiTheme="majorHAnsi" w:hAnsiTheme="majorHAnsi" w:cstheme="minorHAnsi"/>
                          <w:color w:val="auto"/>
                          <w:sz w:val="16"/>
                          <w:szCs w:val="16"/>
                        </w:rPr>
                      </w:pPr>
                    </w:p>
                    <w:p w:rsidR="00172262" w:rsidRPr="004A4584" w:rsidRDefault="00172262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Знание языка делает возможным у</w:t>
                      </w:r>
                      <w:r w:rsidRPr="004A4584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  <w:t>частие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  <w:t>в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  <w:t>организации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международного сотруднич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е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ства в области предупреждения и ликвидации последствий чрезвычайных ситуаций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:rsidR="00172262" w:rsidRPr="004A4584" w:rsidRDefault="00172262" w:rsidP="00172262">
                      <w:pPr>
                        <w:pStyle w:val="a5"/>
                        <w:ind w:left="0" w:firstLine="360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172262" w:rsidRPr="004A4584" w:rsidRDefault="00172262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rFonts w:asciiTheme="majorHAnsi" w:hAnsiTheme="majorHAnsi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В преддверии многочисленных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междун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а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родных мероприятий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, которые пройдут в Ре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с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публике Татарстан и г. Казани в ближайшие н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е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сколько лет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(Студенческая Универсиада 2013 года, Матчи Чемпионата мира по футболу 2018 г.,</w:t>
                      </w:r>
                      <w:r w:rsidRPr="004A4584">
                        <w:rPr>
                          <w:rFonts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дипломатические и деловые визиты, концерты звезд мирового уровня и др.), актуал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ь</w:t>
                      </w:r>
                      <w:r w:rsidRPr="004A4584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ным остается вопрос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 xml:space="preserve">обеспечения 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высококв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а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лифицированной медицинской помощи ин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</w:t>
                      </w:r>
                      <w:r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странным гостям.</w:t>
                      </w:r>
                    </w:p>
                    <w:p w:rsidR="00172262" w:rsidRPr="004A4584" w:rsidRDefault="00172262" w:rsidP="00172262">
                      <w:pPr>
                        <w:pStyle w:val="a5"/>
                        <w:ind w:left="0" w:firstLine="360"/>
                        <w:rPr>
                          <w:rFonts w:asciiTheme="majorHAnsi" w:hAnsiTheme="majorHAnsi" w:cs="Arial"/>
                          <w:b/>
                          <w:color w:val="FF0000"/>
                          <w:sz w:val="16"/>
                          <w:szCs w:val="16"/>
                        </w:rPr>
                      </w:pPr>
                    </w:p>
                    <w:p w:rsidR="00172262" w:rsidRPr="00923C15" w:rsidRDefault="00172262" w:rsidP="00172262">
                      <w:pPr>
                        <w:pStyle w:val="a5"/>
                        <w:widowControl w:val="0"/>
                        <w:numPr>
                          <w:ilvl w:val="0"/>
                          <w:numId w:val="19"/>
                        </w:numPr>
                        <w:spacing w:before="120" w:after="120"/>
                        <w:ind w:left="0" w:firstLine="360"/>
                        <w:jc w:val="both"/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</w:pPr>
                      <w:r w:rsidRPr="00B93903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Доступ к различным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обучающим комп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ь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ютерным программам и играм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в сети Интернет. Многие зарубежные организации и институты, занимающиеся проблемами </w:t>
                      </w:r>
                      <w:r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медицинского о</w:t>
                      </w:r>
                      <w:r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б</w:t>
                      </w:r>
                      <w:r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служивания и оказания первой помощи, </w:t>
                      </w:r>
                      <w:r w:rsidRPr="00B93903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в наст</w:t>
                      </w:r>
                      <w:r w:rsidRPr="00B93903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о</w:t>
                      </w:r>
                      <w:r w:rsidRPr="00B93903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ящее время предлагают </w:t>
                      </w:r>
                      <w:r w:rsidRPr="004A4584">
                        <w:rPr>
                          <w:rFonts w:asciiTheme="majorHAnsi" w:hAnsiTheme="majorHAnsi" w:cstheme="minorHAnsi"/>
                          <w:b/>
                          <w:color w:val="FF0000"/>
                          <w:sz w:val="22"/>
                          <w:szCs w:val="22"/>
                        </w:rPr>
                        <w:t>виртуальное обучение</w:t>
                      </w:r>
                      <w:r w:rsidRPr="004A4584">
                        <w:rPr>
                          <w:rFonts w:asciiTheme="majorHAnsi" w:hAnsiTheme="majorHAnsi" w:cstheme="minorHAnsi"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B93903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 xml:space="preserve">— </w:t>
                      </w:r>
                      <w:proofErr w:type="gramStart"/>
                      <w:r w:rsidRPr="00B93903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интернет-академии</w:t>
                      </w:r>
                      <w:proofErr w:type="gramEnd"/>
                      <w:r w:rsidRPr="00B93903">
                        <w:rPr>
                          <w:rFonts w:asciiTheme="majorHAnsi" w:hAnsiTheme="majorHAnsi" w:cstheme="minorHAnsi"/>
                          <w:color w:val="242852" w:themeColor="text2"/>
                          <w:sz w:val="22"/>
                          <w:szCs w:val="22"/>
                        </w:rPr>
                        <w:t>.</w:t>
                      </w:r>
                    </w:p>
                    <w:p w:rsidR="00923C15" w:rsidRPr="00923C15" w:rsidRDefault="00923C15" w:rsidP="00172262">
                      <w:pPr>
                        <w:pStyle w:val="a5"/>
                        <w:ind w:left="0"/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</w:pPr>
                    </w:p>
                    <w:p w:rsidR="00923C15" w:rsidRPr="00B93903" w:rsidRDefault="00923C15" w:rsidP="00923C15">
                      <w:pPr>
                        <w:pStyle w:val="a5"/>
                        <w:widowControl w:val="0"/>
                        <w:spacing w:before="120" w:after="120"/>
                        <w:ind w:left="284"/>
                        <w:jc w:val="both"/>
                        <w:rPr>
                          <w:rFonts w:asciiTheme="majorHAnsi" w:hAnsiTheme="majorHAnsi" w:cs="Arial"/>
                          <w:color w:val="242852" w:themeColor="text2"/>
                          <w:sz w:val="22"/>
                          <w:szCs w:val="22"/>
                        </w:rPr>
                      </w:pPr>
                    </w:p>
                    <w:p w:rsidR="00AC79E7" w:rsidRPr="00B93903" w:rsidRDefault="00AC79E7" w:rsidP="004A4584">
                      <w:pPr>
                        <w:widowControl w:val="0"/>
                        <w:spacing w:before="120" w:after="120"/>
                        <w:jc w:val="both"/>
                        <w:rPr>
                          <w:rFonts w:asciiTheme="majorHAnsi" w:hAnsiTheme="majorHAnsi" w:cs="Arial"/>
                          <w:color w:val="242852" w:themeColor="text2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06880" behindDoc="0" locked="0" layoutInCell="0" allowOverlap="1" wp14:anchorId="74D6FE3D" wp14:editId="76E46736">
                <wp:simplePos x="0" y="0"/>
                <wp:positionH relativeFrom="margin">
                  <wp:posOffset>3638550</wp:posOffset>
                </wp:positionH>
                <wp:positionV relativeFrom="margin">
                  <wp:posOffset>3533775</wp:posOffset>
                </wp:positionV>
                <wp:extent cx="3314700" cy="2581910"/>
                <wp:effectExtent l="0" t="0" r="19050" b="20955"/>
                <wp:wrapSquare wrapText="bothSides"/>
                <wp:docPr id="27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581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66DB" w:rsidRPr="002566DB" w:rsidRDefault="004C6876" w:rsidP="00F96E7B">
                            <w:pPr>
                              <w:pStyle w:val="a5"/>
                              <w:numPr>
                                <w:ilvl w:val="0"/>
                                <w:numId w:val="15"/>
                              </w:numPr>
                              <w:ind w:left="0" w:firstLine="284"/>
                              <w:jc w:val="both"/>
                              <w:rPr>
                                <w:rStyle w:val="point"/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4C6876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>Преподавательский состав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нашей  школы - это  опытные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высококв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а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лифицированные преподаватели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проше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шие зарубежные стажировки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и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постоянно повышающие квалификацию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4C6876" w:rsidRPr="004C6876" w:rsidRDefault="004C6876" w:rsidP="002566DB">
                            <w:pPr>
                              <w:pStyle w:val="a5"/>
                              <w:ind w:left="0" w:firstLine="284"/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2566DB">
                              <w:rPr>
                                <w:rFonts w:asciiTheme="majorHAnsi" w:hAnsiTheme="majorHAnsi"/>
                                <w:b/>
                                <w:bCs/>
                                <w:noProof/>
                                <w:color w:val="FF0000"/>
                                <w:sz w:val="22"/>
                                <w:szCs w:val="22"/>
                              </w:rPr>
                              <w:t xml:space="preserve">Преподаватели школы прошли 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курсы повышения квалификации при Нау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ч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но-образовательном центре «Школа Китайгородской», являются обладат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е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лями сертификатов на право препод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а</w:t>
                            </w:r>
                            <w:r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>вания по методу.</w:t>
                            </w:r>
                            <w:r w:rsidR="00372570" w:rsidRPr="002566DB">
                              <w:rPr>
                                <w:rFonts w:asciiTheme="majorHAnsi" w:hAnsiTheme="majorHAnsi" w:cs="Arial"/>
                                <w:b/>
                                <w:color w:val="FF0000"/>
                                <w:spacing w:val="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Эти молодые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цел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е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устремленные</w:t>
                            </w:r>
                            <w:r w:rsidRPr="004C6876">
                              <w:rPr>
                                <w:rStyle w:val="point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,</w:t>
                            </w:r>
                            <w:r w:rsidRPr="004C6876">
                              <w:rPr>
                                <w:rStyle w:val="thinsp"/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доброжелательные и </w:t>
                            </w:r>
                            <w:proofErr w:type="gram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комму</w:t>
                            </w:r>
                            <w:r w:rsidR="00372570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-</w:t>
                            </w:r>
                            <w:proofErr w:type="spellStart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никабельные</w:t>
                            </w:r>
                            <w:proofErr w:type="spellEnd"/>
                            <w:proofErr w:type="gramEnd"/>
                            <w:r w:rsidRPr="004C6876"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люди  помогут вам преодолеть языковой барьер за </w:t>
                            </w:r>
                            <w:r>
                              <w:rPr>
                                <w:rFonts w:asciiTheme="majorHAnsi" w:hAnsiTheme="majorHAnsi" w:cstheme="minorHAnsi"/>
                                <w:color w:val="auto"/>
                                <w:sz w:val="22"/>
                                <w:szCs w:val="22"/>
                              </w:rPr>
                              <w:t>минимальный срок.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286.5pt;margin-top:278.25pt;width:261pt;height:203.3pt;z-index:251706880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" o:allowincell="f" fillcolor="#ebe8ec [665]" strokecolor="#629dd1 [3204]" strokeweight="2pt">
                <v:textbox style="mso-fit-shape-to-text:t" inset="16.56pt,7.2pt,16.56pt,7.2pt">
                  <w:txbxContent>
                    <w:p w:rsidR="002566DB" w:rsidRPr="002566DB" w:rsidRDefault="004C6876" w:rsidP="00F96E7B">
                      <w:pPr>
                        <w:pStyle w:val="a5"/>
                        <w:numPr>
                          <w:ilvl w:val="0"/>
                          <w:numId w:val="15"/>
                        </w:numPr>
                        <w:ind w:left="0" w:firstLine="284"/>
                        <w:jc w:val="both"/>
                        <w:rPr>
                          <w:rStyle w:val="point"/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4C6876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sz w:val="22"/>
                          <w:szCs w:val="22"/>
                        </w:rPr>
                        <w:t>Преподавательский состав</w:t>
                      </w:r>
                      <w:r w:rsidRPr="004C6876">
                        <w:rPr>
                          <w:rFonts w:asciiTheme="majorHAnsi" w:hAnsiTheme="majorHAnsi" w:cstheme="minorHAnsi"/>
                          <w:cap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нашей  школы - это  опытные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высококв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лифицированные преподаватели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проше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шие зарубежные стажировки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и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постоянно повышающие квалификацию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4C6876" w:rsidRPr="004C6876" w:rsidRDefault="004C6876" w:rsidP="002566DB">
                      <w:pPr>
                        <w:pStyle w:val="a5"/>
                        <w:ind w:left="0" w:firstLine="284"/>
                        <w:jc w:val="both"/>
                        <w:rPr>
                          <w:rFonts w:asciiTheme="minorHAnsi" w:hAnsiTheme="min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2566DB">
                        <w:rPr>
                          <w:rFonts w:asciiTheme="majorHAnsi" w:hAnsiTheme="majorHAnsi"/>
                          <w:b/>
                          <w:bCs/>
                          <w:noProof/>
                          <w:color w:val="FF0000"/>
                          <w:sz w:val="22"/>
                          <w:szCs w:val="22"/>
                        </w:rPr>
                        <w:t xml:space="preserve">Преподаватели школы прошли 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курсы повышения квалификации при Нау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ч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но-образовательном центре «Школа Китайгородской», являются обладат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е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лями сертификатов на право препод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а</w:t>
                      </w:r>
                      <w:r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>вания по методу.</w:t>
                      </w:r>
                      <w:r w:rsidR="00372570" w:rsidRPr="002566DB">
                        <w:rPr>
                          <w:rFonts w:asciiTheme="majorHAnsi" w:hAnsiTheme="majorHAnsi" w:cs="Arial"/>
                          <w:b/>
                          <w:color w:val="FF0000"/>
                          <w:spacing w:val="8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Эти молодые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цел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е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устремленные</w:t>
                      </w:r>
                      <w:r w:rsidRPr="004C6876">
                        <w:rPr>
                          <w:rStyle w:val="point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,</w:t>
                      </w:r>
                      <w:r w:rsidRPr="004C6876">
                        <w:rPr>
                          <w:rStyle w:val="thinsp"/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доброжел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а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тельные и </w:t>
                      </w:r>
                      <w:proofErr w:type="gram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комму</w:t>
                      </w:r>
                      <w:r w:rsidR="00372570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-</w:t>
                      </w:r>
                      <w:proofErr w:type="spellStart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никабельные</w:t>
                      </w:r>
                      <w:proofErr w:type="spellEnd"/>
                      <w:proofErr w:type="gramEnd"/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 люди  п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о</w:t>
                      </w:r>
                      <w:r w:rsidRPr="004C6876"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 xml:space="preserve">могут вам преодолеть языковой барьер за 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минимал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ь</w:t>
                      </w:r>
                      <w:r>
                        <w:rPr>
                          <w:rFonts w:asciiTheme="majorHAnsi" w:hAnsiTheme="majorHAnsi" w:cstheme="minorHAnsi"/>
                          <w:color w:val="auto"/>
                          <w:sz w:val="22"/>
                          <w:szCs w:val="22"/>
                        </w:rPr>
                        <w:t>ный срок.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5888F7" wp14:editId="668B396E">
                <wp:simplePos x="0" y="0"/>
                <wp:positionH relativeFrom="page">
                  <wp:posOffset>-38100</wp:posOffset>
                </wp:positionH>
                <wp:positionV relativeFrom="page">
                  <wp:posOffset>5867400</wp:posOffset>
                </wp:positionV>
                <wp:extent cx="7372350" cy="1672590"/>
                <wp:effectExtent l="0" t="0" r="0" b="3810"/>
                <wp:wrapNone/>
                <wp:docPr id="58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2350" cy="1672590"/>
                        </a:xfrm>
                        <a:custGeom>
                          <a:avLst/>
                          <a:gdLst>
                            <a:gd name="T0" fmla="*/ 2131 w 2131"/>
                            <a:gd name="T1" fmla="*/ 0 h 545"/>
                            <a:gd name="T2" fmla="*/ 1148 w 2131"/>
                            <a:gd name="T3" fmla="*/ 109 h 545"/>
                            <a:gd name="T4" fmla="*/ 0 w 2131"/>
                            <a:gd name="T5" fmla="*/ 144 h 545"/>
                            <a:gd name="T6" fmla="*/ 0 w 2131"/>
                            <a:gd name="T7" fmla="*/ 545 h 545"/>
                            <a:gd name="T8" fmla="*/ 2131 w 2131"/>
                            <a:gd name="T9" fmla="*/ 545 h 545"/>
                            <a:gd name="T10" fmla="*/ 2131 w 2131"/>
                            <a:gd name="T11" fmla="*/ 0 h 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131" h="545">
                              <a:moveTo>
                                <a:pt x="2131" y="0"/>
                              </a:moveTo>
                              <a:cubicBezTo>
                                <a:pt x="1697" y="63"/>
                                <a:pt x="1312" y="98"/>
                                <a:pt x="1148" y="109"/>
                              </a:cubicBezTo>
                              <a:cubicBezTo>
                                <a:pt x="588" y="144"/>
                                <a:pt x="189" y="143"/>
                                <a:pt x="0" y="144"/>
                              </a:cubicBezTo>
                              <a:cubicBezTo>
                                <a:pt x="0" y="545"/>
                                <a:pt x="0" y="545"/>
                                <a:pt x="0" y="545"/>
                              </a:cubicBezTo>
                              <a:cubicBezTo>
                                <a:pt x="2131" y="545"/>
                                <a:pt x="2131" y="545"/>
                                <a:pt x="2131" y="545"/>
                              </a:cubicBezTo>
                              <a:lnTo>
                                <a:pt x="213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-3pt;margin-top:462pt;width:580.5pt;height:131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31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" path="m2131,c1697,63,1312,98,1148,109,588,144,189,143,,144,,545,,545,,545v2131,,2131,,2131,l2131,xe" fillcolor="#d7d2d9 [1305]" stroked="f">
                <v:path arrowok="t" o:connecttype="custom" o:connectlocs="7372350,0;3971590,334518;0,441932;0,1672590;7372350,1672590;7372350,0" o:connectangles="0,0,0,0,0,0"/>
                <w10:wrap anchorx="page" anchory="page"/>
              </v:shape>
            </w:pict>
          </mc:Fallback>
        </mc:AlternateContent>
      </w:r>
      <w:r w:rsidR="00923C15">
        <w:rPr>
          <w:noProof/>
        </w:rPr>
        <mc:AlternateContent>
          <mc:Choice Requires="wps">
            <w:drawing>
              <wp:anchor distT="91440" distB="91440" distL="228600" distR="91440" simplePos="0" relativeHeight="251710976" behindDoc="0" locked="0" layoutInCell="0" allowOverlap="1" wp14:anchorId="06962B8B" wp14:editId="4A111942">
                <wp:simplePos x="0" y="0"/>
                <wp:positionH relativeFrom="margin">
                  <wp:posOffset>7105650</wp:posOffset>
                </wp:positionH>
                <wp:positionV relativeFrom="margin">
                  <wp:posOffset>1000125</wp:posOffset>
                </wp:positionV>
                <wp:extent cx="3171825" cy="1838325"/>
                <wp:effectExtent l="0" t="0" r="28575" b="28575"/>
                <wp:wrapSquare wrapText="bothSides"/>
                <wp:docPr id="2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838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6876" w:rsidRPr="00842B28" w:rsidRDefault="004C6876" w:rsidP="00842B28">
                            <w:pPr>
                              <w:pStyle w:val="a5"/>
                              <w:numPr>
                                <w:ilvl w:val="0"/>
                                <w:numId w:val="9"/>
                              </w:numPr>
                              <w:spacing w:before="100" w:beforeAutospacing="1" w:after="100" w:afterAutospacing="1"/>
                              <w:ind w:left="0" w:firstLine="284"/>
                              <w:jc w:val="both"/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842B28">
                              <w:rPr>
                                <w:rFonts w:asciiTheme="majorHAnsi" w:hAnsiTheme="majorHAnsi" w:cstheme="minorHAnsi"/>
                                <w:b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ПРОФЕССИОНАЛЬНЫЙ ВЫБОР.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aps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 зависимости от вашего начального уро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ня знаний, профессиональной направле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ности, вы можете выбрать из большого количества специализированных пр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о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грамм и тренингов именно ту, которая необходима именно вам. Любая програ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ма может быть скорректирована в зав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>и</w:t>
                            </w:r>
                            <w:r w:rsidRPr="00842B28">
                              <w:rPr>
                                <w:rFonts w:asciiTheme="majorHAnsi" w:hAnsiTheme="majorHAnsi" w:cstheme="minorHAnsi"/>
                                <w:color w:val="auto"/>
                                <w:kern w:val="0"/>
                                <w:sz w:val="22"/>
                                <w:szCs w:val="22"/>
                              </w:rPr>
                              <w:t xml:space="preserve">симости от поставленных </w:t>
                            </w:r>
                            <w:r w:rsidRPr="002566DB">
                              <w:rPr>
                                <w:rFonts w:asciiTheme="majorHAnsi" w:hAnsiTheme="majorHAnsi" w:cstheme="minorHAnsi"/>
                                <w:color w:val="FF0000"/>
                                <w:kern w:val="0"/>
                                <w:sz w:val="22"/>
                                <w:szCs w:val="22"/>
                              </w:rPr>
                              <w:t>ВАМИ целей и задач обучения.</w:t>
                            </w:r>
                          </w:p>
                        </w:txbxContent>
                      </wps:txbx>
                      <wps:bodyPr rot="0" vert="horz" wrap="square" lIns="210312" tIns="91440" rIns="210312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1" style="position:absolute;margin-left:559.5pt;margin-top:78.75pt;width:249.75pt;height:144.75pt;z-index:251710976;visibility:visible;mso-wrap-style:square;mso-width-percent:0;mso-height-percent:0;mso-wrap-distance-left:18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" o:allowincell="f" fillcolor="#e5e8ed [662]" strokecolor="#7f8fa9 [3206]" strokeweight="2pt">
                <v:textbox inset="16.56pt,7.2pt,16.56pt,7.2pt">
                  <w:txbxContent>
                    <w:p w:rsidR="004C6876" w:rsidRPr="00842B28" w:rsidRDefault="004C6876" w:rsidP="00842B28">
                      <w:pPr>
                        <w:pStyle w:val="a5"/>
                        <w:numPr>
                          <w:ilvl w:val="0"/>
                          <w:numId w:val="9"/>
                        </w:numPr>
                        <w:spacing w:before="100" w:beforeAutospacing="1" w:after="100" w:afterAutospacing="1"/>
                        <w:ind w:left="0" w:firstLine="284"/>
                        <w:jc w:val="both"/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</w:pPr>
                      <w:r w:rsidRPr="00842B28">
                        <w:rPr>
                          <w:rFonts w:asciiTheme="majorHAnsi" w:hAnsiTheme="majorHAnsi" w:cstheme="minorHAnsi"/>
                          <w:b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>ПРОФЕССИОНАЛЬНЫЙ ВЫБОР.</w:t>
                      </w:r>
                      <w:r w:rsidRPr="00842B28">
                        <w:rPr>
                          <w:rFonts w:asciiTheme="majorHAnsi" w:hAnsiTheme="majorHAnsi" w:cstheme="minorHAnsi"/>
                          <w:caps/>
                          <w:color w:val="FF0000"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 зависимости от вашего начального уро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ня знаний, профессиональной направле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ности, вы можете выбрать из большого количества специализированных пр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о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грамм и тренингов именно ту, которая необходима именно вам. Любая програ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ма может быть скорректирована в зав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>и</w:t>
                      </w:r>
                      <w:r w:rsidRPr="00842B28">
                        <w:rPr>
                          <w:rFonts w:asciiTheme="majorHAnsi" w:hAnsiTheme="majorHAnsi" w:cstheme="minorHAnsi"/>
                          <w:color w:val="auto"/>
                          <w:kern w:val="0"/>
                          <w:sz w:val="22"/>
                          <w:szCs w:val="22"/>
                        </w:rPr>
                        <w:t xml:space="preserve">симости от поставленных </w:t>
                      </w:r>
                      <w:r w:rsidRPr="002566DB">
                        <w:rPr>
                          <w:rFonts w:asciiTheme="majorHAnsi" w:hAnsiTheme="majorHAnsi" w:cstheme="minorHAnsi"/>
                          <w:color w:val="FF0000"/>
                          <w:kern w:val="0"/>
                          <w:sz w:val="22"/>
                          <w:szCs w:val="22"/>
                        </w:rPr>
                        <w:t>ВАМИ целей и задач обучения.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0389DB" wp14:editId="70CC587E">
                <wp:simplePos x="0" y="0"/>
                <wp:positionH relativeFrom="page">
                  <wp:posOffset>228600</wp:posOffset>
                </wp:positionH>
                <wp:positionV relativeFrom="page">
                  <wp:posOffset>5857875</wp:posOffset>
                </wp:positionV>
                <wp:extent cx="6565900" cy="465455"/>
                <wp:effectExtent l="9525" t="9525" r="6350" b="10795"/>
                <wp:wrapNone/>
                <wp:docPr id="57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465455"/>
                        </a:xfrm>
                        <a:custGeom>
                          <a:avLst/>
                          <a:gdLst>
                            <a:gd name="T0" fmla="*/ 2128 w 2128"/>
                            <a:gd name="T1" fmla="*/ 0 h 151"/>
                            <a:gd name="T2" fmla="*/ 0 w 2128"/>
                            <a:gd name="T3" fmla="*/ 106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51">
                              <a:moveTo>
                                <a:pt x="2128" y="0"/>
                              </a:moveTo>
                              <a:cubicBezTo>
                                <a:pt x="1195" y="151"/>
                                <a:pt x="387" y="130"/>
                                <a:pt x="0" y="10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18pt;margin-top:461.25pt;width:517pt;height:36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ckow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" path="m2128,c1195,151,387,130,,106e" filled="f" fillcolor="#fffffe" strokecolor="#fffffe" strokeweight=".17711mm">
                <v:stroke joinstyle="miter"/>
                <v:shadow color="#8c8682"/>
                <v:path arrowok="t" o:connecttype="custom" o:connectlocs="6565900,0;0,326743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6BD3FB" wp14:editId="45B027EA">
                <wp:simplePos x="0" y="0"/>
                <wp:positionH relativeFrom="page">
                  <wp:posOffset>228600</wp:posOffset>
                </wp:positionH>
                <wp:positionV relativeFrom="page">
                  <wp:posOffset>5895340</wp:posOffset>
                </wp:positionV>
                <wp:extent cx="6565900" cy="557530"/>
                <wp:effectExtent l="9525" t="8890" r="6350" b="5080"/>
                <wp:wrapNone/>
                <wp:docPr id="5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57530"/>
                        </a:xfrm>
                        <a:custGeom>
                          <a:avLst/>
                          <a:gdLst>
                            <a:gd name="T0" fmla="*/ 2128 w 2128"/>
                            <a:gd name="T1" fmla="*/ 0 h 181"/>
                            <a:gd name="T2" fmla="*/ 0 w 2128"/>
                            <a:gd name="T3" fmla="*/ 168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81">
                              <a:moveTo>
                                <a:pt x="2128" y="0"/>
                              </a:moveTo>
                              <a:cubicBezTo>
                                <a:pt x="1207" y="178"/>
                                <a:pt x="398" y="181"/>
                                <a:pt x="0" y="168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18pt;margin-top:464.2pt;width:517pt;height:43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" path="m2128,c1207,178,398,181,,168e" filled="f" fillcolor="#fffffe" strokecolor="#fffffe" strokeweight=".17711mm">
                <v:stroke joinstyle="miter"/>
                <v:shadow color="#8c8682"/>
                <v:path arrowok="t" o:connecttype="custom" o:connectlocs="6565900,0;0,517486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F80CC9" wp14:editId="740F2726">
                <wp:simplePos x="0" y="0"/>
                <wp:positionH relativeFrom="page">
                  <wp:posOffset>228600</wp:posOffset>
                </wp:positionH>
                <wp:positionV relativeFrom="page">
                  <wp:posOffset>6015355</wp:posOffset>
                </wp:positionV>
                <wp:extent cx="6565900" cy="517525"/>
                <wp:effectExtent l="9525" t="5080" r="6350" b="10795"/>
                <wp:wrapNone/>
                <wp:docPr id="5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7525"/>
                        </a:xfrm>
                        <a:custGeom>
                          <a:avLst/>
                          <a:gdLst>
                            <a:gd name="T0" fmla="*/ 2128 w 2128"/>
                            <a:gd name="T1" fmla="*/ 0 h 168"/>
                            <a:gd name="T2" fmla="*/ 0 w 2128"/>
                            <a:gd name="T3" fmla="*/ 146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8">
                              <a:moveTo>
                                <a:pt x="2128" y="0"/>
                              </a:moveTo>
                              <a:cubicBezTo>
                                <a:pt x="1205" y="168"/>
                                <a:pt x="397" y="164"/>
                                <a:pt x="0" y="146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18pt;margin-top:473.65pt;width:517pt;height:40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" path="m2128,c1205,168,397,164,,146e" filled="f" fillcolor="#fffffe" strokecolor="#efb32f" strokeweight=".17711mm">
                <v:stroke joinstyle="miter"/>
                <v:shadow color="#8c8682"/>
                <v:path arrowok="t" o:connecttype="custom" o:connectlocs="6565900,0;0,449754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45DDC7D" wp14:editId="1FE0484E">
                <wp:simplePos x="0" y="0"/>
                <wp:positionH relativeFrom="page">
                  <wp:posOffset>228600</wp:posOffset>
                </wp:positionH>
                <wp:positionV relativeFrom="page">
                  <wp:posOffset>5916930</wp:posOffset>
                </wp:positionV>
                <wp:extent cx="6565900" cy="511175"/>
                <wp:effectExtent l="9525" t="11430" r="6350" b="10795"/>
                <wp:wrapNone/>
                <wp:docPr id="5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11175"/>
                        </a:xfrm>
                        <a:custGeom>
                          <a:avLst/>
                          <a:gdLst>
                            <a:gd name="T0" fmla="*/ 2128 w 2128"/>
                            <a:gd name="T1" fmla="*/ 0 h 166"/>
                            <a:gd name="T2" fmla="*/ 0 w 2128"/>
                            <a:gd name="T3" fmla="*/ 143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6">
                              <a:moveTo>
                                <a:pt x="2128" y="0"/>
                              </a:moveTo>
                              <a:cubicBezTo>
                                <a:pt x="1206" y="166"/>
                                <a:pt x="400" y="161"/>
                                <a:pt x="0" y="143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18pt;margin-top:465.9pt;width:517pt;height:40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" path="m2128,c1206,166,400,161,,143e" filled="f" fillcolor="#fffffe" strokecolor="#fffffe" strokeweight=".17711mm">
                <v:stroke joinstyle="miter"/>
                <v:shadow color="#8c8682"/>
                <v:path arrowok="t" o:connecttype="custom" o:connectlocs="6565900,0;0,440350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42A835" wp14:editId="6A3BEB38">
                <wp:simplePos x="0" y="0"/>
                <wp:positionH relativeFrom="page">
                  <wp:posOffset>228600</wp:posOffset>
                </wp:positionH>
                <wp:positionV relativeFrom="page">
                  <wp:posOffset>5812155</wp:posOffset>
                </wp:positionV>
                <wp:extent cx="6565900" cy="520700"/>
                <wp:effectExtent l="9525" t="11430" r="6350" b="10795"/>
                <wp:wrapNone/>
                <wp:docPr id="5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65900" cy="520700"/>
                        </a:xfrm>
                        <a:custGeom>
                          <a:avLst/>
                          <a:gdLst>
                            <a:gd name="T0" fmla="*/ 2128 w 2128"/>
                            <a:gd name="T1" fmla="*/ 0 h 169"/>
                            <a:gd name="T2" fmla="*/ 0 w 2128"/>
                            <a:gd name="T3" fmla="*/ 149 h 1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28" h="169">
                              <a:moveTo>
                                <a:pt x="2128" y="0"/>
                              </a:moveTo>
                              <a:cubicBezTo>
                                <a:pt x="1209" y="169"/>
                                <a:pt x="404" y="166"/>
                                <a:pt x="0" y="149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EFB32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18pt;margin-top:457.65pt;width:517pt;height:41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28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" path="m2128,c1209,169,404,166,,149e" filled="f" fillcolor="#fffffe" strokecolor="#efb32f" strokeweight=".17711mm">
                <v:stroke joinstyle="miter"/>
                <v:shadow color="#8c8682"/>
                <v:path arrowok="t" o:connecttype="custom" o:connectlocs="6565900,0;0,459079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BBA7D3" wp14:editId="15221362">
                <wp:simplePos x="0" y="0"/>
                <wp:positionH relativeFrom="page">
                  <wp:posOffset>228600</wp:posOffset>
                </wp:positionH>
                <wp:positionV relativeFrom="page">
                  <wp:posOffset>904240</wp:posOffset>
                </wp:positionV>
                <wp:extent cx="9601200" cy="1219835"/>
                <wp:effectExtent l="9525" t="8890" r="9525" b="9525"/>
                <wp:wrapNone/>
                <wp:docPr id="42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219835"/>
                        </a:xfrm>
                        <a:custGeom>
                          <a:avLst/>
                          <a:gdLst>
                            <a:gd name="T0" fmla="*/ 0 w 3171"/>
                            <a:gd name="T1" fmla="*/ 401 h 401"/>
                            <a:gd name="T2" fmla="*/ 3171 w 3171"/>
                            <a:gd name="T3" fmla="*/ 92 h 4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01">
                              <a:moveTo>
                                <a:pt x="0" y="401"/>
                              </a:moveTo>
                              <a:cubicBezTo>
                                <a:pt x="1397" y="0"/>
                                <a:pt x="2738" y="59"/>
                                <a:pt x="3171" y="92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8pt;margin-top:71.2pt;width:756pt;height:96.0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" path="m,401c1397,,2738,59,3171,92e" filled="f" fillcolor="#fffffe" strokecolor="#fffffe" strokeweight=".17711mm">
                <v:stroke joinstyle="miter"/>
                <v:shadow color="#8c8682"/>
                <v:path arrowok="t" o:connecttype="custom" o:connectlocs="0,1219835;9601200,279862" o:connectangles="0,0"/>
                <w10:wrap anchorx="page" anchory="page"/>
              </v:shape>
            </w:pict>
          </mc:Fallback>
        </mc:AlternateContent>
      </w:r>
      <w:r w:rsidR="00B15D01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74E6640" wp14:editId="75B5824F">
                <wp:simplePos x="0" y="0"/>
                <wp:positionH relativeFrom="page">
                  <wp:posOffset>228600</wp:posOffset>
                </wp:positionH>
                <wp:positionV relativeFrom="page">
                  <wp:posOffset>836930</wp:posOffset>
                </wp:positionV>
                <wp:extent cx="9601200" cy="1342390"/>
                <wp:effectExtent l="9525" t="8255" r="9525" b="11430"/>
                <wp:wrapNone/>
                <wp:docPr id="4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1200" cy="1342390"/>
                        </a:xfrm>
                        <a:custGeom>
                          <a:avLst/>
                          <a:gdLst>
                            <a:gd name="T0" fmla="*/ 0 w 3171"/>
                            <a:gd name="T1" fmla="*/ 441 h 441"/>
                            <a:gd name="T2" fmla="*/ 3171 w 3171"/>
                            <a:gd name="T3" fmla="*/ 37 h 4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441">
                              <a:moveTo>
                                <a:pt x="0" y="441"/>
                              </a:moveTo>
                              <a:cubicBezTo>
                                <a:pt x="1372" y="0"/>
                                <a:pt x="2713" y="16"/>
                                <a:pt x="3171" y="37"/>
                              </a:cubicBezTo>
                            </a:path>
                          </a:pathLst>
                        </a:custGeom>
                        <a:noFill/>
                        <a:ln w="6376">
                          <a:solidFill>
                            <a:srgbClr val="FFFFFE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C868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18pt;margin-top:65.9pt;width:756pt;height:105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71,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" path="m,441c1372,,2713,16,3171,37e" filled="f" fillcolor="#fffffe" strokecolor="#fffffe" strokeweight=".17711mm">
                <v:stroke joinstyle="miter"/>
                <v:shadow color="#8c8682"/>
                <v:path arrowok="t" o:connecttype="custom" o:connectlocs="0,1342390;9601200,112627" o:connectangles="0,0"/>
                <w10:wrap anchorx="page" anchory="page"/>
              </v:shape>
            </w:pict>
          </mc:Fallback>
        </mc:AlternateContent>
      </w:r>
    </w:p>
    <w:sectPr w:rsidR="007E4CAC" w:rsidSect="00737E3B">
      <w:pgSz w:w="16839" w:h="11907" w:orient="landscape"/>
      <w:pgMar w:top="360" w:right="360" w:bottom="360" w:left="360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11.25pt;height:11.25pt" o:bullet="t">
        <v:imagedata r:id="rId1" o:title=""/>
      </v:shape>
    </w:pict>
  </w:numPicBullet>
  <w:abstractNum w:abstractNumId="0">
    <w:nsid w:val="019732AD"/>
    <w:multiLevelType w:val="hybridMultilevel"/>
    <w:tmpl w:val="F25EA696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B9E"/>
    <w:multiLevelType w:val="hybridMultilevel"/>
    <w:tmpl w:val="59884AEE"/>
    <w:lvl w:ilvl="0" w:tplc="580C26B6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b w:val="0"/>
        <w:color w:val="242852" w:themeColor="text2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B4F15ED"/>
    <w:multiLevelType w:val="hybridMultilevel"/>
    <w:tmpl w:val="A034753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21323"/>
    <w:multiLevelType w:val="hybridMultilevel"/>
    <w:tmpl w:val="BCFEE3F0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50789"/>
    <w:multiLevelType w:val="hybridMultilevel"/>
    <w:tmpl w:val="70A29106"/>
    <w:lvl w:ilvl="0" w:tplc="7C7288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425FD"/>
    <w:multiLevelType w:val="hybridMultilevel"/>
    <w:tmpl w:val="F9EEDF88"/>
    <w:lvl w:ilvl="0" w:tplc="55FE659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  <w:color w:val="FF0000"/>
        <w:sz w:val="2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6172A5"/>
    <w:multiLevelType w:val="hybridMultilevel"/>
    <w:tmpl w:val="CFE29CA4"/>
    <w:lvl w:ilvl="0" w:tplc="B5C020D4">
      <w:start w:val="5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55D1C99"/>
    <w:multiLevelType w:val="hybridMultilevel"/>
    <w:tmpl w:val="36306066"/>
    <w:lvl w:ilvl="0" w:tplc="78A86766">
      <w:start w:val="5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3609D"/>
    <w:multiLevelType w:val="hybridMultilevel"/>
    <w:tmpl w:val="8376DC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C01306"/>
    <w:multiLevelType w:val="hybridMultilevel"/>
    <w:tmpl w:val="039E470E"/>
    <w:lvl w:ilvl="0" w:tplc="55FE659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FE5817"/>
    <w:multiLevelType w:val="hybridMultilevel"/>
    <w:tmpl w:val="E3C0CF62"/>
    <w:lvl w:ilvl="0" w:tplc="4A3AE084">
      <w:start w:val="2"/>
      <w:numFmt w:val="decimal"/>
      <w:lvlText w:val="%1."/>
      <w:lvlJc w:val="left"/>
      <w:pPr>
        <w:ind w:left="644" w:hanging="360"/>
      </w:pPr>
      <w:rPr>
        <w:rFonts w:asciiTheme="majorHAnsi" w:hAnsiTheme="maj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014035"/>
    <w:multiLevelType w:val="hybridMultilevel"/>
    <w:tmpl w:val="DC82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203AFB"/>
    <w:multiLevelType w:val="hybridMultilevel"/>
    <w:tmpl w:val="D5FE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D3940"/>
    <w:multiLevelType w:val="hybridMultilevel"/>
    <w:tmpl w:val="099E698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C54CE"/>
    <w:multiLevelType w:val="hybridMultilevel"/>
    <w:tmpl w:val="612A10C2"/>
    <w:lvl w:ilvl="0" w:tplc="8C1A2B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54253"/>
    <w:multiLevelType w:val="hybridMultilevel"/>
    <w:tmpl w:val="38B4C6AE"/>
    <w:lvl w:ilvl="0" w:tplc="8D8A6836">
      <w:start w:val="4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81E2C6C"/>
    <w:multiLevelType w:val="hybridMultilevel"/>
    <w:tmpl w:val="5D6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A0AC9"/>
    <w:multiLevelType w:val="hybridMultilevel"/>
    <w:tmpl w:val="47527B04"/>
    <w:lvl w:ilvl="0" w:tplc="F84873C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D046BC"/>
    <w:multiLevelType w:val="hybridMultilevel"/>
    <w:tmpl w:val="9E966AE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152A2F"/>
    <w:multiLevelType w:val="hybridMultilevel"/>
    <w:tmpl w:val="A7142FEC"/>
    <w:lvl w:ilvl="0" w:tplc="7BC47644">
      <w:start w:val="3"/>
      <w:numFmt w:val="decimal"/>
      <w:lvlText w:val="%1."/>
      <w:lvlJc w:val="left"/>
      <w:pPr>
        <w:ind w:left="1004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16"/>
  </w:num>
  <w:num w:numId="3">
    <w:abstractNumId w:val="1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15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17"/>
  </w:num>
  <w:num w:numId="15">
    <w:abstractNumId w:val="10"/>
  </w:num>
  <w:num w:numId="16">
    <w:abstractNumId w:val="7"/>
  </w:num>
  <w:num w:numId="17">
    <w:abstractNumId w:val="0"/>
  </w:num>
  <w:num w:numId="18">
    <w:abstractNumId w:val="2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autoHyphenation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AFD"/>
    <w:rsid w:val="00094543"/>
    <w:rsid w:val="000C5C08"/>
    <w:rsid w:val="00133DB2"/>
    <w:rsid w:val="00172262"/>
    <w:rsid w:val="00195AFD"/>
    <w:rsid w:val="00195C5F"/>
    <w:rsid w:val="00215351"/>
    <w:rsid w:val="00227037"/>
    <w:rsid w:val="002278F5"/>
    <w:rsid w:val="002566DB"/>
    <w:rsid w:val="00272271"/>
    <w:rsid w:val="00294EBD"/>
    <w:rsid w:val="002C0E71"/>
    <w:rsid w:val="0033634A"/>
    <w:rsid w:val="00362E31"/>
    <w:rsid w:val="00363170"/>
    <w:rsid w:val="00372570"/>
    <w:rsid w:val="00381751"/>
    <w:rsid w:val="00395489"/>
    <w:rsid w:val="003B04FC"/>
    <w:rsid w:val="0043722D"/>
    <w:rsid w:val="0045435C"/>
    <w:rsid w:val="004A4584"/>
    <w:rsid w:val="004C6876"/>
    <w:rsid w:val="005A02A7"/>
    <w:rsid w:val="005E2CFD"/>
    <w:rsid w:val="00684FDE"/>
    <w:rsid w:val="00701B91"/>
    <w:rsid w:val="00737E3B"/>
    <w:rsid w:val="007B53ED"/>
    <w:rsid w:val="007B6EBA"/>
    <w:rsid w:val="007E4CAC"/>
    <w:rsid w:val="007E6FB3"/>
    <w:rsid w:val="00841A0A"/>
    <w:rsid w:val="00842B28"/>
    <w:rsid w:val="00923C15"/>
    <w:rsid w:val="0095704A"/>
    <w:rsid w:val="00A142C0"/>
    <w:rsid w:val="00AC79E7"/>
    <w:rsid w:val="00AF797E"/>
    <w:rsid w:val="00B01906"/>
    <w:rsid w:val="00B15D01"/>
    <w:rsid w:val="00B21C8F"/>
    <w:rsid w:val="00B93903"/>
    <w:rsid w:val="00CE36D9"/>
    <w:rsid w:val="00CE77E8"/>
    <w:rsid w:val="00D6451C"/>
    <w:rsid w:val="00E258C2"/>
    <w:rsid w:val="00E300CE"/>
    <w:rsid w:val="00E6462D"/>
    <w:rsid w:val="00E83410"/>
    <w:rsid w:val="00E97743"/>
    <w:rsid w:val="00F14A3A"/>
    <w:rsid w:val="00F736BD"/>
    <w:rsid w:val="00F9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212120"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15D0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B15D01"/>
    <w:rPr>
      <w:rFonts w:ascii="Tahoma" w:hAnsi="Tahoma" w:cs="Tahoma"/>
      <w:color w:val="212120"/>
      <w:kern w:val="28"/>
      <w:sz w:val="16"/>
      <w:szCs w:val="16"/>
    </w:rPr>
  </w:style>
  <w:style w:type="paragraph" w:styleId="a5">
    <w:name w:val="List Paragraph"/>
    <w:basedOn w:val="a"/>
    <w:uiPriority w:val="34"/>
    <w:qFormat/>
    <w:rsid w:val="007B53ED"/>
    <w:pPr>
      <w:ind w:left="720"/>
      <w:contextualSpacing/>
    </w:pPr>
  </w:style>
  <w:style w:type="character" w:customStyle="1" w:styleId="point">
    <w:name w:val="point"/>
    <w:rsid w:val="00195C5F"/>
  </w:style>
  <w:style w:type="character" w:customStyle="1" w:styleId="thinsp">
    <w:name w:val="thinsp"/>
    <w:rsid w:val="00195C5F"/>
  </w:style>
  <w:style w:type="paragraph" w:customStyle="1" w:styleId="Sidebarphoto">
    <w:name w:val="Sidebar photo"/>
    <w:basedOn w:val="a"/>
    <w:qFormat/>
    <w:rsid w:val="00195C5F"/>
    <w:pPr>
      <w:ind w:left="-317"/>
    </w:pPr>
    <w:rPr>
      <w:rFonts w:asciiTheme="minorHAnsi" w:eastAsiaTheme="minorHAnsi" w:hAnsiTheme="minorHAnsi" w:cstheme="minorBidi"/>
      <w:noProof/>
      <w:color w:val="262626" w:themeColor="text1" w:themeTint="D9"/>
      <w:kern w:val="0"/>
      <w:sz w:val="12"/>
      <w:szCs w:val="22"/>
      <w:lang w:val="en-US" w:eastAsia="en-US"/>
    </w:rPr>
  </w:style>
  <w:style w:type="character" w:styleId="a6">
    <w:name w:val="Placeholder Text"/>
    <w:basedOn w:val="a0"/>
    <w:uiPriority w:val="99"/>
    <w:semiHidden/>
    <w:rsid w:val="00195C5F"/>
    <w:rPr>
      <w:color w:val="808080"/>
    </w:rPr>
  </w:style>
  <w:style w:type="character" w:styleId="a7">
    <w:name w:val="Hyperlink"/>
    <w:basedOn w:val="a0"/>
    <w:rsid w:val="00701B91"/>
    <w:rPr>
      <w:rFonts w:ascii="Verdana" w:hAnsi="Verdana"/>
      <w:color w:val="000000"/>
      <w:sz w:val="18"/>
      <w:u w:val="single"/>
    </w:rPr>
  </w:style>
  <w:style w:type="paragraph" w:styleId="a8">
    <w:name w:val="Normal (Web)"/>
    <w:basedOn w:val="a"/>
    <w:rsid w:val="00701B91"/>
    <w:pPr>
      <w:spacing w:before="150" w:after="150"/>
    </w:pPr>
    <w:rPr>
      <w:rFonts w:ascii="Verdana" w:hAnsi="Verdana"/>
      <w:color w:val="181919"/>
      <w:kern w:val="0"/>
      <w:sz w:val="18"/>
      <w:szCs w:val="18"/>
    </w:rPr>
  </w:style>
  <w:style w:type="character" w:styleId="a9">
    <w:name w:val="Strong"/>
    <w:basedOn w:val="a0"/>
    <w:qFormat/>
    <w:rsid w:val="00701B91"/>
    <w:rPr>
      <w:b/>
      <w:color w:val="354A65"/>
    </w:rPr>
  </w:style>
  <w:style w:type="paragraph" w:styleId="2">
    <w:name w:val="Quote"/>
    <w:basedOn w:val="a"/>
    <w:next w:val="a"/>
    <w:link w:val="20"/>
    <w:uiPriority w:val="29"/>
    <w:qFormat/>
    <w:rsid w:val="007B6EBA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  <w:szCs w:val="22"/>
    </w:rPr>
  </w:style>
  <w:style w:type="character" w:customStyle="1" w:styleId="20">
    <w:name w:val="Цитата 2 Знак"/>
    <w:basedOn w:val="a0"/>
    <w:link w:val="2"/>
    <w:uiPriority w:val="29"/>
    <w:rsid w:val="007B6EBA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paragraph" w:customStyle="1" w:styleId="Name">
    <w:name w:val="Name"/>
    <w:basedOn w:val="a"/>
    <w:qFormat/>
    <w:rsid w:val="00A142C0"/>
    <w:pPr>
      <w:spacing w:after="180"/>
    </w:pPr>
    <w:rPr>
      <w:rFonts w:asciiTheme="minorHAnsi" w:eastAsiaTheme="minorHAnsi" w:hAnsiTheme="minorHAnsi" w:cstheme="minorBidi"/>
      <w:color w:val="404040" w:themeColor="text1" w:themeTint="BF"/>
      <w:kern w:val="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kitaygorodskaya.ru/school2_int.php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hyperlink" Target="mailto:express-school@mail.ru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www.kitaygorodskaya.ru/school2_int.php" TargetMode="External"/><Relationship Id="rId17" Type="http://schemas.openxmlformats.org/officeDocument/2006/relationships/image" Target="media/image9.png"/><Relationship Id="rId25" Type="http://schemas.openxmlformats.org/officeDocument/2006/relationships/image" Target="media/image15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mailto:express-school@mail.ru" TargetMode="External"/><Relationship Id="rId29" Type="http://schemas.openxmlformats.org/officeDocument/2006/relationships/hyperlink" Target="http://english-pro.org/cours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emf"/><Relationship Id="rId28" Type="http://schemas.openxmlformats.org/officeDocument/2006/relationships/hyperlink" Target="http://english-pro.org/courses/" TargetMode="External"/><Relationship Id="rId10" Type="http://schemas.microsoft.com/office/2007/relationships/hdphoto" Target="media/hdphoto1.wdp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3;&#1080;&#1082;&#1072;%20&#1080;%20&#1044;&#1077;&#1085;&#1080;&#1089;\AppData\Roaming\Microsoft\&#1064;&#1072;&#1073;&#1083;&#1086;&#1085;&#1099;\&#1041;&#1080;&#1079;&#1085;&#1077;&#1089;-&#1073;&#1088;&#1086;&#1096;&#1102;&#1088;&#1072;%20&#1087;&#1086;%20&#1090;&#1077;&#1093;&#1085;&#1086;&#1083;&#1086;&#1075;&#1080;&#1103;&#1084;.dot" TargetMode="Externa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4525A-A6A6-4687-84F5-674B63C67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Бизнес-брошюра по технологиям</Template>
  <TotalTime>73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StockLayouts LLC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 и Денис</dc:creator>
  <cp:lastModifiedBy>Ника и Денис</cp:lastModifiedBy>
  <cp:revision>9</cp:revision>
  <cp:lastPrinted>2012-03-01T17:21:00Z</cp:lastPrinted>
  <dcterms:created xsi:type="dcterms:W3CDTF">2012-03-01T12:36:00Z</dcterms:created>
  <dcterms:modified xsi:type="dcterms:W3CDTF">2012-04-05T10:04:00Z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TC102580011049</vt:lpwstr>
  </property>
</Properties>
</file>