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FF6745">
      <w:pPr>
        <w:rPr>
          <w:lang w:val="en-US"/>
        </w:rPr>
      </w:pPr>
      <w:r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7B396C16" wp14:editId="64F490E2">
            <wp:simplePos x="0" y="0"/>
            <wp:positionH relativeFrom="column">
              <wp:posOffset>1409700</wp:posOffset>
            </wp:positionH>
            <wp:positionV relativeFrom="paragraph">
              <wp:posOffset>-28575</wp:posOffset>
            </wp:positionV>
            <wp:extent cx="1515745" cy="2105025"/>
            <wp:effectExtent l="171450" t="171450" r="389255" b="37147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49FBF365" wp14:editId="61B54853">
            <wp:simplePos x="0" y="0"/>
            <wp:positionH relativeFrom="column">
              <wp:posOffset>-76200</wp:posOffset>
            </wp:positionH>
            <wp:positionV relativeFrom="paragraph">
              <wp:posOffset>-26035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02A481CE" wp14:editId="7C1473A7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9245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92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AE0254" w:rsidRDefault="00AE0254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Pr="00AE0254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16"/>
                                <w:szCs w:val="16"/>
                              </w:rPr>
                            </w:pP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33634A" w:rsidRDefault="00294EBD" w:rsidP="00841A0A">
                            <w:pPr>
                              <w:widowControl w:val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</w:p>
                          <w:p w:rsidR="00294EBD" w:rsidRPr="00841A0A" w:rsidRDefault="00294EBD" w:rsidP="00AE025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AE025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Default="00294EBD" w:rsidP="00AE025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FF05C7" w:rsidRPr="00841A0A" w:rsidRDefault="00FF05C7" w:rsidP="00AE025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Член</w:t>
                            </w:r>
                            <w:r w:rsidRPr="00FF05C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FF05C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FF05C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</w:t>
                            </w:r>
                            <w:r w:rsidR="003E2056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.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6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AE0254" w:rsidRDefault="00AE0254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Pr="00AE0254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16"/>
                          <w:szCs w:val="16"/>
                        </w:rPr>
                      </w:pP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33634A" w:rsidRDefault="00294EBD" w:rsidP="00841A0A">
                      <w:pPr>
                        <w:widowControl w:val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</w:p>
                    <w:p w:rsidR="00294EBD" w:rsidRPr="00841A0A" w:rsidRDefault="00294EBD" w:rsidP="00AE0254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AE0254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Default="00294EBD" w:rsidP="00AE0254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FF05C7" w:rsidRPr="00841A0A" w:rsidRDefault="00FF05C7" w:rsidP="00AE0254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Член</w:t>
                      </w:r>
                      <w:r w:rsidRPr="00FF05C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FF05C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FF05C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</w:t>
                      </w:r>
                      <w:r w:rsidR="003E2056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.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0254"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737600" behindDoc="0" locked="0" layoutInCell="1" allowOverlap="1" wp14:anchorId="37A5DA3D" wp14:editId="70B2176C">
            <wp:simplePos x="0" y="0"/>
            <wp:positionH relativeFrom="column">
              <wp:posOffset>6877050</wp:posOffset>
            </wp:positionH>
            <wp:positionV relativeFrom="paragraph">
              <wp:posOffset>-133350</wp:posOffset>
            </wp:positionV>
            <wp:extent cx="3495675" cy="4095750"/>
            <wp:effectExtent l="0" t="0" r="9525" b="0"/>
            <wp:wrapNone/>
            <wp:docPr id="2" name="Рисунок 2" descr="Картинка 69 из 163899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9 из 163899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17"/>
                    <a:stretch/>
                  </pic:blipFill>
                  <pic:spPr bwMode="auto">
                    <a:xfrm>
                      <a:off x="0" y="0"/>
                      <a:ext cx="3497774" cy="409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B400672" wp14:editId="6244481C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08F4E62" wp14:editId="44BEFB3D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DB933E4" wp14:editId="75089EC5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A1A792B" wp14:editId="54A7360B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DD13284" wp14:editId="4D8BC8B8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6A021B9" wp14:editId="483A78BE">
                <wp:simplePos x="0" y="0"/>
                <wp:positionH relativeFrom="page">
                  <wp:posOffset>240030</wp:posOffset>
                </wp:positionH>
                <wp:positionV relativeFrom="page">
                  <wp:posOffset>3225165</wp:posOffset>
                </wp:positionV>
                <wp:extent cx="9598025" cy="1289685"/>
                <wp:effectExtent l="11430" t="5715" r="10795" b="9525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8025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18.9pt;margin-top:253.95pt;width:755.75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9598025,1161933" o:connectangles="0,0"/>
                <w10:wrap anchorx="page" anchory="page"/>
              </v:shape>
            </w:pict>
          </mc:Fallback>
        </mc:AlternateContent>
      </w:r>
    </w:p>
    <w:p w:rsidR="007E4CAC" w:rsidRDefault="00FF05C7">
      <w:r>
        <w:rPr>
          <w:noProof/>
        </w:rPr>
        <w:drawing>
          <wp:anchor distT="0" distB="0" distL="114300" distR="114300" simplePos="0" relativeHeight="251721216" behindDoc="0" locked="0" layoutInCell="1" allowOverlap="1" wp14:anchorId="09CC5364" wp14:editId="7EA7DDD8">
            <wp:simplePos x="0" y="0"/>
            <wp:positionH relativeFrom="column">
              <wp:posOffset>5495925</wp:posOffset>
            </wp:positionH>
            <wp:positionV relativeFrom="paragraph">
              <wp:posOffset>2025650</wp:posOffset>
            </wp:positionV>
            <wp:extent cx="837565" cy="980440"/>
            <wp:effectExtent l="171450" t="171450" r="381635" b="35306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98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574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13144E8" wp14:editId="7A2D4A1A">
                <wp:simplePos x="0" y="0"/>
                <wp:positionH relativeFrom="column">
                  <wp:posOffset>7058026</wp:posOffset>
                </wp:positionH>
                <wp:positionV relativeFrom="paragraph">
                  <wp:posOffset>4140200</wp:posOffset>
                </wp:positionV>
                <wp:extent cx="3314700" cy="1085850"/>
                <wp:effectExtent l="0" t="0" r="0" b="0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0254" w:rsidRDefault="00AE0254" w:rsidP="00AE0254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2"/>
                                <w:szCs w:val="4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0254">
                              <w:rPr>
                                <w:rFonts w:ascii="Arial" w:hAnsi="Arial" w:cs="Arial"/>
                                <w:b/>
                                <w:color w:val="FF0000"/>
                                <w:sz w:val="42"/>
                                <w:szCs w:val="4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</w:t>
                            </w:r>
                          </w:p>
                          <w:p w:rsidR="00AE0254" w:rsidRDefault="00AE0254" w:rsidP="00AE0254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2"/>
                                <w:szCs w:val="4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0254">
                              <w:rPr>
                                <w:rFonts w:ascii="Arial" w:hAnsi="Arial" w:cs="Arial"/>
                                <w:b/>
                                <w:color w:val="FF0000"/>
                                <w:sz w:val="42"/>
                                <w:szCs w:val="4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ДЛЯ СФЕРЫ БИЗНЕСА </w:t>
                            </w:r>
                          </w:p>
                          <w:p w:rsidR="00AC79E7" w:rsidRPr="00D50C1C" w:rsidRDefault="00AE0254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0254">
                              <w:rPr>
                                <w:rFonts w:ascii="Arial" w:hAnsi="Arial" w:cs="Arial"/>
                                <w:b/>
                                <w:color w:val="FF0000"/>
                                <w:sz w:val="42"/>
                                <w:szCs w:val="4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 ФИНАНСОВ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2" o:spid="_x0000_s1027" type="#_x0000_t202" style="position:absolute;margin-left:555.75pt;margin-top:326pt;width:261pt;height:85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" filled="f" stroked="f">
                <v:textbox>
                  <w:txbxContent>
                    <w:p w:rsidR="00AE0254" w:rsidRDefault="00AE0254" w:rsidP="00AE0254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0254"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</w:t>
                      </w:r>
                    </w:p>
                    <w:p w:rsidR="00AE0254" w:rsidRDefault="00AE0254" w:rsidP="00AE0254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0254"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ДЛЯ СФЕРЫ БИЗН</w:t>
                      </w:r>
                      <w:r w:rsidRPr="00AE0254"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</w:t>
                      </w:r>
                      <w:r w:rsidRPr="00AE0254"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СА </w:t>
                      </w:r>
                    </w:p>
                    <w:p w:rsidR="00AC79E7" w:rsidRPr="00D50C1C" w:rsidRDefault="00AE0254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0254">
                        <w:rPr>
                          <w:rFonts w:ascii="Arial" w:hAnsi="Arial" w:cs="Arial"/>
                          <w:b/>
                          <w:color w:val="FF0000"/>
                          <w:sz w:val="42"/>
                          <w:szCs w:val="4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 ФИНАНСОВ</w:t>
                      </w:r>
                    </w:p>
                  </w:txbxContent>
                </v:textbox>
              </v:shape>
            </w:pict>
          </mc:Fallback>
        </mc:AlternateContent>
      </w:r>
      <w:r w:rsidR="00FF6745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680AEC6" wp14:editId="01BDA7FE">
                <wp:simplePos x="0" y="0"/>
                <wp:positionH relativeFrom="page">
                  <wp:posOffset>113030</wp:posOffset>
                </wp:positionH>
                <wp:positionV relativeFrom="page">
                  <wp:posOffset>1487170</wp:posOffset>
                </wp:positionV>
                <wp:extent cx="3086100" cy="637540"/>
                <wp:effectExtent l="0" t="0" r="19050" b="1016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8.9pt;margin-top:117.1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FF6745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63E26861" wp14:editId="7FCB386A">
                <wp:simplePos x="0" y="0"/>
                <wp:positionH relativeFrom="page">
                  <wp:posOffset>152400</wp:posOffset>
                </wp:positionH>
                <wp:positionV relativeFrom="page">
                  <wp:posOffset>2305050</wp:posOffset>
                </wp:positionV>
                <wp:extent cx="3048000" cy="4857750"/>
                <wp:effectExtent l="0" t="0" r="0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технологии преподавания, основанные на достижен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ях лингвистики, методики, психологии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обуч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е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FF6745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профессор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Китайгородская  получила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pt;margin-top:181.5pt;width:240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64574">
                        <w:fldChar w:fldCharType="begin"/>
                      </w:r>
                      <w:r w:rsidR="00664574">
                        <w:instrText xml:space="preserve"> HYPERLINK "http://www.kitaygorodskay</w:instrText>
                      </w:r>
                      <w:bookmarkStart w:id="1" w:name="_GoBack"/>
                      <w:r w:rsidR="00664574">
                        <w:instrText xml:space="preserve">a.ru/school2_int.php" </w:instrText>
                      </w:r>
                      <w:r w:rsidR="00664574">
                        <w:fldChar w:fldCharType="separate"/>
                      </w:r>
                      <w:r w:rsidRPr="00701B91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t xml:space="preserve">Метод активизации </w:t>
                      </w:r>
                      <w:bookmarkEnd w:id="1"/>
                      <w:r w:rsidRPr="00701B91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t>во</w:t>
                      </w:r>
                      <w:r w:rsidRPr="00701B91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t>з</w:t>
                      </w:r>
                      <w:r w:rsidRPr="00701B91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t>можностей личности и колле</w:t>
                      </w:r>
                      <w:r w:rsidRPr="00701B91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t>к</w:t>
                      </w:r>
                      <w:r w:rsidRPr="00701B91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t>тива</w:t>
                      </w:r>
                      <w:r w:rsidR="00664574">
                        <w:rPr>
                          <w:rStyle w:val="a7"/>
                          <w:rFonts w:ascii="Georgia" w:hAnsi="Georgia"/>
                          <w:b/>
                          <w:color w:val="FF0000"/>
                          <w:sz w:val="20"/>
                          <w:szCs w:val="20"/>
                        </w:rPr>
                        <w:fldChar w:fldCharType="end"/>
                      </w:r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логии преподавания, основанные на достижен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ях лингвистики, методики, психологии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обуч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е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ние иностранным яз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ы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FF6745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профессор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2402FEC" wp14:editId="637B3C7C">
                <wp:simplePos x="0" y="0"/>
                <wp:positionH relativeFrom="page">
                  <wp:posOffset>238125</wp:posOffset>
                </wp:positionH>
                <wp:positionV relativeFrom="page">
                  <wp:posOffset>3114675</wp:posOffset>
                </wp:positionV>
                <wp:extent cx="10363200" cy="1299210"/>
                <wp:effectExtent l="0" t="0" r="19050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3200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16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V5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363200,1186632" o:connectangles="0,0"/>
                <w10:wrap anchorx="page" anchory="page"/>
              </v:shape>
            </w:pict>
          </mc:Fallback>
        </mc:AlternateContent>
      </w:r>
      <w:r w:rsidR="00AE0254">
        <w:rPr>
          <w:noProof/>
        </w:rPr>
        <w:drawing>
          <wp:anchor distT="0" distB="0" distL="114300" distR="114300" simplePos="0" relativeHeight="251725312" behindDoc="0" locked="0" layoutInCell="1" allowOverlap="1" wp14:anchorId="11D33137" wp14:editId="6E13BF81">
            <wp:simplePos x="0" y="0"/>
            <wp:positionH relativeFrom="column">
              <wp:posOffset>4991100</wp:posOffset>
            </wp:positionH>
            <wp:positionV relativeFrom="paragraph">
              <wp:posOffset>5841365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w:drawing>
          <wp:anchor distT="0" distB="0" distL="114300" distR="114300" simplePos="0" relativeHeight="251728384" behindDoc="0" locked="0" layoutInCell="1" allowOverlap="1" wp14:anchorId="06A69E5E" wp14:editId="41164235">
            <wp:simplePos x="0" y="0"/>
            <wp:positionH relativeFrom="column">
              <wp:posOffset>5562600</wp:posOffset>
            </wp:positionH>
            <wp:positionV relativeFrom="paragraph">
              <wp:posOffset>5746115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w:drawing>
          <wp:anchor distT="0" distB="0" distL="114300" distR="114300" simplePos="0" relativeHeight="251727360" behindDoc="0" locked="0" layoutInCell="1" allowOverlap="1" wp14:anchorId="0DF6BEBA" wp14:editId="4DFFA662">
            <wp:simplePos x="0" y="0"/>
            <wp:positionH relativeFrom="column">
              <wp:posOffset>5543550</wp:posOffset>
            </wp:positionH>
            <wp:positionV relativeFrom="paragraph">
              <wp:posOffset>6102350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w:drawing>
          <wp:anchor distT="0" distB="0" distL="114300" distR="114300" simplePos="0" relativeHeight="251723264" behindDoc="0" locked="0" layoutInCell="1" allowOverlap="1" wp14:anchorId="639EDC02" wp14:editId="606B33D5">
            <wp:simplePos x="0" y="0"/>
            <wp:positionH relativeFrom="column">
              <wp:posOffset>4486275</wp:posOffset>
            </wp:positionH>
            <wp:positionV relativeFrom="paragraph">
              <wp:posOffset>5826125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w:drawing>
          <wp:anchor distT="0" distB="0" distL="114300" distR="114300" simplePos="0" relativeHeight="251724288" behindDoc="0" locked="0" layoutInCell="1" allowOverlap="1" wp14:anchorId="0BB05CEE" wp14:editId="07E9D52E">
            <wp:simplePos x="0" y="0"/>
            <wp:positionH relativeFrom="column">
              <wp:posOffset>3981450</wp:posOffset>
            </wp:positionH>
            <wp:positionV relativeFrom="paragraph">
              <wp:posOffset>5826125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w:drawing>
          <wp:anchor distT="0" distB="0" distL="114300" distR="114300" simplePos="0" relativeHeight="251722240" behindDoc="0" locked="0" layoutInCell="1" allowOverlap="1" wp14:anchorId="30A3FA76" wp14:editId="1DCC55EA">
            <wp:simplePos x="0" y="0"/>
            <wp:positionH relativeFrom="column">
              <wp:posOffset>3419475</wp:posOffset>
            </wp:positionH>
            <wp:positionV relativeFrom="paragraph">
              <wp:posOffset>5825490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4308ABB4" wp14:editId="3EAFECFC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3B2963" w:rsidRDefault="003B2963" w:rsidP="003B296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тел.: +7 (843)  240-31-41</w:t>
                            </w:r>
                          </w:p>
                          <w:p w:rsidR="003B2963" w:rsidRDefault="003B2963" w:rsidP="003B296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express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41850">
                              <w:rPr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 xml:space="preserve"> HYPERLINK "mailto:express-school@mail.ru"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7"/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express-school@mail.ru</w:t>
                            </w:r>
                            <w:r>
                              <w:fldChar w:fldCharType="end"/>
                            </w:r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BEB4AD" w:themeColor="accent3" w:themeTint="7F"/>
                                <w:bottom w:val="single" w:sz="24" w:space="10" w:color="BEB4AD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" o:allowincell="f" fillcolor="#a0a6ab [1298]" stroked="f">
                <v:fill color2="#060606 [642]" rotate="t" focusposition=".5,-52429f" focussize="" colors="0 #cccccd;26214f #c4c4c4;1 #070a0d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3B2963" w:rsidRDefault="003B2963" w:rsidP="003B296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тел.: +7 (843)  240-31-41</w:t>
                      </w:r>
                    </w:p>
                    <w:p w:rsidR="003B2963" w:rsidRDefault="003B2963" w:rsidP="003B296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www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express</w:t>
                      </w:r>
                      <w:r>
                        <w:rPr>
                          <w:b/>
                          <w:color w:val="FFFFFF" w:themeColor="background1"/>
                        </w:rPr>
                        <w:t>-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school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ru</w:t>
                      </w:r>
                      <w:proofErr w:type="spellEnd"/>
                      <w:r w:rsidRPr="00E41850">
                        <w:rPr>
                          <w:b/>
                          <w:color w:val="FFFFFF" w:themeColor="background1"/>
                        </w:rPr>
                        <w:t xml:space="preserve">  </w:t>
                      </w:r>
                      <w:proofErr w:type="gramEnd"/>
                      <w:r>
                        <w:fldChar w:fldCharType="begin"/>
                      </w:r>
                      <w:r>
                        <w:instrText xml:space="preserve"> HYPERLINK "mailto:express-school@mail.ru" </w:instrText>
                      </w:r>
                      <w:r>
                        <w:fldChar w:fldCharType="separate"/>
                      </w:r>
                      <w:r>
                        <w:rPr>
                          <w:rStyle w:val="a7"/>
                          <w:rFonts w:asciiTheme="majorHAnsi" w:hAnsiTheme="majorHAnsi"/>
                          <w:b/>
                          <w:color w:val="FFFFFF" w:themeColor="background1"/>
                        </w:rPr>
                        <w:t>express-school@mail.ru</w:t>
                      </w:r>
                      <w:r>
                        <w:fldChar w:fldCharType="end"/>
                      </w:r>
                    </w:p>
                    <w:p w:rsidR="007B6EBA" w:rsidRDefault="007B6EBA" w:rsidP="00F14A3A">
                      <w:pPr>
                        <w:pBdr>
                          <w:top w:val="single" w:sz="24" w:space="4" w:color="BEB4AD" w:themeColor="accent3" w:themeTint="7F"/>
                          <w:bottom w:val="single" w:sz="24" w:space="10" w:color="BEB4AD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E235C28" wp14:editId="2D9357DA">
                <wp:simplePos x="0" y="0"/>
                <wp:positionH relativeFrom="page">
                  <wp:posOffset>0</wp:posOffset>
                </wp:positionH>
                <wp:positionV relativeFrom="page">
                  <wp:posOffset>3218815</wp:posOffset>
                </wp:positionV>
                <wp:extent cx="10715625" cy="4352925"/>
                <wp:effectExtent l="0" t="0" r="47625" b="66675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4352925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0;margin-top:253.45pt;width:843.75pt;height:342.7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" path="m3168,1422v,-1024,,-1024,,-1024c2969,397,2631,394,2182,366,1865,347,668,230,,,,1422,,1422,,1422r3168,xe" fillcolor="#c4bea8 [1945]" strokecolor="#c4bea8 [1945]" strokeweight="1pt">
                <v:fill color2="#ebe9e2 [665]" angle="135" focus="50%" type="gradient"/>
                <v:shadow on="t" color="#4f4936 [1609]" opacity=".5" offset="1pt"/>
                <v:path arrowok="t" o:connecttype="custom" o:connectlocs="10715625,4352925;10715625,1218329;7380522,1120373;0,0;0,4352925;10715625,4352925" o:connectangles="0,0,0,0,0,0"/>
                <w10:wrap anchorx="page" anchory="page"/>
              </v:shape>
            </w:pict>
          </mc:Fallback>
        </mc:AlternateContent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A9E200A" wp14:editId="7F400203">
                <wp:simplePos x="0" y="0"/>
                <wp:positionH relativeFrom="page">
                  <wp:posOffset>238125</wp:posOffset>
                </wp:positionH>
                <wp:positionV relativeFrom="page">
                  <wp:posOffset>3314700</wp:posOffset>
                </wp:positionV>
                <wp:extent cx="10363200" cy="1299210"/>
                <wp:effectExtent l="0" t="0" r="19050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3200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18.75pt;margin-top:261pt;width:816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/zx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363200,1174461" o:connectangles="0,0"/>
                <w10:wrap anchorx="page" anchory="page"/>
              </v:shape>
            </w:pict>
          </mc:Fallback>
        </mc:AlternateContent>
      </w:r>
      <w:r w:rsidR="00363170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559A19E2" wp14:editId="13DFE96B">
                <wp:simplePos x="0" y="0"/>
                <wp:positionH relativeFrom="page">
                  <wp:posOffset>7639050</wp:posOffset>
                </wp:positionH>
                <wp:positionV relativeFrom="page">
                  <wp:posOffset>5724525</wp:posOffset>
                </wp:positionV>
                <wp:extent cx="2695575" cy="634365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601.5pt;margin-top:450.75pt;width:212.25pt;height:49.9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100A5A15" wp14:editId="782E918C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D92915C" wp14:editId="6ADF46AB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AE0254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0254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AE0254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0254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1333EDA8" wp14:editId="4A311049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574A9A95" wp14:editId="64192CB4">
            <wp:simplePos x="0" y="0"/>
            <wp:positionH relativeFrom="column">
              <wp:posOffset>6757035</wp:posOffset>
            </wp:positionH>
            <wp:positionV relativeFrom="paragraph">
              <wp:posOffset>6280785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4D4E8C8" wp14:editId="66F31001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AE0254" w:rsidRDefault="00AA08B0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C79E7" w:rsidRPr="00AE0254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AE0254" w:rsidRDefault="00AA08B0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="00AC79E7" w:rsidRPr="00AE0254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B9DDEB" wp14:editId="168334E6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 w:rsidR="003E2056">
        <w:rPr>
          <w:rFonts w:asciiTheme="minorHAnsi" w:hAnsiTheme="minorHAnsi" w:cs="Arial"/>
          <w:b/>
          <w:noProof/>
          <w:color w:val="1F2123" w:themeColor="text2"/>
          <w:sz w:val="36"/>
          <w:szCs w:val="36"/>
        </w:rPr>
        <w:lastRenderedPageBreak/>
        <w:drawing>
          <wp:anchor distT="0" distB="0" distL="114300" distR="114300" simplePos="0" relativeHeight="251732480" behindDoc="0" locked="0" layoutInCell="1" allowOverlap="1" wp14:anchorId="0DD342CA" wp14:editId="7CB603F0">
            <wp:simplePos x="0" y="0"/>
            <wp:positionH relativeFrom="column">
              <wp:posOffset>4152900</wp:posOffset>
            </wp:positionH>
            <wp:positionV relativeFrom="paragraph">
              <wp:posOffset>-9525</wp:posOffset>
            </wp:positionV>
            <wp:extent cx="1009650" cy="1009650"/>
            <wp:effectExtent l="0" t="0" r="0" b="0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056">
        <w:rPr>
          <w:rFonts w:ascii="Arial" w:hAnsi="Arial" w:cs="Arial"/>
          <w:b/>
          <w:bCs/>
          <w:noProof/>
          <w:color w:val="110EA7"/>
          <w:sz w:val="19"/>
          <w:szCs w:val="19"/>
        </w:rPr>
        <w:drawing>
          <wp:anchor distT="0" distB="0" distL="114300" distR="114300" simplePos="0" relativeHeight="251735552" behindDoc="0" locked="0" layoutInCell="1" allowOverlap="1" wp14:anchorId="5CB16B05" wp14:editId="1D638432">
            <wp:simplePos x="0" y="0"/>
            <wp:positionH relativeFrom="column">
              <wp:posOffset>-3294380</wp:posOffset>
            </wp:positionH>
            <wp:positionV relativeFrom="paragraph">
              <wp:posOffset>-12700</wp:posOffset>
            </wp:positionV>
            <wp:extent cx="1009650" cy="1009650"/>
            <wp:effectExtent l="0" t="0" r="0" b="0"/>
            <wp:wrapNone/>
            <wp:docPr id="8" name="Рисунок 8" descr="http://im0-tub-ru.yandex.net/i?id=244826492-59-72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244826492-59-72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CC7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13A62F0E" wp14:editId="6967E6AD">
                <wp:simplePos x="0" y="0"/>
                <wp:positionH relativeFrom="column">
                  <wp:posOffset>-2068195</wp:posOffset>
                </wp:positionH>
                <wp:positionV relativeFrom="paragraph">
                  <wp:posOffset>-6350</wp:posOffset>
                </wp:positionV>
                <wp:extent cx="3257550" cy="7105650"/>
                <wp:effectExtent l="0" t="0" r="0" b="0"/>
                <wp:wrapNone/>
                <wp:docPr id="682" name="Поле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2CC7" w:rsidRPr="00AA08B0" w:rsidRDefault="00852CC7" w:rsidP="00852CC7">
                            <w:pPr>
                              <w:jc w:val="center"/>
                              <w:rPr>
                                <w:noProof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08B0"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Зачем </w:t>
                            </w:r>
                          </w:p>
                          <w:p w:rsidR="00852CC7" w:rsidRPr="00AA08B0" w:rsidRDefault="00852CC7" w:rsidP="00852CC7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08B0"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бизнесмену знать </w:t>
                            </w:r>
                          </w:p>
                          <w:p w:rsidR="00852CC7" w:rsidRPr="00AA08B0" w:rsidRDefault="00852CC7" w:rsidP="00852CC7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08B0"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82" o:spid="_x0000_s1033" type="#_x0000_t202" style="position:absolute;margin-left:-162.85pt;margin-top:-.5pt;width:256.5pt;height:559.5pt;z-index:251741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" filled="f" stroked="f">
                <v:textbox style="mso-fit-shape-to-text:t">
                  <w:txbxContent>
                    <w:p w:rsidR="00852CC7" w:rsidRPr="00AA08B0" w:rsidRDefault="00852CC7" w:rsidP="00852CC7">
                      <w:pPr>
                        <w:jc w:val="center"/>
                        <w:rPr>
                          <w:noProof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08B0">
                        <w:rPr>
                          <w:b/>
                          <w:noProof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Зачем </w:t>
                      </w:r>
                    </w:p>
                    <w:p w:rsidR="00852CC7" w:rsidRPr="00AA08B0" w:rsidRDefault="00852CC7" w:rsidP="00852CC7">
                      <w:pPr>
                        <w:jc w:val="center"/>
                        <w:rPr>
                          <w:b/>
                          <w:noProof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08B0">
                        <w:rPr>
                          <w:b/>
                          <w:noProof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бизнесмену знать </w:t>
                      </w:r>
                    </w:p>
                    <w:p w:rsidR="00852CC7" w:rsidRPr="00AA08B0" w:rsidRDefault="00852CC7" w:rsidP="00852CC7">
                      <w:pPr>
                        <w:jc w:val="center"/>
                        <w:rPr>
                          <w:b/>
                          <w:noProof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08B0">
                        <w:rPr>
                          <w:b/>
                          <w:noProof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английский?</w:t>
                      </w:r>
                    </w:p>
                  </w:txbxContent>
                </v:textbox>
              </v:shape>
            </w:pict>
          </mc:Fallback>
        </mc:AlternateContent>
      </w:r>
      <w:r w:rsidR="00852CC7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2097CB3" wp14:editId="5101B08C">
                <wp:simplePos x="0" y="0"/>
                <wp:positionH relativeFrom="column">
                  <wp:posOffset>2433955</wp:posOffset>
                </wp:positionH>
                <wp:positionV relativeFrom="paragraph">
                  <wp:posOffset>-154305</wp:posOffset>
                </wp:positionV>
                <wp:extent cx="10725150" cy="2127250"/>
                <wp:effectExtent l="0" t="0" r="0" b="0"/>
                <wp:wrapNone/>
                <wp:docPr id="680" name="Поле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0" cy="212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2CC7" w:rsidRDefault="00852CC7" w:rsidP="00852CC7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52CC7"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причин выучить язык </w:t>
                            </w:r>
                          </w:p>
                          <w:p w:rsidR="00852CC7" w:rsidRPr="00852CC7" w:rsidRDefault="00852CC7" w:rsidP="00852CC7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52CC7"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80" o:spid="_x0000_s1034" type="#_x0000_t202" style="position:absolute;margin-left:191.65pt;margin-top:-12.15pt;width:844.5pt;height:167.5pt;z-index:251739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" filled="f" stroked="f">
                <v:fill o:detectmouseclick="t"/>
                <v:textbox style="mso-fit-shape-to-text:t">
                  <w:txbxContent>
                    <w:p w:rsidR="00852CC7" w:rsidRDefault="00852CC7" w:rsidP="00852CC7">
                      <w:pPr>
                        <w:jc w:val="center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52CC7"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причин выучить язык </w:t>
                      </w:r>
                    </w:p>
                    <w:p w:rsidR="00852CC7" w:rsidRPr="00852CC7" w:rsidRDefault="00852CC7" w:rsidP="00852CC7">
                      <w:pPr>
                        <w:jc w:val="center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52CC7"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8DEDCAD" wp14:editId="28C4AF51">
                <wp:simplePos x="0" y="0"/>
                <wp:positionH relativeFrom="page">
                  <wp:posOffset>228600</wp:posOffset>
                </wp:positionH>
                <wp:positionV relativeFrom="page">
                  <wp:posOffset>933450</wp:posOffset>
                </wp:positionV>
                <wp:extent cx="105060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060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8pt;margin-top:73.5pt;width:827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" path="m,427c1369,,2702,25,3171,52e" fillcolor="#f2f2f2 [3052]" strokecolor="#efb32f" strokeweight=".17711mm">
                <v:stroke joinstyle="miter"/>
                <v:path arrowok="t" o:connecttype="custom" o:connectlocs="0,1299210;10506075,158218" o:connectangles="0,0"/>
                <w10:wrap anchorx="page" anchory="page"/>
              </v:shape>
            </w:pict>
          </mc:Fallback>
        </mc:AlternateContent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86816E" wp14:editId="6F202BFB">
                <wp:simplePos x="0" y="0"/>
                <wp:positionH relativeFrom="page">
                  <wp:posOffset>227965</wp:posOffset>
                </wp:positionH>
                <wp:positionV relativeFrom="page">
                  <wp:posOffset>733425</wp:posOffset>
                </wp:positionV>
                <wp:extent cx="10448925" cy="1296035"/>
                <wp:effectExtent l="0" t="0" r="28575" b="18415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8925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17.95pt;margin-top:57.75pt;width:822.75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10448925,170371" o:connectangles="0,0"/>
                <w10:wrap anchorx="page" anchory="page"/>
              </v:shape>
            </w:pict>
          </mc:Fallback>
        </mc:AlternateContent>
      </w:r>
      <w:r w:rsidR="00AE0254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441FEA" wp14:editId="108924DC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10725150" cy="2127250"/>
                <wp:effectExtent l="0" t="0" r="0" b="635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25150" cy="2127250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0254" w:rsidRPr="00AE0254" w:rsidRDefault="00AE0254" w:rsidP="00923C15">
                            <w:pPr>
                              <w:widowControl w:val="0"/>
                              <w:ind w:firstLine="5812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AE0254" w:rsidRDefault="00AC79E7" w:rsidP="00852CC7">
                            <w:pPr>
                              <w:widowControl w:val="0"/>
                              <w:ind w:firstLine="7938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E0254"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                        </w:t>
                            </w:r>
                          </w:p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1F2123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1F2123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1F2123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5" style="position:absolute;margin-left:.75pt;margin-top:.75pt;width:844.5pt;height:167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" adj="-11796480,,5400" path="m,c,627,,627,,627,731,409,1853,296,2168,276v442,-27,783,-33,1000,-34c3168,,3168,,3168,l,xe" fillcolor="#c4bea8 [1945]" stroked="f">
                <v:stroke joinstyle="miter"/>
                <v:formulas/>
                <v:path arrowok="t" o:connecttype="custom" o:connectlocs="0,0;0,2127250;7339686,936397;10725150,821044;10725150,0;0,0" o:connectangles="0,0,0,0,0,0" textboxrect="0,0,3168,627"/>
                <v:textbox>
                  <w:txbxContent>
                    <w:p w:rsidR="00AE0254" w:rsidRPr="00AE0254" w:rsidRDefault="00AE0254" w:rsidP="00923C15">
                      <w:pPr>
                        <w:widowControl w:val="0"/>
                        <w:ind w:firstLine="5812"/>
                        <w:jc w:val="center"/>
                        <w:rPr>
                          <w:rFonts w:asciiTheme="minorHAnsi" w:hAnsiTheme="min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923C15" w:rsidRPr="00AE0254" w:rsidRDefault="00AC79E7" w:rsidP="00852CC7">
                      <w:pPr>
                        <w:widowControl w:val="0"/>
                        <w:ind w:firstLine="7938"/>
                        <w:jc w:val="center"/>
                        <w:rPr>
                          <w:rFonts w:asciiTheme="minorHAnsi" w:hAnsiTheme="minorHAnsi" w:cs="Arial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AE0254">
                        <w:rPr>
                          <w:rFonts w:asciiTheme="minorHAnsi" w:hAnsiTheme="minorHAnsi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                                                                    </w:t>
                      </w:r>
                    </w:p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1F2123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1F2123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1F2123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72570">
        <w:rPr>
          <w:rFonts w:ascii="Arial" w:hAnsi="Arial" w:cs="Arial"/>
          <w:noProof/>
          <w:color w:val="0066CC"/>
          <w:sz w:val="18"/>
          <w:szCs w:val="18"/>
        </w:rPr>
        <w:drawing>
          <wp:anchor distT="0" distB="0" distL="114300" distR="114300" simplePos="0" relativeHeight="251736576" behindDoc="1" locked="0" layoutInCell="1" allowOverlap="1" wp14:anchorId="35457E28" wp14:editId="46059D79">
            <wp:simplePos x="0" y="0"/>
            <wp:positionH relativeFrom="column">
              <wp:posOffset>3925570</wp:posOffset>
            </wp:positionH>
            <wp:positionV relativeFrom="paragraph">
              <wp:posOffset>5191125</wp:posOffset>
            </wp:positionV>
            <wp:extent cx="3171825" cy="2111246"/>
            <wp:effectExtent l="0" t="0" r="0" b="3810"/>
            <wp:wrapNone/>
            <wp:docPr id="678" name="Рисунок 678" descr="http://magneticconsultinggroup.files.wordpress.com/2011/06/bigstockphoto_business_team_28122541.jpg?w=320&amp;h=213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gneticconsultinggroup.files.wordpress.com/2011/06/bigstockphoto_business_team_28122541.jpg?w=320&amp;h=213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1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570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6076F5BC" wp14:editId="4EBE11C6">
                <wp:simplePos x="0" y="0"/>
                <wp:positionH relativeFrom="margin">
                  <wp:posOffset>3638550</wp:posOffset>
                </wp:positionH>
                <wp:positionV relativeFrom="margin">
                  <wp:posOffset>6200775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4C6145" w:rsidRDefault="00842B28" w:rsidP="004C6145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145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4C6145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4C6145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4C6145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4C6145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r w:rsidRPr="00AA08B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86.5pt;margin-top:488.2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" o:allowincell="f" fillcolor="#ffc" strokecolor="#9d936f [3209]" strokeweight="2pt">
                <v:textbox inset="16.56pt,7.2pt,16.56pt,7.2pt">
                  <w:txbxContent>
                    <w:p w:rsidR="004C6876" w:rsidRPr="004C6145" w:rsidRDefault="00842B28" w:rsidP="004C6145">
                      <w:pPr>
                        <w:pStyle w:val="a5"/>
                        <w:numPr>
                          <w:ilvl w:val="0"/>
                          <w:numId w:val="1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145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4C6145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4C6145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4C6145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4C6145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bookmarkStart w:id="1" w:name="_GoBack"/>
                      <w:r w:rsidRPr="00AA08B0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72570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6CBCC905" wp14:editId="2178BAD5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105650"/>
                <wp:effectExtent l="0" t="0" r="0" b="0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</w:p>
                          <w:p w:rsidR="00852CC7" w:rsidRDefault="00852CC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852CC7" w:rsidRDefault="00852CC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852CC7" w:rsidRDefault="00852CC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A142C0" w:rsidRPr="00372570" w:rsidRDefault="00AC79E7" w:rsidP="00A142C0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before="120" w:after="120"/>
                              <w:ind w:left="0" w:firstLine="284"/>
                              <w:jc w:val="both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моразвития, но и для 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профессиональной кар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ь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еры.</w:t>
                            </w:r>
                          </w:p>
                          <w:p w:rsidR="002278F5" w:rsidRPr="002278F5" w:rsidRDefault="002278F5" w:rsidP="002278F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A142C0" w:rsidRPr="002278F5" w:rsidRDefault="00AC79E7" w:rsidP="00A142C0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before="120" w:after="120"/>
                              <w:ind w:left="0" w:firstLine="284"/>
                              <w:jc w:val="both"/>
                              <w:rPr>
                                <w:b/>
                                <w:i/>
                                <w:color w:val="auto"/>
                              </w:rPr>
                            </w:pP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Знание языка, особенно для ведущих сп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циалистов подразделений, является обязател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престиже и высоком уровне организации.</w:t>
                            </w:r>
                          </w:p>
                          <w:p w:rsidR="00A142C0" w:rsidRPr="002278F5" w:rsidRDefault="00A142C0" w:rsidP="00A142C0">
                            <w:pPr>
                              <w:pStyle w:val="a5"/>
                              <w:ind w:left="0" w:firstLine="284"/>
                              <w:rPr>
                                <w:rFonts w:asciiTheme="majorHAnsi" w:hAnsiTheme="majorHAnsi" w:cstheme="minorHAnsi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A142C0" w:rsidRDefault="00AC79E7" w:rsidP="00A142C0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before="120" w:after="120"/>
                              <w:ind w:left="0" w:firstLine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Знание языка делает возможным</w:t>
                            </w:r>
                            <w:r w:rsidR="00A142C0"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у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народно</w:t>
                            </w:r>
                            <w:r w:rsidR="00A142C0"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сотрудниче</w:t>
                            </w:r>
                            <w:r w:rsidR="00A142C0"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ство</w:t>
                            </w:r>
                            <w:r w:rsidR="00A142C0" w:rsidRPr="002278F5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372570" w:rsidRPr="00372570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необходимо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овл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де</w:t>
                            </w:r>
                            <w:r w:rsidR="0037257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ть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навыками и техниками для участия в пер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говорах, международных конференци</w:t>
                            </w:r>
                            <w:r w:rsid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ях,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общ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ния с иностранными акционерами, инвесторами, поставщиками, руковод</w:t>
                            </w:r>
                            <w:r w:rsid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ством,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привлечения ин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о</w:t>
                            </w:r>
                            <w:r w:rsidR="00A142C0" w:rsidRPr="00A142C0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странных клиентов и т.д. </w:t>
                            </w:r>
                          </w:p>
                          <w:p w:rsidR="00AC79E7" w:rsidRPr="004A4584" w:rsidRDefault="00AC79E7" w:rsidP="00A142C0">
                            <w:pPr>
                              <w:pStyle w:val="a5"/>
                              <w:ind w:left="0" w:firstLine="284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A142C0" w:rsidRDefault="002278F5" w:rsidP="00A142C0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before="120" w:after="120"/>
                              <w:ind w:left="0" w:firstLine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Работникам банков и финансовых орг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низаций, име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softHyphen/>
                              <w:t xml:space="preserve">ющих партнеров и аудиторов за границей необходимо иметь </w:t>
                            </w:r>
                            <w:r w:rsidRPr="00372570">
                              <w:rPr>
                                <w:rFonts w:asciiTheme="majorHAnsi" w:hAnsiTheme="majorHAnsi" w:cs="Tahom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навыки ведения деловой переписки и презентации услуг, ум</w:t>
                            </w:r>
                            <w:r w:rsidRPr="00372570">
                              <w:rPr>
                                <w:rFonts w:asciiTheme="majorHAnsi" w:hAnsiTheme="majorHAnsi" w:cs="Tahom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372570">
                              <w:rPr>
                                <w:rFonts w:asciiTheme="majorHAnsi" w:hAnsiTheme="majorHAnsi" w:cs="Tahom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ние читать и анализировать финансовую д</w:t>
                            </w:r>
                            <w:r w:rsidRPr="00372570">
                              <w:rPr>
                                <w:rFonts w:asciiTheme="majorHAnsi" w:hAnsiTheme="majorHAnsi" w:cs="Tahom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372570">
                              <w:rPr>
                                <w:rFonts w:asciiTheme="majorHAnsi" w:hAnsiTheme="majorHAnsi" w:cs="Tahom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кументацию и  отчет</w:t>
                            </w:r>
                            <w:r w:rsidR="00372570" w:rsidRPr="00372570">
                              <w:rPr>
                                <w:rFonts w:asciiTheme="majorHAnsi" w:hAnsiTheme="majorHAnsi" w:cs="Tahom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ность.</w:t>
                            </w:r>
                            <w:r w:rsidR="00372570" w:rsidRPr="00372570">
                              <w:rPr>
                                <w:rFonts w:asciiTheme="majorHAnsi" w:hAnsiTheme="majorHAnsi" w:cs="Tahom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Для этого необх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о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 xml:space="preserve">димо </w:t>
                            </w:r>
                            <w:r w:rsidRPr="002278F5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свободно использовать лексику, необход</w:t>
                            </w:r>
                            <w:r w:rsidRPr="002278F5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и</w:t>
                            </w:r>
                            <w:r w:rsidRPr="002278F5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мую для ведения бизнеса на английском, читать финансовую документацию, излагать свои ко</w:t>
                            </w:r>
                            <w:r w:rsidRPr="002278F5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н</w:t>
                            </w:r>
                            <w:r w:rsidRPr="002278F5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цепции и идеи на совещаниях и при общении с зарубежными партнерами.</w:t>
                            </w:r>
                          </w:p>
                          <w:p w:rsidR="00AC79E7" w:rsidRPr="004A4584" w:rsidRDefault="00AC79E7" w:rsidP="00A142C0">
                            <w:pPr>
                              <w:pStyle w:val="a5"/>
                              <w:ind w:left="0" w:firstLine="284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A142C0" w:rsidRDefault="002278F5" w:rsidP="00A142C0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before="120" w:after="120"/>
                              <w:ind w:left="0" w:firstLine="284"/>
                              <w:jc w:val="both"/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</w:pP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Доступ к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многим аналитическим р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сурсам в сети Интернет</w:t>
                            </w:r>
                            <w:r w:rsidRPr="00372570">
                              <w:rPr>
                                <w:rFonts w:asciiTheme="majorHAnsi" w:hAnsiTheme="majorHAnsi" w:cs="Tahom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требует знание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спец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и</w:t>
                            </w:r>
                            <w:r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альной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 xml:space="preserve"> финансовой и банковской терминологии, освоение лексики касающейся текущих клири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н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говых расчетов, банковских гарантий, междун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2278F5">
                              <w:rPr>
                                <w:rFonts w:asciiTheme="majorHAnsi" w:hAnsiTheme="majorHAnsi" w:cs="Tahoma"/>
                                <w:color w:val="auto"/>
                                <w:sz w:val="22"/>
                                <w:szCs w:val="22"/>
                              </w:rPr>
                              <w:t>родных расчетов.</w:t>
                            </w:r>
                          </w:p>
                          <w:p w:rsid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noProof/>
                                <w:color w:val="1F2123" w:themeColor="text2"/>
                              </w:rPr>
                              <w:drawing>
                                <wp:inline distT="0" distB="0" distL="0" distR="0" wp14:anchorId="427EE58E" wp14:editId="19394398">
                                  <wp:extent cx="581025" cy="521162"/>
                                  <wp:effectExtent l="0" t="0" r="0" b="0"/>
                                  <wp:docPr id="679" name="Рисунок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пар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660" cy="522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1F2123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7" type="#_x0000_t202" style="position:absolute;margin-left:18pt;margin-top:18pt;width:256.5pt;height:559.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" filled="f" fillcolor="#fffffe" stroked="f" strokecolor="#212120" insetpen="t">
                <v:textbox inset="2.88pt,2.88pt,2.88pt,2.88pt">
                  <w:txbxContent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  <w:t xml:space="preserve">                    </w:t>
                      </w:r>
                    </w:p>
                    <w:p w:rsidR="00852CC7" w:rsidRDefault="00852CC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852CC7" w:rsidRDefault="00852CC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852CC7" w:rsidRDefault="00852CC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A142C0" w:rsidRPr="00372570" w:rsidRDefault="00AC79E7" w:rsidP="00A142C0">
                      <w:pPr>
                        <w:pStyle w:val="a5"/>
                        <w:widowControl w:val="0"/>
                        <w:numPr>
                          <w:ilvl w:val="0"/>
                          <w:numId w:val="18"/>
                        </w:numPr>
                        <w:spacing w:before="120" w:after="120"/>
                        <w:ind w:left="0" w:firstLine="284"/>
                        <w:jc w:val="both"/>
                        <w:rPr>
                          <w:b/>
                          <w:i/>
                          <w:color w:val="FF0000"/>
                        </w:rPr>
                      </w:pP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моразвития, но и для 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профессиональной кар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ь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еры.</w:t>
                      </w:r>
                    </w:p>
                    <w:p w:rsidR="002278F5" w:rsidRPr="002278F5" w:rsidRDefault="002278F5" w:rsidP="002278F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:rsidR="00A142C0" w:rsidRPr="002278F5" w:rsidRDefault="00AC79E7" w:rsidP="00A142C0">
                      <w:pPr>
                        <w:pStyle w:val="a5"/>
                        <w:widowControl w:val="0"/>
                        <w:numPr>
                          <w:ilvl w:val="0"/>
                          <w:numId w:val="18"/>
                        </w:numPr>
                        <w:spacing w:before="120" w:after="120"/>
                        <w:ind w:left="0" w:firstLine="284"/>
                        <w:jc w:val="both"/>
                        <w:rPr>
                          <w:b/>
                          <w:i/>
                          <w:color w:val="auto"/>
                        </w:rPr>
                      </w:pP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Знание языка, особенно для ведущих сп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циалистов подразделений, является обязател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престиже и высоком уровне организации.</w:t>
                      </w:r>
                    </w:p>
                    <w:p w:rsidR="00A142C0" w:rsidRPr="002278F5" w:rsidRDefault="00A142C0" w:rsidP="00A142C0">
                      <w:pPr>
                        <w:pStyle w:val="a5"/>
                        <w:ind w:left="0" w:firstLine="284"/>
                        <w:rPr>
                          <w:rFonts w:asciiTheme="majorHAnsi" w:hAnsiTheme="majorHAnsi" w:cstheme="minorHAnsi"/>
                          <w:color w:val="auto"/>
                          <w:sz w:val="16"/>
                          <w:szCs w:val="16"/>
                        </w:rPr>
                      </w:pPr>
                    </w:p>
                    <w:p w:rsidR="00AC79E7" w:rsidRPr="00A142C0" w:rsidRDefault="00AC79E7" w:rsidP="00A142C0">
                      <w:pPr>
                        <w:pStyle w:val="a5"/>
                        <w:widowControl w:val="0"/>
                        <w:numPr>
                          <w:ilvl w:val="0"/>
                          <w:numId w:val="18"/>
                        </w:numPr>
                        <w:spacing w:before="120" w:after="120"/>
                        <w:ind w:left="0" w:firstLine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Знание языка делает возможным</w:t>
                      </w:r>
                      <w:r w:rsidR="00A142C0"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у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народно</w:t>
                      </w:r>
                      <w:r w:rsidR="00A142C0"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сотрудниче</w:t>
                      </w:r>
                      <w:r w:rsidR="00A142C0"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ство</w:t>
                      </w:r>
                      <w:r w:rsidR="00A142C0" w:rsidRPr="002278F5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szCs w:val="22"/>
                        </w:rPr>
                        <w:t xml:space="preserve">: </w:t>
                      </w:r>
                      <w:r w:rsidR="00372570" w:rsidRPr="00372570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необходимо</w:t>
                      </w:r>
                      <w:r w:rsidR="00372570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овл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де</w:t>
                      </w:r>
                      <w:r w:rsidR="0037257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ть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навыками и техниками для участия в пер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говорах, международных конференци</w:t>
                      </w:r>
                      <w:r w:rsid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ях,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общ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ния с иностранными акционерами, инвесторами, поставщиками, руковод</w:t>
                      </w:r>
                      <w:r w:rsid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ством,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привлечения ин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="00A142C0" w:rsidRPr="00A142C0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странных клиентов и т.д. </w:t>
                      </w:r>
                    </w:p>
                    <w:p w:rsidR="00AC79E7" w:rsidRPr="004A4584" w:rsidRDefault="00AC79E7" w:rsidP="00A142C0">
                      <w:pPr>
                        <w:pStyle w:val="a5"/>
                        <w:ind w:left="0" w:firstLine="284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A142C0" w:rsidRDefault="002278F5" w:rsidP="00A142C0">
                      <w:pPr>
                        <w:pStyle w:val="a5"/>
                        <w:widowControl w:val="0"/>
                        <w:numPr>
                          <w:ilvl w:val="0"/>
                          <w:numId w:val="18"/>
                        </w:numPr>
                        <w:spacing w:before="120" w:after="120"/>
                        <w:ind w:left="0" w:firstLine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Работникам банков и финансовых орг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низаций, име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softHyphen/>
                        <w:t xml:space="preserve">ющих партнеров и аудиторов за границей необходимо иметь </w:t>
                      </w:r>
                      <w:r w:rsidRPr="00372570">
                        <w:rPr>
                          <w:rFonts w:asciiTheme="majorHAnsi" w:hAnsiTheme="majorHAnsi" w:cs="Tahoma"/>
                          <w:b/>
                          <w:color w:val="FF0000"/>
                          <w:sz w:val="22"/>
                          <w:szCs w:val="22"/>
                        </w:rPr>
                        <w:t>навыки ведения деловой переписки и презентации услуг, ум</w:t>
                      </w:r>
                      <w:r w:rsidRPr="00372570">
                        <w:rPr>
                          <w:rFonts w:asciiTheme="majorHAnsi" w:hAnsiTheme="majorHAnsi" w:cs="Tahoma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372570">
                        <w:rPr>
                          <w:rFonts w:asciiTheme="majorHAnsi" w:hAnsiTheme="majorHAnsi" w:cs="Tahoma"/>
                          <w:b/>
                          <w:color w:val="FF0000"/>
                          <w:sz w:val="22"/>
                          <w:szCs w:val="22"/>
                        </w:rPr>
                        <w:t>ние читать и анализировать финансовую д</w:t>
                      </w:r>
                      <w:r w:rsidRPr="00372570">
                        <w:rPr>
                          <w:rFonts w:asciiTheme="majorHAnsi" w:hAnsiTheme="majorHAnsi" w:cs="Tahoma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372570">
                        <w:rPr>
                          <w:rFonts w:asciiTheme="majorHAnsi" w:hAnsiTheme="majorHAnsi" w:cs="Tahoma"/>
                          <w:b/>
                          <w:color w:val="FF0000"/>
                          <w:sz w:val="22"/>
                          <w:szCs w:val="22"/>
                        </w:rPr>
                        <w:t>кументацию и  отчет</w:t>
                      </w:r>
                      <w:r w:rsidR="00372570" w:rsidRPr="00372570">
                        <w:rPr>
                          <w:rFonts w:asciiTheme="majorHAnsi" w:hAnsiTheme="majorHAnsi" w:cs="Tahoma"/>
                          <w:b/>
                          <w:color w:val="FF0000"/>
                          <w:sz w:val="22"/>
                          <w:szCs w:val="22"/>
                        </w:rPr>
                        <w:t>ность.</w:t>
                      </w:r>
                      <w:r w:rsidR="00372570" w:rsidRPr="00372570">
                        <w:rPr>
                          <w:rFonts w:asciiTheme="majorHAnsi" w:hAnsiTheme="majorHAnsi" w:cs="Tahom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Для этого необх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о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 xml:space="preserve">димо </w:t>
                      </w:r>
                      <w:r w:rsidRPr="002278F5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свободно использовать лексику, необход</w:t>
                      </w:r>
                      <w:r w:rsidRPr="002278F5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и</w:t>
                      </w:r>
                      <w:r w:rsidRPr="002278F5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мую для ведения бизнеса на английском, читать финансовую документацию, излагать свои ко</w:t>
                      </w:r>
                      <w:r w:rsidRPr="002278F5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н</w:t>
                      </w:r>
                      <w:r w:rsidRPr="002278F5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цепции и идеи на совещаниях и при общении с зарубежными партнерами.</w:t>
                      </w:r>
                    </w:p>
                    <w:p w:rsidR="00AC79E7" w:rsidRPr="004A4584" w:rsidRDefault="00AC79E7" w:rsidP="00A142C0">
                      <w:pPr>
                        <w:pStyle w:val="a5"/>
                        <w:ind w:left="0" w:firstLine="284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A142C0" w:rsidRDefault="002278F5" w:rsidP="00A142C0">
                      <w:pPr>
                        <w:pStyle w:val="a5"/>
                        <w:widowControl w:val="0"/>
                        <w:numPr>
                          <w:ilvl w:val="0"/>
                          <w:numId w:val="18"/>
                        </w:numPr>
                        <w:spacing w:before="120" w:after="120"/>
                        <w:ind w:left="0" w:firstLine="284"/>
                        <w:jc w:val="both"/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</w:pP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Доступ к</w:t>
                      </w:r>
                      <w:r w:rsid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многим аналитическим р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сурсам в сети Интернет</w:t>
                      </w:r>
                      <w:r w:rsidRPr="00372570">
                        <w:rPr>
                          <w:rFonts w:asciiTheme="majorHAnsi" w:hAnsiTheme="majorHAnsi" w:cs="Tahom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требует знание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спец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и</w:t>
                      </w:r>
                      <w:r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альной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 xml:space="preserve"> финансовой и банковской терминологии, освоение лексики касающейся текущих клири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н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говых расчетов, банковских гарантий, междун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2278F5">
                        <w:rPr>
                          <w:rFonts w:asciiTheme="majorHAnsi" w:hAnsiTheme="majorHAnsi" w:cs="Tahoma"/>
                          <w:color w:val="auto"/>
                          <w:sz w:val="22"/>
                          <w:szCs w:val="22"/>
                        </w:rPr>
                        <w:t>родных расчетов.</w:t>
                      </w:r>
                    </w:p>
                    <w:p w:rsid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</w:pPr>
                    </w:p>
                    <w:p w:rsidR="00923C15" w:rsidRP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="Arial"/>
                          <w:noProof/>
                          <w:color w:val="1F2123" w:themeColor="text2"/>
                        </w:rPr>
                        <w:drawing>
                          <wp:inline distT="0" distB="0" distL="0" distR="0" wp14:anchorId="427EE58E" wp14:editId="19394398">
                            <wp:extent cx="581025" cy="521162"/>
                            <wp:effectExtent l="0" t="0" r="0" b="0"/>
                            <wp:docPr id="679" name="Рисунок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ар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660" cy="522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1F2123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3107C69E" wp14:editId="125B607C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8B0" w:rsidRPr="00AA08B0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AA08B0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AA08B0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методу.</w:t>
                            </w:r>
                            <w:r w:rsidR="00372570" w:rsidRPr="00AA08B0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доброжелательные и </w:t>
                            </w:r>
                            <w:proofErr w:type="gram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комму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никабельные</w:t>
                            </w:r>
                            <w:proofErr w:type="spellEnd"/>
                            <w:proofErr w:type="gramEnd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минимальный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" o:allowincell="f" fillcolor="#ebe9e2 [665]" strokecolor="#7e97ad [3204]" strokeweight="2pt">
                <v:textbox style="mso-fit-shape-to-text:t" inset="16.56pt,7.2pt,16.56pt,7.2pt">
                  <w:txbxContent>
                    <w:p w:rsidR="00AA08B0" w:rsidRPr="00AA08B0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AA08B0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AA08B0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методу.</w:t>
                      </w:r>
                      <w:r w:rsidR="00372570" w:rsidRPr="00AA08B0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доброжел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тельные и </w:t>
                      </w:r>
                      <w:proofErr w:type="gram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комму</w:t>
                      </w:r>
                      <w:r w:rsidR="00372570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никабельные</w:t>
                      </w:r>
                      <w:proofErr w:type="spellEnd"/>
                      <w:proofErr w:type="gramEnd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люди  п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6913AA7" wp14:editId="1C840F0F">
                <wp:simplePos x="0" y="0"/>
                <wp:positionH relativeFrom="page">
                  <wp:posOffset>228599</wp:posOffset>
                </wp:positionH>
                <wp:positionV relativeFrom="page">
                  <wp:posOffset>838200</wp:posOffset>
                </wp:positionV>
                <wp:extent cx="1027747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7747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09.2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27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277475,173360" o:connectangles="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4265A1" wp14:editId="3B41874A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d7d3c5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5BEFE564" wp14:editId="1D40206C">
                <wp:simplePos x="0" y="0"/>
                <wp:positionH relativeFrom="margin">
                  <wp:posOffset>3752850</wp:posOffset>
                </wp:positionH>
                <wp:positionV relativeFrom="margin">
                  <wp:posOffset>1133475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F2123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295.5pt;margin-top:89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" o:allowincell="f" fillcolor="#dfe4e5 [664]" strokecolor="#cc8e60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1F2123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402882B6" wp14:editId="6D2B51C9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от </w:t>
                            </w:r>
                            <w:r w:rsidRPr="00AA08B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поставленных 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" o:allowincell="f" fillcolor="#e5e0de [662]" strokecolor="#7a6a60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от </w:t>
                      </w:r>
                      <w:r w:rsidRPr="00AA08B0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поставленных 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31ED8BC6" wp14:editId="0117F93C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124200" cy="2581910"/>
                <wp:effectExtent l="0" t="0" r="19050" b="17145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581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странным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31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глийского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A08B0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учитывает специфич</w:t>
                            </w:r>
                            <w:r w:rsidRPr="00AA08B0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AA08B0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ские особенности</w:t>
                            </w:r>
                            <w:r w:rsidRPr="00AA08B0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сиональной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559.5pt;margin-top:232.5pt;width:246pt;height:203.3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" o:allowincell="f" fillcolor="#f0e9e1 [663]" strokecolor="#b4936d [3207]" strokeweight="2pt">
                <v:textbox style="mso-fit-shape-to-text:t"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странным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32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глийского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AA08B0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учитывает специфич</w:t>
                      </w:r>
                      <w:r w:rsidRPr="00AA08B0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AA08B0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ские особенности</w:t>
                      </w:r>
                      <w:r w:rsidRPr="00AA08B0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сиональной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01B91">
        <w:rPr>
          <w:noProof/>
        </w:rPr>
        <w:drawing>
          <wp:anchor distT="0" distB="0" distL="114300" distR="114300" simplePos="0" relativeHeight="251691520" behindDoc="0" locked="0" layoutInCell="1" allowOverlap="1" wp14:anchorId="0FC11F28" wp14:editId="7ED50963">
            <wp:simplePos x="0" y="0"/>
            <wp:positionH relativeFrom="column">
              <wp:posOffset>-4320540</wp:posOffset>
            </wp:positionH>
            <wp:positionV relativeFrom="paragraph">
              <wp:posOffset>6773545</wp:posOffset>
            </wp:positionV>
            <wp:extent cx="599440" cy="537626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3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D607B9" wp14:editId="26F323E4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B4B9F1" wp14:editId="284E43C5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8AA1A6" wp14:editId="2A684947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CFF8D0" wp14:editId="2E894377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EE0877" wp14:editId="60C7AE12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6DD781" wp14:editId="7BF17070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CDFD2D" wp14:editId="4376866F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"/>
      </v:shape>
    </w:pict>
  </w:numPicBullet>
  <w:abstractNum w:abstractNumId="0">
    <w:nsid w:val="019732AD"/>
    <w:multiLevelType w:val="hybridMultilevel"/>
    <w:tmpl w:val="F25EA696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1F2123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B4F15ED"/>
    <w:multiLevelType w:val="hybridMultilevel"/>
    <w:tmpl w:val="A034753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70712D"/>
    <w:multiLevelType w:val="hybridMultilevel"/>
    <w:tmpl w:val="716A941C"/>
    <w:lvl w:ilvl="0" w:tplc="C7D2394C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4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16"/>
  </w:num>
  <w:num w:numId="15">
    <w:abstractNumId w:val="10"/>
  </w:num>
  <w:num w:numId="16">
    <w:abstractNumId w:val="7"/>
  </w:num>
  <w:num w:numId="17">
    <w:abstractNumId w:val="0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0F76C4"/>
    <w:rsid w:val="00195AFD"/>
    <w:rsid w:val="00195C5F"/>
    <w:rsid w:val="00215351"/>
    <w:rsid w:val="00227037"/>
    <w:rsid w:val="002278F5"/>
    <w:rsid w:val="00272271"/>
    <w:rsid w:val="00294EBD"/>
    <w:rsid w:val="0033634A"/>
    <w:rsid w:val="00363170"/>
    <w:rsid w:val="00372570"/>
    <w:rsid w:val="00381751"/>
    <w:rsid w:val="00395489"/>
    <w:rsid w:val="003B04FC"/>
    <w:rsid w:val="003B2963"/>
    <w:rsid w:val="003E2056"/>
    <w:rsid w:val="0045435C"/>
    <w:rsid w:val="004A4584"/>
    <w:rsid w:val="004C6145"/>
    <w:rsid w:val="004C6876"/>
    <w:rsid w:val="005A02A7"/>
    <w:rsid w:val="005E2CFD"/>
    <w:rsid w:val="00664574"/>
    <w:rsid w:val="00701B91"/>
    <w:rsid w:val="00737E3B"/>
    <w:rsid w:val="007B53ED"/>
    <w:rsid w:val="007B6EBA"/>
    <w:rsid w:val="007E4CAC"/>
    <w:rsid w:val="007E6FB3"/>
    <w:rsid w:val="00841A0A"/>
    <w:rsid w:val="00842B28"/>
    <w:rsid w:val="00852CC7"/>
    <w:rsid w:val="00923C15"/>
    <w:rsid w:val="0095704A"/>
    <w:rsid w:val="00A142C0"/>
    <w:rsid w:val="00AA08B0"/>
    <w:rsid w:val="00AC79E7"/>
    <w:rsid w:val="00AE0254"/>
    <w:rsid w:val="00AF797E"/>
    <w:rsid w:val="00B01906"/>
    <w:rsid w:val="00B15D01"/>
    <w:rsid w:val="00B93903"/>
    <w:rsid w:val="00CE36D9"/>
    <w:rsid w:val="00CE77E8"/>
    <w:rsid w:val="00D50C1C"/>
    <w:rsid w:val="00E258C2"/>
    <w:rsid w:val="00E97743"/>
    <w:rsid w:val="00F14A3A"/>
    <w:rsid w:val="00F736BD"/>
    <w:rsid w:val="00F96E7B"/>
    <w:rsid w:val="00FF05C7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10.jpeg"/><Relationship Id="rId25" Type="http://schemas.openxmlformats.org/officeDocument/2006/relationships/hyperlink" Target="http://magneticconsultinggroup.files.wordpress.com/2011/06/bigstockphoto_business_team_28122541.jpg" TargetMode="Externa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hyperlink" Target="http://english-pro.org/courses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yperlink" Target="http://images.yandex.ru/yandsearch?p=17&amp;text=%D0%B1%D0%B8%D0%B7%D0%BD%D0%B5%D1%81&amp;noreask=1&amp;img_url=www.alltoday.ru/photo_articles/img_13747.jpg&amp;rpt=simage&amp;lr=43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hyperlink" Target="http://english-pro.org/course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071.radikal.ru/0901/df/27c5cf367855.jpg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18.png"/><Relationship Id="rId30" Type="http://schemas.openxmlformats.org/officeDocument/2006/relationships/image" Target="media/image180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0002C-3DBF-40EC-A93A-4956ED10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382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13</cp:revision>
  <cp:lastPrinted>2012-04-10T20:04:00Z</cp:lastPrinted>
  <dcterms:created xsi:type="dcterms:W3CDTF">2012-03-01T11:34:00Z</dcterms:created>
  <dcterms:modified xsi:type="dcterms:W3CDTF">2012-04-10T20:42:00Z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